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219F7A7" w14:textId="7DF1E3E7" w:rsidR="00F404A6" w:rsidRDefault="00276431" w:rsidP="00276431">
      <w:pPr>
        <w:pStyle w:val="Title"/>
      </w:pPr>
      <w:r w:rsidRPr="00276431">
        <w:t>Application form</w:t>
      </w:r>
    </w:p>
    <w:p w14:paraId="53E55E72" w14:textId="0EA84A5A" w:rsidR="00276431" w:rsidRDefault="00276431" w:rsidP="00276431">
      <w:r>
        <w:t xml:space="preserve">Please return this application via email to </w:t>
      </w:r>
      <w:hyperlink r:id="rId7" w:history="1">
        <w:r w:rsidR="00DC3607" w:rsidRPr="00FC59BF">
          <w:rPr>
            <w:rStyle w:val="Hyperlink"/>
          </w:rPr>
          <w:t>recruitment@ewc.wales</w:t>
        </w:r>
      </w:hyperlink>
      <w:r w:rsidRPr="00FC59BF">
        <w:t>.</w:t>
      </w:r>
    </w:p>
    <w:p w14:paraId="43C0FEDE" w14:textId="1575CE01" w:rsidR="00276431" w:rsidRDefault="00276431" w:rsidP="00276431">
      <w:r>
        <w:t>Refer to the accompanying ‘Guidance on completing the application form’ before completing this form. Please contact us if you have any questions or require any documents in an alternative format.</w:t>
      </w:r>
    </w:p>
    <w:p w14:paraId="30478A6A" w14:textId="6F9DC395" w:rsidR="00276431" w:rsidRDefault="00276431" w:rsidP="00276431">
      <w:r>
        <w:t>Job title</w:t>
      </w:r>
      <w:r w:rsidR="00B85D0A">
        <w:t>:</w:t>
      </w:r>
      <w:r>
        <w:t xml:space="preserve"> </w:t>
      </w:r>
      <w:sdt>
        <w:sdtPr>
          <w:rPr>
            <w:rStyle w:val="Style1"/>
          </w:rPr>
          <w:id w:val="1971700250"/>
          <w:placeholder>
            <w:docPart w:val="8585CD621E30456DA41D3A1D3B9B9EFE"/>
          </w:placeholder>
          <w15:color w:val="000000"/>
        </w:sdtPr>
        <w:sdtEndPr>
          <w:rPr>
            <w:rStyle w:val="DefaultParagraphFont"/>
            <w:b w:val="0"/>
          </w:rPr>
        </w:sdtEndPr>
        <w:sdtContent>
          <w:r w:rsidR="00D268AE">
            <w:rPr>
              <w:rStyle w:val="Style1"/>
            </w:rPr>
            <w:t>Finance Officer</w:t>
          </w:r>
        </w:sdtContent>
      </w:sdt>
    </w:p>
    <w:p w14:paraId="4395E10B" w14:textId="1A5F3430" w:rsidR="00276431" w:rsidRDefault="00276431" w:rsidP="00276431">
      <w:r>
        <w:t>Reference number</w:t>
      </w:r>
      <w:r w:rsidR="00B85D0A">
        <w:t>:</w:t>
      </w:r>
      <w:r>
        <w:t xml:space="preserve"> </w:t>
      </w:r>
      <w:sdt>
        <w:sdtPr>
          <w:id w:val="283321168"/>
          <w:placeholder>
            <w:docPart w:val="750415BEB3A6483B93EF41FC1C1EDF17"/>
          </w:placeholder>
        </w:sdtPr>
        <w:sdtEndPr/>
        <w:sdtContent>
          <w:sdt>
            <w:sdtPr>
              <w:id w:val="1961299305"/>
              <w:placeholder>
                <w:docPart w:val="33F044DDB836482CA106031DFDB5D710"/>
              </w:placeholder>
            </w:sdtPr>
            <w:sdtEndPr/>
            <w:sdtContent>
              <w:sdt>
                <w:sdtPr>
                  <w:rPr>
                    <w:rStyle w:val="Style1"/>
                  </w:rPr>
                  <w:id w:val="-8447807"/>
                  <w:placeholder>
                    <w:docPart w:val="B1196E6D84BB4C74B4A08A18C8BADAA0"/>
                  </w:placeholder>
                  <w15:color w:val="000000"/>
                </w:sdtPr>
                <w:sdtEndPr>
                  <w:rPr>
                    <w:rStyle w:val="DefaultParagraphFont"/>
                    <w:b w:val="0"/>
                  </w:rPr>
                </w:sdtEndPr>
                <w:sdtContent>
                  <w:r w:rsidR="00D268AE">
                    <w:rPr>
                      <w:rStyle w:val="Style1"/>
                    </w:rPr>
                    <w:t>EWC 20</w:t>
                  </w:r>
                </w:sdtContent>
              </w:sdt>
            </w:sdtContent>
          </w:sdt>
        </w:sdtContent>
      </w:sdt>
    </w:p>
    <w:p w14:paraId="636CA8DE" w14:textId="7A0BEE99" w:rsidR="00276431" w:rsidRDefault="00276431" w:rsidP="00276431">
      <w:r>
        <w:t>Closing date</w:t>
      </w:r>
      <w:r w:rsidR="00B85D0A">
        <w:t>:</w:t>
      </w:r>
      <w:r>
        <w:t xml:space="preserve"> </w:t>
      </w:r>
      <w:sdt>
        <w:sdtPr>
          <w:id w:val="249787481"/>
          <w:placeholder>
            <w:docPart w:val="801A85AC7D8B4FCB9305CFFFFC70CF25"/>
          </w:placeholder>
        </w:sdtPr>
        <w:sdtEndPr/>
        <w:sdtContent>
          <w:sdt>
            <w:sdtPr>
              <w:id w:val="1088653101"/>
              <w:placeholder>
                <w:docPart w:val="F35DC3587972451696A83CF29207AFF9"/>
              </w:placeholder>
            </w:sdtPr>
            <w:sdtEndPr/>
            <w:sdtContent>
              <w:sdt>
                <w:sdtPr>
                  <w:rPr>
                    <w:rStyle w:val="Style1"/>
                  </w:rPr>
                  <w:id w:val="1479261732"/>
                  <w:placeholder>
                    <w:docPart w:val="3F9800C8C584439A8529E652D4777965"/>
                  </w:placeholder>
                  <w15:color w:val="000000"/>
                </w:sdtPr>
                <w:sdtEndPr>
                  <w:rPr>
                    <w:rStyle w:val="DefaultParagraphFont"/>
                    <w:b w:val="0"/>
                  </w:rPr>
                </w:sdtEndPr>
                <w:sdtContent>
                  <w:r w:rsidR="00D268AE">
                    <w:rPr>
                      <w:rStyle w:val="Style1"/>
                    </w:rPr>
                    <w:t>06 September 2026</w:t>
                  </w:r>
                </w:sdtContent>
              </w:sdt>
            </w:sdtContent>
          </w:sdt>
        </w:sdtContent>
      </w:sdt>
    </w:p>
    <w:p w14:paraId="27FE1233" w14:textId="77777777" w:rsidR="00276431" w:rsidRDefault="00276431" w:rsidP="00276431">
      <w:pPr>
        <w:pStyle w:val="Heading1"/>
      </w:pPr>
      <w:r>
        <w:t>Data Protection</w:t>
      </w:r>
    </w:p>
    <w:p w14:paraId="634ED818" w14:textId="3C5DC876" w:rsidR="00276431" w:rsidRDefault="00276431" w:rsidP="00276431">
      <w:r>
        <w:t>In line with GDPR, the EWC accepts responsibility for personal information received through this application process.</w:t>
      </w:r>
    </w:p>
    <w:p w14:paraId="2399EEB3" w14:textId="2A2FCD51" w:rsidR="00276431" w:rsidRDefault="00276431" w:rsidP="00276431">
      <w:r>
        <w:t xml:space="preserve">See our </w:t>
      </w:r>
      <w:hyperlink r:id="rId8" w:history="1">
        <w:r w:rsidRPr="00276431">
          <w:rPr>
            <w:rStyle w:val="Hyperlink"/>
          </w:rPr>
          <w:t>privacy notice for applicants</w:t>
        </w:r>
      </w:hyperlink>
      <w:r>
        <w:t xml:space="preserve"> for more information about how we process your information. Information will only be used for the purposes specified, and will only be kept as long as required, in line with statutory requirements. Information will then be securely destroyed.</w:t>
      </w:r>
    </w:p>
    <w:p w14:paraId="19D06853" w14:textId="77777777" w:rsidR="00276431" w:rsidRDefault="00276431" w:rsidP="00276431">
      <w:pPr>
        <w:pStyle w:val="Heading1"/>
      </w:pPr>
      <w:r>
        <w:t>Equal Opportunities</w:t>
      </w:r>
    </w:p>
    <w:p w14:paraId="6B3F01BB" w14:textId="77777777" w:rsidR="00276431" w:rsidRDefault="00276431" w:rsidP="00276431">
      <w:r>
        <w:t>EWC is committed to equality, diversity and inclusion and to playing our part in a fairer Wales. As the independent professional regulator for the education workforce in Wales, we make employment decisions based solely on skills, experience and suitability for the role.</w:t>
      </w:r>
    </w:p>
    <w:p w14:paraId="0374711C" w14:textId="77777777" w:rsidR="00276431" w:rsidRDefault="00276431" w:rsidP="00276431">
      <w:r>
        <w:t>We ensure that no applicant or employee receives less favourable treatment on the grounds of age, disability, gender reassignment, marriage or civil partnership, pregnancy or maternity, race, religion or belief, sex, sexual orientation, or caring responsibilities. We also strive to ensure no one is disadvantaged by requirements or conditions that cannot be objectively justified.</w:t>
      </w:r>
    </w:p>
    <w:p w14:paraId="6DC1EBC0" w14:textId="77777777" w:rsidR="00276431" w:rsidRDefault="00276431" w:rsidP="00276431">
      <w:r>
        <w:t>We welcome and encourage applications from underrepresented groups and are committed to fair recruitment, retention and progression practices that reflect the diversity of Wales.</w:t>
      </w:r>
    </w:p>
    <w:p w14:paraId="06E4712C" w14:textId="1D1FDF36" w:rsidR="00276431" w:rsidRDefault="00276431" w:rsidP="00276431">
      <w:r>
        <w:t>As a Disability Confident Committed employer, we will interview all disabled applicants who demonstrate that they meet the essential criteria for the post.</w:t>
      </w:r>
    </w:p>
    <w:p w14:paraId="6AC2E552" w14:textId="401C4FD3" w:rsidR="0028208A" w:rsidRDefault="0028208A" w:rsidP="00276431">
      <w:r>
        <w:rPr>
          <w:noProof/>
        </w:rPr>
        <w:drawing>
          <wp:inline distT="0" distB="0" distL="0" distR="0" wp14:anchorId="192F20EE" wp14:editId="2E1D29AF">
            <wp:extent cx="1095375" cy="527971"/>
            <wp:effectExtent l="0" t="0" r="0" b="5715"/>
            <wp:docPr id="2" name="Picture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a:extLst>
                        <a:ext uri="{C183D7F6-B498-43B3-948B-1728B52AA6E4}">
                          <adec:decorative xmlns:adec="http://schemas.microsoft.com/office/drawing/2017/decorative" val="1"/>
                        </a:ext>
                      </a:extLst>
                    </pic:cNvPr>
                    <pic:cNvPicPr/>
                  </pic:nvPicPr>
                  <pic:blipFill>
                    <a:blip r:embed="rId9" cstate="print">
                      <a:extLst>
                        <a:ext uri="{28A0092B-C50C-407E-A947-70E740481C1C}">
                          <a14:useLocalDpi xmlns:a14="http://schemas.microsoft.com/office/drawing/2010/main" val="0"/>
                        </a:ext>
                      </a:extLst>
                    </a:blip>
                    <a:stretch>
                      <a:fillRect/>
                    </a:stretch>
                  </pic:blipFill>
                  <pic:spPr>
                    <a:xfrm>
                      <a:off x="0" y="0"/>
                      <a:ext cx="1103518" cy="531896"/>
                    </a:xfrm>
                    <a:prstGeom prst="rect">
                      <a:avLst/>
                    </a:prstGeom>
                  </pic:spPr>
                </pic:pic>
              </a:graphicData>
            </a:graphic>
          </wp:inline>
        </w:drawing>
      </w:r>
    </w:p>
    <w:p w14:paraId="21A1E27A" w14:textId="6D4D2CC4" w:rsidR="00276431" w:rsidRDefault="00276431" w:rsidP="00276431">
      <w:pPr>
        <w:pStyle w:val="Heading1"/>
      </w:pPr>
      <w:r w:rsidRPr="00276431">
        <w:t>Disability Declaration</w:t>
      </w:r>
    </w:p>
    <w:p w14:paraId="5A6D43FE" w14:textId="5D170339" w:rsidR="00276431" w:rsidRDefault="00276431" w:rsidP="00276431">
      <w:r>
        <w:t xml:space="preserve">I have a disability and would like to be given an interview under your commitment to the Disability Confident Scheme. </w:t>
      </w:r>
      <w:sdt>
        <w:sdtPr>
          <w:id w:val="-1823727645"/>
          <w:placeholder>
            <w:docPart w:val="36344CE4EE2449A59516B22F7C6FA442"/>
          </w:placeholder>
          <w:showingPlcHdr/>
          <w:comboBox>
            <w:listItem w:displayText="Yes" w:value="Yes"/>
            <w:listItem w:displayText="No" w:value="No"/>
          </w:comboBox>
        </w:sdtPr>
        <w:sdtEndPr/>
        <w:sdtContent>
          <w:r w:rsidRPr="00040EF5">
            <w:rPr>
              <w:rStyle w:val="PlaceholderText"/>
              <w:b/>
              <w:bCs/>
              <w:color w:val="auto"/>
            </w:rPr>
            <w:t>Choose an item</w:t>
          </w:r>
          <w:r w:rsidRPr="00040EF5">
            <w:rPr>
              <w:rStyle w:val="PlaceholderText"/>
              <w:color w:val="auto"/>
            </w:rPr>
            <w:t>.</w:t>
          </w:r>
        </w:sdtContent>
      </w:sdt>
    </w:p>
    <w:p w14:paraId="44BB3E8F" w14:textId="5264F3A6" w:rsidR="00276431" w:rsidRDefault="00276431" w:rsidP="00276431">
      <w:r>
        <w:t xml:space="preserve">Do you require any reasonable adjustments if invited to attend an interview? </w:t>
      </w:r>
      <w:sdt>
        <w:sdtPr>
          <w:id w:val="198207433"/>
          <w:placeholder>
            <w:docPart w:val="09E92F70E1DB4EBEB2C63D3D68103087"/>
          </w:placeholder>
          <w:showingPlcHdr/>
          <w:comboBox>
            <w:listItem w:displayText="Yes" w:value="Yes"/>
            <w:listItem w:displayText="No" w:value="No"/>
          </w:comboBox>
        </w:sdtPr>
        <w:sdtEndPr/>
        <w:sdtContent>
          <w:r w:rsidRPr="00040EF5">
            <w:rPr>
              <w:rStyle w:val="PlaceholderText"/>
              <w:b/>
              <w:bCs/>
              <w:color w:val="auto"/>
            </w:rPr>
            <w:t>Choose an item.</w:t>
          </w:r>
        </w:sdtContent>
      </w:sdt>
    </w:p>
    <w:p w14:paraId="05E40A37" w14:textId="715FA55B" w:rsidR="00276431" w:rsidRDefault="00276431" w:rsidP="00276431">
      <w:r>
        <w:t>If yes, please give details</w:t>
      </w:r>
      <w:r w:rsidR="00B85D0A">
        <w:t>:</w:t>
      </w:r>
      <w:r>
        <w:t xml:space="preserve"> </w:t>
      </w:r>
      <w:sdt>
        <w:sdtPr>
          <w:id w:val="-1333515638"/>
          <w:placeholder>
            <w:docPart w:val="11394824A56549FF946413C0F1FB2602"/>
          </w:placeholder>
        </w:sdtPr>
        <w:sdtEndPr/>
        <w:sdtContent>
          <w:sdt>
            <w:sdtPr>
              <w:id w:val="-1605802393"/>
              <w:placeholder>
                <w:docPart w:val="22DD3D9BA4384D8EA59C5326E7ABDE0A"/>
              </w:placeholder>
            </w:sdtPr>
            <w:sdtEndPr/>
            <w:sdtContent>
              <w:sdt>
                <w:sdtPr>
                  <w:rPr>
                    <w:rStyle w:val="Style1"/>
                  </w:rPr>
                  <w:id w:val="-242867648"/>
                  <w:placeholder>
                    <w:docPart w:val="570DBCAC90034AB5995D9EB40F04230B"/>
                  </w:placeholder>
                  <w:showingPlcHdr/>
                  <w15:color w:val="000000"/>
                </w:sdtPr>
                <w:sdtEndPr>
                  <w:rPr>
                    <w:rStyle w:val="DefaultParagraphFont"/>
                    <w:b w:val="0"/>
                  </w:rPr>
                </w:sdtEndPr>
                <w:sdtContent>
                  <w:r w:rsidR="001A6DE8" w:rsidRPr="00B85D0A">
                    <w:rPr>
                      <w:rStyle w:val="PlaceholderText"/>
                      <w:b/>
                      <w:bCs/>
                      <w:color w:val="auto"/>
                    </w:rPr>
                    <w:t>Click or tap here to enter text.</w:t>
                  </w:r>
                </w:sdtContent>
              </w:sdt>
            </w:sdtContent>
          </w:sdt>
        </w:sdtContent>
      </w:sdt>
    </w:p>
    <w:p w14:paraId="4EFF78AE" w14:textId="04C7B243" w:rsidR="00276431" w:rsidRDefault="00276431" w:rsidP="00292C1B">
      <w:pPr>
        <w:pStyle w:val="Heading1"/>
        <w:numPr>
          <w:ilvl w:val="0"/>
          <w:numId w:val="5"/>
        </w:numPr>
        <w:ind w:left="284" w:hanging="284"/>
      </w:pPr>
      <w:r>
        <w:lastRenderedPageBreak/>
        <w:t xml:space="preserve">Personal </w:t>
      </w:r>
      <w:r w:rsidR="002553EC">
        <w:t>information</w:t>
      </w:r>
    </w:p>
    <w:p w14:paraId="6949187F" w14:textId="29D9DC2C" w:rsidR="00276431" w:rsidRDefault="00276431" w:rsidP="00276431">
      <w:r>
        <w:t xml:space="preserve">Information in this section will be used by HR to process this </w:t>
      </w:r>
      <w:proofErr w:type="gramStart"/>
      <w:r>
        <w:t>application,</w:t>
      </w:r>
      <w:proofErr w:type="gramEnd"/>
      <w:r>
        <w:t xml:space="preserve"> it will not be seen by the selection panel.</w:t>
      </w:r>
    </w:p>
    <w:p w14:paraId="343DAFB5" w14:textId="182C6E36" w:rsidR="00276431" w:rsidRDefault="00276431" w:rsidP="00276431">
      <w:r>
        <w:t>Surname</w:t>
      </w:r>
      <w:r w:rsidR="00B85D0A">
        <w:t>:</w:t>
      </w:r>
      <w:r w:rsidR="00CC1DBF">
        <w:t xml:space="preserve"> </w:t>
      </w:r>
      <w:sdt>
        <w:sdtPr>
          <w:id w:val="1110090306"/>
          <w:placeholder>
            <w:docPart w:val="E43542A3F98343098FF5C185ADD78CD7"/>
          </w:placeholder>
        </w:sdtPr>
        <w:sdtEndPr/>
        <w:sdtContent>
          <w:sdt>
            <w:sdtPr>
              <w:id w:val="1125893997"/>
              <w:placeholder>
                <w:docPart w:val="D30E95C639984B7EA701017DDB394442"/>
              </w:placeholder>
            </w:sdtPr>
            <w:sdtEndPr/>
            <w:sdtContent>
              <w:sdt>
                <w:sdtPr>
                  <w:rPr>
                    <w:rStyle w:val="Style1"/>
                  </w:rPr>
                  <w:id w:val="2136439086"/>
                  <w:placeholder>
                    <w:docPart w:val="A75B4E14C2B243D6BB43E2D2A2DD6E91"/>
                  </w:placeholder>
                  <w:showingPlcHdr/>
                  <w15:color w:val="000000"/>
                </w:sdtPr>
                <w:sdtEndPr>
                  <w:rPr>
                    <w:rStyle w:val="DefaultParagraphFont"/>
                    <w:b w:val="0"/>
                  </w:rPr>
                </w:sdtEndPr>
                <w:sdtContent>
                  <w:r w:rsidR="001A6DE8" w:rsidRPr="00B85D0A">
                    <w:rPr>
                      <w:rStyle w:val="PlaceholderText"/>
                      <w:b/>
                      <w:bCs/>
                      <w:color w:val="auto"/>
                    </w:rPr>
                    <w:t>Click or tap here to enter text.</w:t>
                  </w:r>
                </w:sdtContent>
              </w:sdt>
            </w:sdtContent>
          </w:sdt>
        </w:sdtContent>
      </w:sdt>
    </w:p>
    <w:p w14:paraId="3D8A77FD" w14:textId="55D86ECC" w:rsidR="00276431" w:rsidRDefault="00276431" w:rsidP="00276431">
      <w:r>
        <w:t>First names (in full)</w:t>
      </w:r>
      <w:r w:rsidR="00B85D0A">
        <w:t>:</w:t>
      </w:r>
      <w:r w:rsidR="00CC1DBF">
        <w:t xml:space="preserve"> </w:t>
      </w:r>
      <w:sdt>
        <w:sdtPr>
          <w:id w:val="-480692563"/>
          <w:placeholder>
            <w:docPart w:val="8A78473367B64D388991B21F7F04EAC4"/>
          </w:placeholder>
        </w:sdtPr>
        <w:sdtEndPr/>
        <w:sdtContent>
          <w:sdt>
            <w:sdtPr>
              <w:id w:val="1925686765"/>
              <w:placeholder>
                <w:docPart w:val="35F6FD1CBE034281B61A7A3AFD18B74C"/>
              </w:placeholder>
            </w:sdtPr>
            <w:sdtEndPr/>
            <w:sdtContent>
              <w:sdt>
                <w:sdtPr>
                  <w:rPr>
                    <w:rStyle w:val="Style1"/>
                  </w:rPr>
                  <w:id w:val="-189540100"/>
                  <w:placeholder>
                    <w:docPart w:val="67072449FA3943F59E356E57A6CED53F"/>
                  </w:placeholder>
                  <w:showingPlcHdr/>
                  <w15:color w:val="000000"/>
                </w:sdtPr>
                <w:sdtEndPr>
                  <w:rPr>
                    <w:rStyle w:val="DefaultParagraphFont"/>
                    <w:b w:val="0"/>
                  </w:rPr>
                </w:sdtEndPr>
                <w:sdtContent>
                  <w:r w:rsidR="001A6DE8" w:rsidRPr="00B85D0A">
                    <w:rPr>
                      <w:rStyle w:val="PlaceholderText"/>
                      <w:b/>
                      <w:bCs/>
                      <w:color w:val="auto"/>
                    </w:rPr>
                    <w:t>Click or tap here to enter text.</w:t>
                  </w:r>
                </w:sdtContent>
              </w:sdt>
            </w:sdtContent>
          </w:sdt>
        </w:sdtContent>
      </w:sdt>
    </w:p>
    <w:p w14:paraId="0429F876" w14:textId="271E3BCC" w:rsidR="00276431" w:rsidRDefault="00276431" w:rsidP="00276431">
      <w:r>
        <w:t>Email address</w:t>
      </w:r>
      <w:r w:rsidR="00B85D0A">
        <w:t>:</w:t>
      </w:r>
      <w:r w:rsidR="00CC1DBF">
        <w:t xml:space="preserve"> </w:t>
      </w:r>
      <w:sdt>
        <w:sdtPr>
          <w:id w:val="2118480855"/>
          <w:placeholder>
            <w:docPart w:val="BAEC50D9893B4880ACF9CEF621798767"/>
          </w:placeholder>
        </w:sdtPr>
        <w:sdtEndPr/>
        <w:sdtContent>
          <w:sdt>
            <w:sdtPr>
              <w:id w:val="-914079069"/>
              <w:placeholder>
                <w:docPart w:val="E4A18D9744084DC585E9006273FF34C4"/>
              </w:placeholder>
            </w:sdtPr>
            <w:sdtEndPr/>
            <w:sdtContent>
              <w:sdt>
                <w:sdtPr>
                  <w:rPr>
                    <w:rStyle w:val="Style1"/>
                  </w:rPr>
                  <w:id w:val="-1674175936"/>
                  <w:placeholder>
                    <w:docPart w:val="6F3B52651E3846F191AB56D2B872DF73"/>
                  </w:placeholder>
                  <w:showingPlcHdr/>
                  <w15:color w:val="000000"/>
                </w:sdtPr>
                <w:sdtEndPr>
                  <w:rPr>
                    <w:rStyle w:val="DefaultParagraphFont"/>
                    <w:b w:val="0"/>
                  </w:rPr>
                </w:sdtEndPr>
                <w:sdtContent>
                  <w:r w:rsidR="001A6DE8" w:rsidRPr="00B85D0A">
                    <w:rPr>
                      <w:rStyle w:val="PlaceholderText"/>
                      <w:b/>
                      <w:bCs/>
                      <w:color w:val="auto"/>
                    </w:rPr>
                    <w:t>Click or tap here to enter text.</w:t>
                  </w:r>
                </w:sdtContent>
              </w:sdt>
            </w:sdtContent>
          </w:sdt>
        </w:sdtContent>
      </w:sdt>
    </w:p>
    <w:p w14:paraId="592D6849" w14:textId="7EAA5740" w:rsidR="00276431" w:rsidRDefault="00276431" w:rsidP="00276431">
      <w:r>
        <w:t>Telephone number</w:t>
      </w:r>
      <w:r w:rsidR="00B85D0A">
        <w:t>:</w:t>
      </w:r>
      <w:r w:rsidR="00CC1DBF">
        <w:t xml:space="preserve"> </w:t>
      </w:r>
      <w:sdt>
        <w:sdtPr>
          <w:id w:val="942497630"/>
          <w:placeholder>
            <w:docPart w:val="30B060F451884380933FAFF1F828980F"/>
          </w:placeholder>
        </w:sdtPr>
        <w:sdtEndPr/>
        <w:sdtContent>
          <w:sdt>
            <w:sdtPr>
              <w:id w:val="-36588985"/>
              <w:placeholder>
                <w:docPart w:val="FDEAE6828BC64E04897478DB0769FC86"/>
              </w:placeholder>
            </w:sdtPr>
            <w:sdtEndPr/>
            <w:sdtContent>
              <w:sdt>
                <w:sdtPr>
                  <w:rPr>
                    <w:rStyle w:val="Style1"/>
                  </w:rPr>
                  <w:id w:val="1409964777"/>
                  <w:placeholder>
                    <w:docPart w:val="0B1BE43B74104F30B74E8278F2D5DE35"/>
                  </w:placeholder>
                  <w:showingPlcHdr/>
                  <w15:color w:val="000000"/>
                </w:sdtPr>
                <w:sdtEndPr>
                  <w:rPr>
                    <w:rStyle w:val="DefaultParagraphFont"/>
                    <w:b w:val="0"/>
                  </w:rPr>
                </w:sdtEndPr>
                <w:sdtContent>
                  <w:r w:rsidR="001A6DE8" w:rsidRPr="00B85D0A">
                    <w:rPr>
                      <w:rStyle w:val="PlaceholderText"/>
                      <w:b/>
                      <w:bCs/>
                      <w:color w:val="auto"/>
                    </w:rPr>
                    <w:t>Click or tap here to enter text.</w:t>
                  </w:r>
                </w:sdtContent>
              </w:sdt>
            </w:sdtContent>
          </w:sdt>
        </w:sdtContent>
      </w:sdt>
    </w:p>
    <w:p w14:paraId="5455CBD9" w14:textId="4FDB1A88" w:rsidR="00276431" w:rsidRDefault="00276431" w:rsidP="00276431">
      <w:r>
        <w:t>Address</w:t>
      </w:r>
      <w:r w:rsidR="00B85D0A">
        <w:t>:</w:t>
      </w:r>
      <w:r>
        <w:t xml:space="preserve"> </w:t>
      </w:r>
      <w:sdt>
        <w:sdtPr>
          <w:id w:val="667909236"/>
          <w:placeholder>
            <w:docPart w:val="784D249002524C228D73B7338ADAD558"/>
          </w:placeholder>
        </w:sdtPr>
        <w:sdtEndPr/>
        <w:sdtContent>
          <w:sdt>
            <w:sdtPr>
              <w:id w:val="-33729797"/>
              <w:placeholder>
                <w:docPart w:val="470BB25734964D928A7E6818278049FE"/>
              </w:placeholder>
            </w:sdtPr>
            <w:sdtEndPr/>
            <w:sdtContent>
              <w:sdt>
                <w:sdtPr>
                  <w:rPr>
                    <w:rStyle w:val="Style1"/>
                  </w:rPr>
                  <w:id w:val="-1559398149"/>
                  <w:placeholder>
                    <w:docPart w:val="B4239C66F93B48FCA24D60762CA79006"/>
                  </w:placeholder>
                  <w:showingPlcHdr/>
                  <w15:color w:val="000000"/>
                </w:sdtPr>
                <w:sdtEndPr>
                  <w:rPr>
                    <w:rStyle w:val="DefaultParagraphFont"/>
                    <w:b w:val="0"/>
                  </w:rPr>
                </w:sdtEndPr>
                <w:sdtContent>
                  <w:r w:rsidR="001A6DE8" w:rsidRPr="00B85D0A">
                    <w:rPr>
                      <w:rStyle w:val="PlaceholderText"/>
                      <w:b/>
                      <w:bCs/>
                      <w:color w:val="auto"/>
                    </w:rPr>
                    <w:t>Click or tap here to enter text.</w:t>
                  </w:r>
                </w:sdtContent>
              </w:sdt>
            </w:sdtContent>
          </w:sdt>
        </w:sdtContent>
      </w:sdt>
    </w:p>
    <w:p w14:paraId="41D63CAE" w14:textId="32A50F9B" w:rsidR="00276431" w:rsidRDefault="00276431" w:rsidP="00292C1B">
      <w:pPr>
        <w:pStyle w:val="Heading1"/>
        <w:numPr>
          <w:ilvl w:val="0"/>
          <w:numId w:val="5"/>
        </w:numPr>
        <w:ind w:left="284" w:hanging="284"/>
      </w:pPr>
      <w:r>
        <w:t>Education, training and qualifications</w:t>
      </w:r>
    </w:p>
    <w:p w14:paraId="45F725DA" w14:textId="77777777" w:rsidR="00276431" w:rsidRDefault="00276431" w:rsidP="00276431">
      <w:r>
        <w:t xml:space="preserve">If your application is successful, we will verify qualifications required for the post. </w:t>
      </w:r>
    </w:p>
    <w:p w14:paraId="5DE504C6" w14:textId="6A7FDABB" w:rsidR="00276431" w:rsidRDefault="00276431" w:rsidP="00276431">
      <w:r>
        <w:t>(Insert more lines to the table as needed)</w:t>
      </w:r>
    </w:p>
    <w:tbl>
      <w:tblPr>
        <w:tblStyle w:val="TableGrid"/>
        <w:tblW w:w="4791" w:type="pct"/>
        <w:tblLook w:val="04A0" w:firstRow="1" w:lastRow="0" w:firstColumn="1" w:lastColumn="0" w:noHBand="0" w:noVBand="1"/>
      </w:tblPr>
      <w:tblGrid>
        <w:gridCol w:w="3288"/>
        <w:gridCol w:w="3288"/>
        <w:gridCol w:w="2063"/>
      </w:tblGrid>
      <w:tr w:rsidR="00276431" w14:paraId="71CE921F" w14:textId="77777777" w:rsidTr="00276431">
        <w:tc>
          <w:tcPr>
            <w:tcW w:w="1903" w:type="pct"/>
          </w:tcPr>
          <w:p w14:paraId="150978C5" w14:textId="384E0BA6" w:rsidR="00276431" w:rsidRDefault="00276431" w:rsidP="00276431">
            <w:pPr>
              <w:pStyle w:val="Heading2"/>
            </w:pPr>
            <w:r>
              <w:t>Education institution</w:t>
            </w:r>
          </w:p>
        </w:tc>
        <w:tc>
          <w:tcPr>
            <w:tcW w:w="1903" w:type="pct"/>
          </w:tcPr>
          <w:p w14:paraId="276ACE92" w14:textId="1C5C547E" w:rsidR="00276431" w:rsidRDefault="00276431" w:rsidP="00276431">
            <w:pPr>
              <w:pStyle w:val="Heading2"/>
            </w:pPr>
            <w:r>
              <w:t>Qualification</w:t>
            </w:r>
          </w:p>
        </w:tc>
        <w:tc>
          <w:tcPr>
            <w:tcW w:w="1194" w:type="pct"/>
          </w:tcPr>
          <w:p w14:paraId="478388F0" w14:textId="4DFC7E23" w:rsidR="00276431" w:rsidRDefault="00276431" w:rsidP="00276431">
            <w:pPr>
              <w:pStyle w:val="Heading2"/>
            </w:pPr>
            <w:r>
              <w:t>Grades</w:t>
            </w:r>
          </w:p>
        </w:tc>
      </w:tr>
      <w:tr w:rsidR="00276431" w14:paraId="3D0B856C" w14:textId="77777777" w:rsidTr="00276431">
        <w:tc>
          <w:tcPr>
            <w:tcW w:w="1903" w:type="pct"/>
          </w:tcPr>
          <w:p w14:paraId="1CC8A281" w14:textId="77777777" w:rsidR="00276431" w:rsidRDefault="00276431" w:rsidP="00276431"/>
        </w:tc>
        <w:tc>
          <w:tcPr>
            <w:tcW w:w="1903" w:type="pct"/>
          </w:tcPr>
          <w:p w14:paraId="580EF06D" w14:textId="77777777" w:rsidR="00276431" w:rsidRDefault="00276431" w:rsidP="00276431"/>
        </w:tc>
        <w:tc>
          <w:tcPr>
            <w:tcW w:w="1194" w:type="pct"/>
          </w:tcPr>
          <w:p w14:paraId="502A5CF7" w14:textId="77777777" w:rsidR="00276431" w:rsidRDefault="00276431" w:rsidP="00276431"/>
        </w:tc>
      </w:tr>
      <w:tr w:rsidR="00276431" w14:paraId="58651AE9" w14:textId="77777777" w:rsidTr="00276431">
        <w:tc>
          <w:tcPr>
            <w:tcW w:w="1903" w:type="pct"/>
          </w:tcPr>
          <w:p w14:paraId="7E0A4218" w14:textId="77777777" w:rsidR="00276431" w:rsidRDefault="00276431" w:rsidP="00276431"/>
        </w:tc>
        <w:tc>
          <w:tcPr>
            <w:tcW w:w="1903" w:type="pct"/>
          </w:tcPr>
          <w:p w14:paraId="6A9685F5" w14:textId="77777777" w:rsidR="00276431" w:rsidRDefault="00276431" w:rsidP="00276431"/>
        </w:tc>
        <w:tc>
          <w:tcPr>
            <w:tcW w:w="1194" w:type="pct"/>
          </w:tcPr>
          <w:p w14:paraId="2B9DEFEE" w14:textId="77777777" w:rsidR="00276431" w:rsidRDefault="00276431" w:rsidP="00276431"/>
        </w:tc>
      </w:tr>
      <w:tr w:rsidR="00276431" w14:paraId="4A1859AB" w14:textId="77777777" w:rsidTr="00276431">
        <w:tc>
          <w:tcPr>
            <w:tcW w:w="1903" w:type="pct"/>
          </w:tcPr>
          <w:p w14:paraId="39C64AF1" w14:textId="77777777" w:rsidR="00276431" w:rsidRDefault="00276431" w:rsidP="00276431"/>
        </w:tc>
        <w:tc>
          <w:tcPr>
            <w:tcW w:w="1903" w:type="pct"/>
          </w:tcPr>
          <w:p w14:paraId="0735C16B" w14:textId="77777777" w:rsidR="00276431" w:rsidRDefault="00276431" w:rsidP="00276431"/>
        </w:tc>
        <w:tc>
          <w:tcPr>
            <w:tcW w:w="1194" w:type="pct"/>
          </w:tcPr>
          <w:p w14:paraId="3449CC63" w14:textId="77777777" w:rsidR="00276431" w:rsidRDefault="00276431" w:rsidP="00276431"/>
        </w:tc>
      </w:tr>
      <w:tr w:rsidR="00276431" w14:paraId="21F99D03" w14:textId="77777777" w:rsidTr="00276431">
        <w:tc>
          <w:tcPr>
            <w:tcW w:w="1903" w:type="pct"/>
          </w:tcPr>
          <w:p w14:paraId="2334CF43" w14:textId="77777777" w:rsidR="00276431" w:rsidRDefault="00276431" w:rsidP="00276431"/>
        </w:tc>
        <w:tc>
          <w:tcPr>
            <w:tcW w:w="1903" w:type="pct"/>
          </w:tcPr>
          <w:p w14:paraId="3C000486" w14:textId="77777777" w:rsidR="00276431" w:rsidRDefault="00276431" w:rsidP="00276431"/>
        </w:tc>
        <w:tc>
          <w:tcPr>
            <w:tcW w:w="1194" w:type="pct"/>
          </w:tcPr>
          <w:p w14:paraId="67BA5195" w14:textId="77777777" w:rsidR="00276431" w:rsidRDefault="00276431" w:rsidP="00276431"/>
        </w:tc>
      </w:tr>
    </w:tbl>
    <w:p w14:paraId="635A1F64" w14:textId="4C3896C5" w:rsidR="00276431" w:rsidRDefault="00276431" w:rsidP="00292C1B">
      <w:pPr>
        <w:pStyle w:val="Heading1"/>
        <w:numPr>
          <w:ilvl w:val="0"/>
          <w:numId w:val="5"/>
        </w:numPr>
        <w:ind w:left="284" w:hanging="284"/>
      </w:pPr>
      <w:r>
        <w:t xml:space="preserve">Relevant </w:t>
      </w:r>
      <w:r w:rsidR="007F7D3A">
        <w:t>l</w:t>
      </w:r>
      <w:r>
        <w:t xml:space="preserve">earning and </w:t>
      </w:r>
      <w:r w:rsidR="007F7D3A">
        <w:t>d</w:t>
      </w:r>
      <w:r>
        <w:t>evelopment</w:t>
      </w:r>
    </w:p>
    <w:p w14:paraId="79B795D5" w14:textId="77777777" w:rsidR="007F7D3A" w:rsidRDefault="00276431" w:rsidP="00276431">
      <w:r>
        <w:t>Please provide information on the learning and development you have undertaken (most recent first) that is relevant to this application, including membership of professional organisations.</w:t>
      </w:r>
    </w:p>
    <w:p w14:paraId="13731E44" w14:textId="32C62F14" w:rsidR="00276431" w:rsidRDefault="00BA1523" w:rsidP="00276431">
      <w:sdt>
        <w:sdtPr>
          <w:id w:val="-118530727"/>
          <w:placeholder>
            <w:docPart w:val="D51D5E50D7E74165AD94E9A18C745736"/>
          </w:placeholder>
        </w:sdtPr>
        <w:sdtEndPr/>
        <w:sdtContent>
          <w:sdt>
            <w:sdtPr>
              <w:id w:val="-1927035113"/>
              <w:placeholder>
                <w:docPart w:val="7B3746A5821D45A9A2381ED43B5E3989"/>
              </w:placeholder>
            </w:sdtPr>
            <w:sdtEndPr/>
            <w:sdtContent>
              <w:sdt>
                <w:sdtPr>
                  <w:rPr>
                    <w:rStyle w:val="Style1"/>
                  </w:rPr>
                  <w:id w:val="-321660291"/>
                  <w:placeholder>
                    <w:docPart w:val="43AD60E4A8234E419DFF89D31B30D9E5"/>
                  </w:placeholder>
                  <w:showingPlcHdr/>
                  <w15:color w:val="000000"/>
                </w:sdtPr>
                <w:sdtEndPr>
                  <w:rPr>
                    <w:rStyle w:val="DefaultParagraphFont"/>
                    <w:b w:val="0"/>
                  </w:rPr>
                </w:sdtEndPr>
                <w:sdtContent>
                  <w:r w:rsidR="001A6DE8" w:rsidRPr="00B85D0A">
                    <w:rPr>
                      <w:rStyle w:val="PlaceholderText"/>
                      <w:b/>
                      <w:bCs/>
                      <w:color w:val="auto"/>
                    </w:rPr>
                    <w:t>Click or tap here to enter text.</w:t>
                  </w:r>
                </w:sdtContent>
              </w:sdt>
            </w:sdtContent>
          </w:sdt>
        </w:sdtContent>
      </w:sdt>
    </w:p>
    <w:p w14:paraId="56055CE5" w14:textId="689B6960" w:rsidR="00276431" w:rsidRDefault="00276431" w:rsidP="00292C1B">
      <w:pPr>
        <w:pStyle w:val="Heading1"/>
        <w:numPr>
          <w:ilvl w:val="0"/>
          <w:numId w:val="5"/>
        </w:numPr>
        <w:ind w:left="284" w:hanging="284"/>
      </w:pPr>
      <w:r>
        <w:t>Employment</w:t>
      </w:r>
    </w:p>
    <w:p w14:paraId="26C99B74" w14:textId="77777777" w:rsidR="00276431" w:rsidRDefault="00276431" w:rsidP="007F7D3A">
      <w:pPr>
        <w:pStyle w:val="Heading2"/>
      </w:pPr>
      <w:r>
        <w:t>Present or most recent employment</w:t>
      </w:r>
    </w:p>
    <w:p w14:paraId="5FCF71B4" w14:textId="7080E584" w:rsidR="00276431" w:rsidRDefault="00276431" w:rsidP="00276431">
      <w:r>
        <w:t>Employer</w:t>
      </w:r>
      <w:r w:rsidR="00B85D0A">
        <w:t>:</w:t>
      </w:r>
      <w:r w:rsidR="007F7D3A">
        <w:t xml:space="preserve"> </w:t>
      </w:r>
      <w:sdt>
        <w:sdtPr>
          <w:id w:val="-51935445"/>
          <w:placeholder>
            <w:docPart w:val="3CC39D3180E94CC6817DC9803AA184B1"/>
          </w:placeholder>
        </w:sdtPr>
        <w:sdtEndPr/>
        <w:sdtContent>
          <w:sdt>
            <w:sdtPr>
              <w:id w:val="-437904596"/>
              <w:placeholder>
                <w:docPart w:val="3471B7854A0942F19D59A2C751C33C21"/>
              </w:placeholder>
              <w:showingPlcHdr/>
            </w:sdtPr>
            <w:sdtEndPr/>
            <w:sdtContent>
              <w:r w:rsidR="001A6DE8" w:rsidRPr="00B85D0A">
                <w:rPr>
                  <w:rStyle w:val="PlaceholderText"/>
                  <w:b/>
                  <w:bCs/>
                  <w:color w:val="auto"/>
                </w:rPr>
                <w:t>Click or tap here to enter text.</w:t>
              </w:r>
            </w:sdtContent>
          </w:sdt>
        </w:sdtContent>
      </w:sdt>
    </w:p>
    <w:p w14:paraId="12BE7701" w14:textId="265FA6D6" w:rsidR="00276431" w:rsidRDefault="00276431" w:rsidP="00276431">
      <w:r>
        <w:t>Address</w:t>
      </w:r>
      <w:r>
        <w:tab/>
      </w:r>
      <w:r w:rsidR="00B85D0A">
        <w:t>:</w:t>
      </w:r>
      <w:r w:rsidR="007F7D3A">
        <w:t xml:space="preserve"> </w:t>
      </w:r>
      <w:sdt>
        <w:sdtPr>
          <w:id w:val="571076777"/>
          <w:placeholder>
            <w:docPart w:val="A09B13B565E54466B9372030CA053BE3"/>
          </w:placeholder>
        </w:sdtPr>
        <w:sdtEndPr/>
        <w:sdtContent>
          <w:sdt>
            <w:sdtPr>
              <w:id w:val="892772347"/>
              <w:placeholder>
                <w:docPart w:val="8C152AC3431E4EE9A61E8AD25D3EC3AC"/>
              </w:placeholder>
            </w:sdtPr>
            <w:sdtEndPr/>
            <w:sdtContent>
              <w:sdt>
                <w:sdtPr>
                  <w:rPr>
                    <w:rStyle w:val="Style1"/>
                  </w:rPr>
                  <w:id w:val="922145778"/>
                  <w:placeholder>
                    <w:docPart w:val="078C7B4A949E424DA5A8A60D67EC1321"/>
                  </w:placeholder>
                  <w:showingPlcHdr/>
                  <w15:color w:val="000000"/>
                </w:sdtPr>
                <w:sdtEndPr>
                  <w:rPr>
                    <w:rStyle w:val="DefaultParagraphFont"/>
                    <w:b w:val="0"/>
                  </w:rPr>
                </w:sdtEndPr>
                <w:sdtContent>
                  <w:r w:rsidR="001A6DE8" w:rsidRPr="00B85D0A">
                    <w:rPr>
                      <w:rStyle w:val="PlaceholderText"/>
                      <w:b/>
                      <w:bCs/>
                      <w:color w:val="auto"/>
                    </w:rPr>
                    <w:t>Click or tap here to enter text.</w:t>
                  </w:r>
                </w:sdtContent>
              </w:sdt>
            </w:sdtContent>
          </w:sdt>
        </w:sdtContent>
      </w:sdt>
    </w:p>
    <w:p w14:paraId="75299123" w14:textId="5C8BE055" w:rsidR="00276431" w:rsidRDefault="00276431" w:rsidP="00276431">
      <w:r>
        <w:t>Phone number</w:t>
      </w:r>
      <w:r w:rsidR="00B85D0A">
        <w:t>:</w:t>
      </w:r>
      <w:r w:rsidR="007F7D3A">
        <w:t xml:space="preserve"> </w:t>
      </w:r>
      <w:sdt>
        <w:sdtPr>
          <w:id w:val="1046183415"/>
          <w:placeholder>
            <w:docPart w:val="FEB367F5542443E48FBF7E33989985A2"/>
          </w:placeholder>
        </w:sdtPr>
        <w:sdtEndPr/>
        <w:sdtContent>
          <w:sdt>
            <w:sdtPr>
              <w:id w:val="1042861538"/>
              <w:placeholder>
                <w:docPart w:val="CD2361354DD24BEF9069BAC796C127CD"/>
              </w:placeholder>
            </w:sdtPr>
            <w:sdtEndPr/>
            <w:sdtContent>
              <w:sdt>
                <w:sdtPr>
                  <w:rPr>
                    <w:rStyle w:val="Style1"/>
                  </w:rPr>
                  <w:id w:val="-873545711"/>
                  <w:placeholder>
                    <w:docPart w:val="A09C5CF9DB454048AAD92FB43414F0A7"/>
                  </w:placeholder>
                  <w:showingPlcHdr/>
                  <w15:color w:val="000000"/>
                </w:sdtPr>
                <w:sdtEndPr>
                  <w:rPr>
                    <w:rStyle w:val="DefaultParagraphFont"/>
                    <w:b w:val="0"/>
                  </w:rPr>
                </w:sdtEndPr>
                <w:sdtContent>
                  <w:r w:rsidR="001A6DE8" w:rsidRPr="00B85D0A">
                    <w:rPr>
                      <w:rStyle w:val="PlaceholderText"/>
                      <w:b/>
                      <w:bCs/>
                      <w:color w:val="auto"/>
                    </w:rPr>
                    <w:t>Click or tap here to enter text.</w:t>
                  </w:r>
                </w:sdtContent>
              </w:sdt>
            </w:sdtContent>
          </w:sdt>
        </w:sdtContent>
      </w:sdt>
    </w:p>
    <w:p w14:paraId="0172769B" w14:textId="15DD8A3F" w:rsidR="00276431" w:rsidRDefault="00276431" w:rsidP="00276431">
      <w:r>
        <w:t>Department (if applicable)</w:t>
      </w:r>
      <w:r w:rsidR="00B85D0A">
        <w:t>:</w:t>
      </w:r>
      <w:r w:rsidR="007F7D3A">
        <w:t xml:space="preserve"> </w:t>
      </w:r>
      <w:sdt>
        <w:sdtPr>
          <w:id w:val="1321084870"/>
          <w:placeholder>
            <w:docPart w:val="CCC2D8BA20054BB28FB893128E3FA6E0"/>
          </w:placeholder>
        </w:sdtPr>
        <w:sdtEndPr/>
        <w:sdtContent>
          <w:sdt>
            <w:sdtPr>
              <w:id w:val="332418916"/>
              <w:placeholder>
                <w:docPart w:val="1E21DD351159400397692129D273D7AD"/>
              </w:placeholder>
            </w:sdtPr>
            <w:sdtEndPr/>
            <w:sdtContent>
              <w:sdt>
                <w:sdtPr>
                  <w:rPr>
                    <w:rStyle w:val="Style1"/>
                  </w:rPr>
                  <w:id w:val="-174185480"/>
                  <w:placeholder>
                    <w:docPart w:val="F700473167804B0885D0EE15DA1AFD00"/>
                  </w:placeholder>
                  <w:showingPlcHdr/>
                  <w15:color w:val="000000"/>
                </w:sdtPr>
                <w:sdtEndPr>
                  <w:rPr>
                    <w:rStyle w:val="DefaultParagraphFont"/>
                    <w:b w:val="0"/>
                  </w:rPr>
                </w:sdtEndPr>
                <w:sdtContent>
                  <w:r w:rsidR="001A6DE8" w:rsidRPr="00B85D0A">
                    <w:rPr>
                      <w:rStyle w:val="PlaceholderText"/>
                      <w:b/>
                      <w:bCs/>
                      <w:color w:val="auto"/>
                    </w:rPr>
                    <w:t>Click or tap here to enter text.</w:t>
                  </w:r>
                </w:sdtContent>
              </w:sdt>
            </w:sdtContent>
          </w:sdt>
        </w:sdtContent>
      </w:sdt>
    </w:p>
    <w:p w14:paraId="1F3CD381" w14:textId="71E4EA82" w:rsidR="00276431" w:rsidRDefault="00276431" w:rsidP="00276431">
      <w:r>
        <w:t>Job title</w:t>
      </w:r>
      <w:r w:rsidR="00B85D0A">
        <w:t>:</w:t>
      </w:r>
      <w:r w:rsidR="007F7D3A">
        <w:t xml:space="preserve"> </w:t>
      </w:r>
      <w:sdt>
        <w:sdtPr>
          <w:id w:val="-574361905"/>
          <w:placeholder>
            <w:docPart w:val="BB58C01B2D5845A3B389D0EFA6B5E296"/>
          </w:placeholder>
        </w:sdtPr>
        <w:sdtEndPr/>
        <w:sdtContent>
          <w:sdt>
            <w:sdtPr>
              <w:id w:val="-205803520"/>
              <w:placeholder>
                <w:docPart w:val="27A1DB9416B14396AF40B1C8EB1E19BA"/>
              </w:placeholder>
            </w:sdtPr>
            <w:sdtEndPr/>
            <w:sdtContent>
              <w:sdt>
                <w:sdtPr>
                  <w:rPr>
                    <w:rStyle w:val="Style1"/>
                  </w:rPr>
                  <w:id w:val="-1457723558"/>
                  <w:placeholder>
                    <w:docPart w:val="ED10596759B644AA8F95C330C2619DB8"/>
                  </w:placeholder>
                  <w:showingPlcHdr/>
                  <w15:color w:val="000000"/>
                </w:sdtPr>
                <w:sdtEndPr>
                  <w:rPr>
                    <w:rStyle w:val="DefaultParagraphFont"/>
                    <w:b w:val="0"/>
                  </w:rPr>
                </w:sdtEndPr>
                <w:sdtContent>
                  <w:r w:rsidR="001A6DE8" w:rsidRPr="00B85D0A">
                    <w:rPr>
                      <w:rStyle w:val="PlaceholderText"/>
                      <w:b/>
                      <w:bCs/>
                      <w:color w:val="auto"/>
                    </w:rPr>
                    <w:t>Click or tap here to enter text.</w:t>
                  </w:r>
                </w:sdtContent>
              </w:sdt>
            </w:sdtContent>
          </w:sdt>
        </w:sdtContent>
      </w:sdt>
    </w:p>
    <w:p w14:paraId="154F98EF" w14:textId="4716866D" w:rsidR="00276431" w:rsidRDefault="00276431" w:rsidP="00276431">
      <w:r>
        <w:t>Period of employment (include start and end date)</w:t>
      </w:r>
      <w:r w:rsidR="00B85D0A">
        <w:t>:</w:t>
      </w:r>
      <w:r w:rsidR="007F7D3A">
        <w:t xml:space="preserve"> </w:t>
      </w:r>
      <w:sdt>
        <w:sdtPr>
          <w:id w:val="1761871061"/>
          <w:placeholder>
            <w:docPart w:val="CEC29E63044C4261A903890B86C171AD"/>
          </w:placeholder>
        </w:sdtPr>
        <w:sdtEndPr/>
        <w:sdtContent>
          <w:sdt>
            <w:sdtPr>
              <w:id w:val="-946383425"/>
              <w:placeholder>
                <w:docPart w:val="00987F65F962450685197B2723586507"/>
              </w:placeholder>
            </w:sdtPr>
            <w:sdtEndPr/>
            <w:sdtContent>
              <w:sdt>
                <w:sdtPr>
                  <w:rPr>
                    <w:rStyle w:val="Style1"/>
                  </w:rPr>
                  <w:id w:val="982499604"/>
                  <w:placeholder>
                    <w:docPart w:val="C2E81A92E59E4130BD61961B9522FB91"/>
                  </w:placeholder>
                  <w:showingPlcHdr/>
                  <w15:color w:val="000000"/>
                </w:sdtPr>
                <w:sdtEndPr>
                  <w:rPr>
                    <w:rStyle w:val="DefaultParagraphFont"/>
                    <w:b w:val="0"/>
                  </w:rPr>
                </w:sdtEndPr>
                <w:sdtContent>
                  <w:r w:rsidR="001A6DE8" w:rsidRPr="00B85D0A">
                    <w:rPr>
                      <w:rStyle w:val="PlaceholderText"/>
                      <w:b/>
                      <w:bCs/>
                      <w:color w:val="auto"/>
                    </w:rPr>
                    <w:t>Click or tap here to enter text.</w:t>
                  </w:r>
                </w:sdtContent>
              </w:sdt>
            </w:sdtContent>
          </w:sdt>
        </w:sdtContent>
      </w:sdt>
    </w:p>
    <w:p w14:paraId="168521F5" w14:textId="1F76EA8B" w:rsidR="00276431" w:rsidRDefault="00276431" w:rsidP="00276431">
      <w:r>
        <w:t>Salary and benefits</w:t>
      </w:r>
      <w:r w:rsidR="00B85D0A">
        <w:t>:</w:t>
      </w:r>
      <w:r w:rsidR="007F7D3A">
        <w:t xml:space="preserve"> </w:t>
      </w:r>
      <w:sdt>
        <w:sdtPr>
          <w:id w:val="-1382556695"/>
          <w:placeholder>
            <w:docPart w:val="43F54B4CDDFB49B196822F368CFBF433"/>
          </w:placeholder>
        </w:sdtPr>
        <w:sdtEndPr/>
        <w:sdtContent>
          <w:sdt>
            <w:sdtPr>
              <w:id w:val="1568599860"/>
              <w:placeholder>
                <w:docPart w:val="69190A03F8E14C948A67A113DDED17A1"/>
              </w:placeholder>
            </w:sdtPr>
            <w:sdtEndPr/>
            <w:sdtContent>
              <w:sdt>
                <w:sdtPr>
                  <w:rPr>
                    <w:rStyle w:val="Style1"/>
                  </w:rPr>
                  <w:id w:val="1941111511"/>
                  <w:placeholder>
                    <w:docPart w:val="FE05F71CB1444D7695BD24DE18BAE1D9"/>
                  </w:placeholder>
                  <w:showingPlcHdr/>
                  <w15:color w:val="000000"/>
                </w:sdtPr>
                <w:sdtEndPr>
                  <w:rPr>
                    <w:rStyle w:val="DefaultParagraphFont"/>
                    <w:b w:val="0"/>
                  </w:rPr>
                </w:sdtEndPr>
                <w:sdtContent>
                  <w:r w:rsidR="001A6DE8" w:rsidRPr="00B85D0A">
                    <w:rPr>
                      <w:rStyle w:val="PlaceholderText"/>
                      <w:b/>
                      <w:bCs/>
                      <w:color w:val="auto"/>
                    </w:rPr>
                    <w:t>Click or tap here to enter text.</w:t>
                  </w:r>
                </w:sdtContent>
              </w:sdt>
            </w:sdtContent>
          </w:sdt>
        </w:sdtContent>
      </w:sdt>
    </w:p>
    <w:p w14:paraId="6A33DA06" w14:textId="0FF28537" w:rsidR="00276431" w:rsidRDefault="00276431" w:rsidP="00276431">
      <w:r>
        <w:t>Period of notice required</w:t>
      </w:r>
      <w:r w:rsidR="00B85D0A">
        <w:t>:</w:t>
      </w:r>
      <w:r w:rsidR="007F7D3A">
        <w:t xml:space="preserve"> </w:t>
      </w:r>
      <w:sdt>
        <w:sdtPr>
          <w:id w:val="-1266921556"/>
          <w:placeholder>
            <w:docPart w:val="E0B7CF216803400B8BE2B718DF30239D"/>
          </w:placeholder>
        </w:sdtPr>
        <w:sdtEndPr/>
        <w:sdtContent>
          <w:sdt>
            <w:sdtPr>
              <w:id w:val="2120329618"/>
              <w:placeholder>
                <w:docPart w:val="20731D0586A54A04A20867118AFB9054"/>
              </w:placeholder>
            </w:sdtPr>
            <w:sdtEndPr/>
            <w:sdtContent>
              <w:sdt>
                <w:sdtPr>
                  <w:rPr>
                    <w:rStyle w:val="Style1"/>
                  </w:rPr>
                  <w:id w:val="658111476"/>
                  <w:placeholder>
                    <w:docPart w:val="34AF9EF9A9664B81BBA78644D38AD218"/>
                  </w:placeholder>
                  <w:showingPlcHdr/>
                  <w15:color w:val="000000"/>
                </w:sdtPr>
                <w:sdtEndPr>
                  <w:rPr>
                    <w:rStyle w:val="DefaultParagraphFont"/>
                    <w:b w:val="0"/>
                  </w:rPr>
                </w:sdtEndPr>
                <w:sdtContent>
                  <w:r w:rsidR="001A6DE8" w:rsidRPr="00B85D0A">
                    <w:rPr>
                      <w:rStyle w:val="PlaceholderText"/>
                      <w:b/>
                      <w:bCs/>
                      <w:color w:val="auto"/>
                    </w:rPr>
                    <w:t>Click or tap here to enter text.</w:t>
                  </w:r>
                </w:sdtContent>
              </w:sdt>
            </w:sdtContent>
          </w:sdt>
        </w:sdtContent>
      </w:sdt>
    </w:p>
    <w:p w14:paraId="624008CC" w14:textId="47E6AE4D" w:rsidR="00276431" w:rsidRDefault="00276431" w:rsidP="00276431">
      <w:r>
        <w:t>Reason for leaving or wanting to leave</w:t>
      </w:r>
      <w:r w:rsidR="00B85D0A">
        <w:t>:</w:t>
      </w:r>
      <w:r w:rsidR="007F7D3A">
        <w:t xml:space="preserve"> </w:t>
      </w:r>
      <w:sdt>
        <w:sdtPr>
          <w:id w:val="-316811898"/>
          <w:placeholder>
            <w:docPart w:val="1F2FD8B60FD440FCA470EBC8FF98D2CB"/>
          </w:placeholder>
        </w:sdtPr>
        <w:sdtEndPr/>
        <w:sdtContent>
          <w:sdt>
            <w:sdtPr>
              <w:id w:val="-1210028066"/>
              <w:placeholder>
                <w:docPart w:val="F0C316BBC0BA4DEFAABA05C1A47FE907"/>
              </w:placeholder>
            </w:sdtPr>
            <w:sdtEndPr/>
            <w:sdtContent>
              <w:sdt>
                <w:sdtPr>
                  <w:rPr>
                    <w:rStyle w:val="Style1"/>
                  </w:rPr>
                  <w:id w:val="-868379125"/>
                  <w:placeholder>
                    <w:docPart w:val="F0225C797FC945CBAA9167AB81754FB4"/>
                  </w:placeholder>
                  <w:showingPlcHdr/>
                  <w15:color w:val="000000"/>
                </w:sdtPr>
                <w:sdtEndPr>
                  <w:rPr>
                    <w:rStyle w:val="DefaultParagraphFont"/>
                    <w:b w:val="0"/>
                  </w:rPr>
                </w:sdtEndPr>
                <w:sdtContent>
                  <w:r w:rsidR="001A6DE8" w:rsidRPr="00B85D0A">
                    <w:rPr>
                      <w:rStyle w:val="PlaceholderText"/>
                      <w:b/>
                      <w:bCs/>
                      <w:color w:val="auto"/>
                    </w:rPr>
                    <w:t>Click or tap here to enter text.</w:t>
                  </w:r>
                </w:sdtContent>
              </w:sdt>
            </w:sdtContent>
          </w:sdt>
        </w:sdtContent>
      </w:sdt>
    </w:p>
    <w:p w14:paraId="4D9E542C" w14:textId="35EEB81A" w:rsidR="00276431" w:rsidRDefault="00276431" w:rsidP="00276431">
      <w:r>
        <w:t>Brief description of main duties and responsibilities</w:t>
      </w:r>
      <w:r w:rsidR="00B85D0A">
        <w:t>:</w:t>
      </w:r>
      <w:r w:rsidR="007F7D3A">
        <w:t xml:space="preserve"> </w:t>
      </w:r>
      <w:sdt>
        <w:sdtPr>
          <w:id w:val="1847363802"/>
          <w:placeholder>
            <w:docPart w:val="FFE1A98520724717A7CBDAFFDC9D1BB6"/>
          </w:placeholder>
        </w:sdtPr>
        <w:sdtEndPr/>
        <w:sdtContent>
          <w:sdt>
            <w:sdtPr>
              <w:id w:val="1089972519"/>
              <w:placeholder>
                <w:docPart w:val="D80A3A6595DE423FAF6276F67EC87E84"/>
              </w:placeholder>
            </w:sdtPr>
            <w:sdtEndPr/>
            <w:sdtContent>
              <w:sdt>
                <w:sdtPr>
                  <w:rPr>
                    <w:rStyle w:val="Style1"/>
                  </w:rPr>
                  <w:id w:val="-535049016"/>
                  <w:placeholder>
                    <w:docPart w:val="70D0ACF042C340E2B5CD7E15364B4E8B"/>
                  </w:placeholder>
                  <w:showingPlcHdr/>
                  <w15:color w:val="000000"/>
                </w:sdtPr>
                <w:sdtEndPr>
                  <w:rPr>
                    <w:rStyle w:val="DefaultParagraphFont"/>
                    <w:b w:val="0"/>
                  </w:rPr>
                </w:sdtEndPr>
                <w:sdtContent>
                  <w:r w:rsidR="001A6DE8" w:rsidRPr="00B85D0A">
                    <w:rPr>
                      <w:rStyle w:val="PlaceholderText"/>
                      <w:b/>
                      <w:bCs/>
                      <w:color w:val="auto"/>
                    </w:rPr>
                    <w:t>Click or tap here to enter text.</w:t>
                  </w:r>
                </w:sdtContent>
              </w:sdt>
            </w:sdtContent>
          </w:sdt>
        </w:sdtContent>
      </w:sdt>
    </w:p>
    <w:p w14:paraId="4E100290" w14:textId="62403BDC" w:rsidR="00276431" w:rsidRDefault="00276431" w:rsidP="00292C1B">
      <w:pPr>
        <w:pStyle w:val="Heading1"/>
        <w:numPr>
          <w:ilvl w:val="0"/>
          <w:numId w:val="5"/>
        </w:numPr>
        <w:ind w:left="284" w:hanging="284"/>
      </w:pPr>
      <w:r>
        <w:lastRenderedPageBreak/>
        <w:t>Previous employment</w:t>
      </w:r>
    </w:p>
    <w:p w14:paraId="573F1B56" w14:textId="2585DE90" w:rsidR="00276431" w:rsidRDefault="00276431" w:rsidP="00276431">
      <w:r>
        <w:t>Please list all previous employment (most recent first) including any period of self-employment, unpaid or voluntary work you may have done.</w:t>
      </w:r>
      <w:r w:rsidR="00887044">
        <w:t xml:space="preserve"> </w:t>
      </w:r>
      <w:r>
        <w:t>Please give reasons for any gaps in employment.</w:t>
      </w:r>
    </w:p>
    <w:p w14:paraId="2B08A7F5" w14:textId="1F372481" w:rsidR="00276431" w:rsidRDefault="00276431" w:rsidP="00276431">
      <w:r>
        <w:t>(Insert more lines to the table as needed)</w:t>
      </w:r>
    </w:p>
    <w:tbl>
      <w:tblPr>
        <w:tblStyle w:val="TableGrid"/>
        <w:tblW w:w="9072" w:type="dxa"/>
        <w:tblLook w:val="04A0" w:firstRow="1" w:lastRow="0" w:firstColumn="1" w:lastColumn="0" w:noHBand="0" w:noVBand="1"/>
      </w:tblPr>
      <w:tblGrid>
        <w:gridCol w:w="2268"/>
        <w:gridCol w:w="2268"/>
        <w:gridCol w:w="1134"/>
        <w:gridCol w:w="1134"/>
        <w:gridCol w:w="2268"/>
      </w:tblGrid>
      <w:tr w:rsidR="007F7D3A" w14:paraId="7D9DFA69" w14:textId="77777777" w:rsidTr="007F7D3A">
        <w:tc>
          <w:tcPr>
            <w:tcW w:w="2268" w:type="dxa"/>
          </w:tcPr>
          <w:p w14:paraId="4B742AFC" w14:textId="4AC30FF1" w:rsidR="007F7D3A" w:rsidRDefault="007F7D3A" w:rsidP="007F7D3A">
            <w:pPr>
              <w:pStyle w:val="Heading2"/>
            </w:pPr>
            <w:r w:rsidRPr="00C6419E">
              <w:t>Employer</w:t>
            </w:r>
          </w:p>
        </w:tc>
        <w:tc>
          <w:tcPr>
            <w:tcW w:w="2268" w:type="dxa"/>
          </w:tcPr>
          <w:p w14:paraId="42A1F378" w14:textId="38475F4D" w:rsidR="007F7D3A" w:rsidRDefault="007F7D3A" w:rsidP="007F7D3A">
            <w:pPr>
              <w:pStyle w:val="Heading2"/>
            </w:pPr>
            <w:r w:rsidRPr="00C6419E">
              <w:t>Job title and grade or salary</w:t>
            </w:r>
          </w:p>
        </w:tc>
        <w:tc>
          <w:tcPr>
            <w:tcW w:w="1134" w:type="dxa"/>
          </w:tcPr>
          <w:p w14:paraId="5A0607FA" w14:textId="251FE324" w:rsidR="007F7D3A" w:rsidRDefault="007F7D3A" w:rsidP="007F7D3A">
            <w:pPr>
              <w:pStyle w:val="Heading2"/>
            </w:pPr>
            <w:r w:rsidRPr="00C6419E">
              <w:t>from</w:t>
            </w:r>
          </w:p>
        </w:tc>
        <w:tc>
          <w:tcPr>
            <w:tcW w:w="1134" w:type="dxa"/>
          </w:tcPr>
          <w:p w14:paraId="346CE34E" w14:textId="5359B192" w:rsidR="007F7D3A" w:rsidRDefault="007F7D3A" w:rsidP="007F7D3A">
            <w:pPr>
              <w:pStyle w:val="Heading2"/>
            </w:pPr>
            <w:r w:rsidRPr="00C6419E">
              <w:t>to</w:t>
            </w:r>
          </w:p>
        </w:tc>
        <w:tc>
          <w:tcPr>
            <w:tcW w:w="2268" w:type="dxa"/>
          </w:tcPr>
          <w:p w14:paraId="5058E6E0" w14:textId="32FE118C" w:rsidR="007F7D3A" w:rsidRDefault="007F7D3A" w:rsidP="007F7D3A">
            <w:pPr>
              <w:pStyle w:val="Heading2"/>
            </w:pPr>
            <w:r w:rsidRPr="00C6419E">
              <w:t>Reason for leaving</w:t>
            </w:r>
          </w:p>
        </w:tc>
      </w:tr>
      <w:tr w:rsidR="007F7D3A" w14:paraId="336A93C2" w14:textId="77777777" w:rsidTr="007F7D3A">
        <w:tc>
          <w:tcPr>
            <w:tcW w:w="2268" w:type="dxa"/>
          </w:tcPr>
          <w:p w14:paraId="309C8296" w14:textId="77777777" w:rsidR="007F7D3A" w:rsidRDefault="007F7D3A" w:rsidP="00276431"/>
        </w:tc>
        <w:tc>
          <w:tcPr>
            <w:tcW w:w="2268" w:type="dxa"/>
          </w:tcPr>
          <w:p w14:paraId="7F4A7274" w14:textId="77777777" w:rsidR="007F7D3A" w:rsidRDefault="007F7D3A" w:rsidP="00276431"/>
        </w:tc>
        <w:tc>
          <w:tcPr>
            <w:tcW w:w="1134" w:type="dxa"/>
          </w:tcPr>
          <w:p w14:paraId="6615D4A8" w14:textId="77777777" w:rsidR="007F7D3A" w:rsidRDefault="007F7D3A" w:rsidP="00276431"/>
        </w:tc>
        <w:tc>
          <w:tcPr>
            <w:tcW w:w="1134" w:type="dxa"/>
          </w:tcPr>
          <w:p w14:paraId="6E8C2F6F" w14:textId="77777777" w:rsidR="007F7D3A" w:rsidRDefault="007F7D3A" w:rsidP="00276431"/>
        </w:tc>
        <w:tc>
          <w:tcPr>
            <w:tcW w:w="2268" w:type="dxa"/>
          </w:tcPr>
          <w:p w14:paraId="13049F93" w14:textId="77777777" w:rsidR="007F7D3A" w:rsidRDefault="007F7D3A" w:rsidP="00276431"/>
        </w:tc>
      </w:tr>
      <w:tr w:rsidR="007F7D3A" w14:paraId="4D105052" w14:textId="77777777" w:rsidTr="007F7D3A">
        <w:tc>
          <w:tcPr>
            <w:tcW w:w="2268" w:type="dxa"/>
          </w:tcPr>
          <w:p w14:paraId="1AB34CA6" w14:textId="77777777" w:rsidR="007F7D3A" w:rsidRDefault="007F7D3A" w:rsidP="00276431"/>
        </w:tc>
        <w:tc>
          <w:tcPr>
            <w:tcW w:w="2268" w:type="dxa"/>
          </w:tcPr>
          <w:p w14:paraId="6B90479B" w14:textId="77777777" w:rsidR="007F7D3A" w:rsidRDefault="007F7D3A" w:rsidP="00276431"/>
        </w:tc>
        <w:tc>
          <w:tcPr>
            <w:tcW w:w="1134" w:type="dxa"/>
          </w:tcPr>
          <w:p w14:paraId="1917F435" w14:textId="77777777" w:rsidR="007F7D3A" w:rsidRDefault="007F7D3A" w:rsidP="00276431"/>
        </w:tc>
        <w:tc>
          <w:tcPr>
            <w:tcW w:w="1134" w:type="dxa"/>
          </w:tcPr>
          <w:p w14:paraId="47004223" w14:textId="77777777" w:rsidR="007F7D3A" w:rsidRDefault="007F7D3A" w:rsidP="00276431"/>
        </w:tc>
        <w:tc>
          <w:tcPr>
            <w:tcW w:w="2268" w:type="dxa"/>
          </w:tcPr>
          <w:p w14:paraId="6FF60AFC" w14:textId="77777777" w:rsidR="007F7D3A" w:rsidRDefault="007F7D3A" w:rsidP="00276431"/>
        </w:tc>
      </w:tr>
      <w:tr w:rsidR="007F7D3A" w14:paraId="29108EBB" w14:textId="77777777" w:rsidTr="007F7D3A">
        <w:tc>
          <w:tcPr>
            <w:tcW w:w="2268" w:type="dxa"/>
          </w:tcPr>
          <w:p w14:paraId="05E62D7D" w14:textId="77777777" w:rsidR="007F7D3A" w:rsidRDefault="007F7D3A" w:rsidP="00276431"/>
        </w:tc>
        <w:tc>
          <w:tcPr>
            <w:tcW w:w="2268" w:type="dxa"/>
          </w:tcPr>
          <w:p w14:paraId="6A6BC3C3" w14:textId="77777777" w:rsidR="007F7D3A" w:rsidRDefault="007F7D3A" w:rsidP="00276431"/>
        </w:tc>
        <w:tc>
          <w:tcPr>
            <w:tcW w:w="1134" w:type="dxa"/>
          </w:tcPr>
          <w:p w14:paraId="43420840" w14:textId="77777777" w:rsidR="007F7D3A" w:rsidRDefault="007F7D3A" w:rsidP="00276431"/>
        </w:tc>
        <w:tc>
          <w:tcPr>
            <w:tcW w:w="1134" w:type="dxa"/>
          </w:tcPr>
          <w:p w14:paraId="5743551E" w14:textId="77777777" w:rsidR="007F7D3A" w:rsidRDefault="007F7D3A" w:rsidP="00276431"/>
        </w:tc>
        <w:tc>
          <w:tcPr>
            <w:tcW w:w="2268" w:type="dxa"/>
          </w:tcPr>
          <w:p w14:paraId="4D253FE2" w14:textId="77777777" w:rsidR="007F7D3A" w:rsidRDefault="007F7D3A" w:rsidP="00276431"/>
        </w:tc>
      </w:tr>
      <w:tr w:rsidR="007F7D3A" w14:paraId="4E33AAE6" w14:textId="77777777" w:rsidTr="007F7D3A">
        <w:tc>
          <w:tcPr>
            <w:tcW w:w="2268" w:type="dxa"/>
          </w:tcPr>
          <w:p w14:paraId="7B40564D" w14:textId="77777777" w:rsidR="007F7D3A" w:rsidRDefault="007F7D3A" w:rsidP="00276431"/>
        </w:tc>
        <w:tc>
          <w:tcPr>
            <w:tcW w:w="2268" w:type="dxa"/>
          </w:tcPr>
          <w:p w14:paraId="6E3BB4EA" w14:textId="77777777" w:rsidR="007F7D3A" w:rsidRDefault="007F7D3A" w:rsidP="00276431"/>
        </w:tc>
        <w:tc>
          <w:tcPr>
            <w:tcW w:w="1134" w:type="dxa"/>
          </w:tcPr>
          <w:p w14:paraId="03987969" w14:textId="77777777" w:rsidR="007F7D3A" w:rsidRDefault="007F7D3A" w:rsidP="00276431"/>
        </w:tc>
        <w:tc>
          <w:tcPr>
            <w:tcW w:w="1134" w:type="dxa"/>
          </w:tcPr>
          <w:p w14:paraId="0B766320" w14:textId="77777777" w:rsidR="007F7D3A" w:rsidRDefault="007F7D3A" w:rsidP="00276431"/>
        </w:tc>
        <w:tc>
          <w:tcPr>
            <w:tcW w:w="2268" w:type="dxa"/>
          </w:tcPr>
          <w:p w14:paraId="57C57C05" w14:textId="77777777" w:rsidR="007F7D3A" w:rsidRDefault="007F7D3A" w:rsidP="00276431"/>
        </w:tc>
      </w:tr>
      <w:tr w:rsidR="007F7D3A" w14:paraId="5D6B4076" w14:textId="77777777" w:rsidTr="007F7D3A">
        <w:tc>
          <w:tcPr>
            <w:tcW w:w="2268" w:type="dxa"/>
          </w:tcPr>
          <w:p w14:paraId="2F3026A7" w14:textId="77777777" w:rsidR="007F7D3A" w:rsidRDefault="007F7D3A" w:rsidP="00276431"/>
        </w:tc>
        <w:tc>
          <w:tcPr>
            <w:tcW w:w="2268" w:type="dxa"/>
          </w:tcPr>
          <w:p w14:paraId="65479A20" w14:textId="77777777" w:rsidR="007F7D3A" w:rsidRDefault="007F7D3A" w:rsidP="00276431"/>
        </w:tc>
        <w:tc>
          <w:tcPr>
            <w:tcW w:w="1134" w:type="dxa"/>
          </w:tcPr>
          <w:p w14:paraId="06F0A614" w14:textId="77777777" w:rsidR="007F7D3A" w:rsidRDefault="007F7D3A" w:rsidP="00276431"/>
        </w:tc>
        <w:tc>
          <w:tcPr>
            <w:tcW w:w="1134" w:type="dxa"/>
          </w:tcPr>
          <w:p w14:paraId="592008AF" w14:textId="77777777" w:rsidR="007F7D3A" w:rsidRDefault="007F7D3A" w:rsidP="00276431"/>
        </w:tc>
        <w:tc>
          <w:tcPr>
            <w:tcW w:w="2268" w:type="dxa"/>
          </w:tcPr>
          <w:p w14:paraId="3CF9FCFD" w14:textId="77777777" w:rsidR="007F7D3A" w:rsidRDefault="007F7D3A" w:rsidP="00276431"/>
        </w:tc>
      </w:tr>
      <w:tr w:rsidR="007F7D3A" w14:paraId="599D02B0" w14:textId="77777777" w:rsidTr="007F7D3A">
        <w:tc>
          <w:tcPr>
            <w:tcW w:w="2268" w:type="dxa"/>
          </w:tcPr>
          <w:p w14:paraId="7694E4CD" w14:textId="77777777" w:rsidR="007F7D3A" w:rsidRDefault="007F7D3A" w:rsidP="00276431"/>
        </w:tc>
        <w:tc>
          <w:tcPr>
            <w:tcW w:w="2268" w:type="dxa"/>
          </w:tcPr>
          <w:p w14:paraId="491A88EE" w14:textId="77777777" w:rsidR="007F7D3A" w:rsidRDefault="007F7D3A" w:rsidP="00276431"/>
        </w:tc>
        <w:tc>
          <w:tcPr>
            <w:tcW w:w="1134" w:type="dxa"/>
          </w:tcPr>
          <w:p w14:paraId="1A03E110" w14:textId="77777777" w:rsidR="007F7D3A" w:rsidRDefault="007F7D3A" w:rsidP="00276431"/>
        </w:tc>
        <w:tc>
          <w:tcPr>
            <w:tcW w:w="1134" w:type="dxa"/>
          </w:tcPr>
          <w:p w14:paraId="21DDEB0C" w14:textId="77777777" w:rsidR="007F7D3A" w:rsidRDefault="007F7D3A" w:rsidP="00276431"/>
        </w:tc>
        <w:tc>
          <w:tcPr>
            <w:tcW w:w="2268" w:type="dxa"/>
          </w:tcPr>
          <w:p w14:paraId="598EE2BB" w14:textId="77777777" w:rsidR="007F7D3A" w:rsidRDefault="007F7D3A" w:rsidP="00276431"/>
        </w:tc>
      </w:tr>
    </w:tbl>
    <w:p w14:paraId="4D1728DD" w14:textId="4BCE2132" w:rsidR="00276431" w:rsidRDefault="00276431" w:rsidP="00292C1B">
      <w:pPr>
        <w:pStyle w:val="Heading1"/>
        <w:numPr>
          <w:ilvl w:val="0"/>
          <w:numId w:val="5"/>
        </w:numPr>
        <w:ind w:left="284" w:hanging="284"/>
      </w:pPr>
      <w:r>
        <w:t>Welsh language skills</w:t>
      </w:r>
    </w:p>
    <w:p w14:paraId="0C878CA4" w14:textId="04E8CE64" w:rsidR="00276431" w:rsidRDefault="00276431" w:rsidP="00276431">
      <w:r>
        <w:t>The Welsh language skills required for the post are</w:t>
      </w:r>
      <w:r w:rsidR="007F7D3A">
        <w:t xml:space="preserve"> listed below</w:t>
      </w:r>
    </w:p>
    <w:p w14:paraId="724273BE" w14:textId="291E293F" w:rsidR="007F7D3A" w:rsidRDefault="007F7D3A" w:rsidP="007F7D3A">
      <w:pPr>
        <w:pStyle w:val="Heading2"/>
      </w:pPr>
      <w:r>
        <w:t xml:space="preserve">Speaking (level </w:t>
      </w:r>
      <w:r w:rsidR="000E554C">
        <w:t>1</w:t>
      </w:r>
      <w:r>
        <w:t>)</w:t>
      </w:r>
    </w:p>
    <w:p w14:paraId="63F7A972" w14:textId="3D3F7FA7" w:rsidR="007F7D3A" w:rsidRDefault="000E554C" w:rsidP="007F7D3A">
      <w:pPr>
        <w:pStyle w:val="ListParagraph"/>
        <w:numPr>
          <w:ilvl w:val="0"/>
          <w:numId w:val="1"/>
        </w:numPr>
      </w:pPr>
      <w:r>
        <w:t>Can give a bilingual telephone greeting.</w:t>
      </w:r>
    </w:p>
    <w:p w14:paraId="2F2C7872" w14:textId="0F6FD276" w:rsidR="007F7D3A" w:rsidRDefault="007F7D3A" w:rsidP="007F7D3A">
      <w:pPr>
        <w:pStyle w:val="ListParagraph"/>
        <w:numPr>
          <w:ilvl w:val="0"/>
          <w:numId w:val="1"/>
        </w:numPr>
      </w:pPr>
      <w:r>
        <w:t xml:space="preserve">Can </w:t>
      </w:r>
      <w:r w:rsidR="000E554C" w:rsidRPr="00D83FC4">
        <w:t xml:space="preserve">use basic </w:t>
      </w:r>
      <w:proofErr w:type="gramStart"/>
      <w:r w:rsidR="000E554C" w:rsidRPr="00D83FC4">
        <w:t>every day</w:t>
      </w:r>
      <w:proofErr w:type="gramEnd"/>
      <w:r w:rsidR="000E554C" w:rsidRPr="00D83FC4">
        <w:t xml:space="preserve"> words, phrases and greetings such as thank you, please, good morning, etc</w:t>
      </w:r>
      <w:r w:rsidR="000E554C">
        <w:t>.</w:t>
      </w:r>
    </w:p>
    <w:p w14:paraId="581574D2" w14:textId="53A37C2D" w:rsidR="007F7D3A" w:rsidRDefault="007F7D3A" w:rsidP="007F7D3A">
      <w:pPr>
        <w:pStyle w:val="ListParagraph"/>
        <w:numPr>
          <w:ilvl w:val="0"/>
          <w:numId w:val="1"/>
        </w:numPr>
      </w:pPr>
      <w:r>
        <w:t xml:space="preserve">Can </w:t>
      </w:r>
      <w:r w:rsidR="000E554C" w:rsidRPr="00D83FC4">
        <w:t>pronounce Welsh words, place names and personal names</w:t>
      </w:r>
      <w:r>
        <w:t>.</w:t>
      </w:r>
    </w:p>
    <w:p w14:paraId="2EC74ED9" w14:textId="6578A102" w:rsidR="007F7D3A" w:rsidRDefault="007F7D3A" w:rsidP="007F7D3A">
      <w:pPr>
        <w:pStyle w:val="Heading2"/>
      </w:pPr>
      <w:r>
        <w:t xml:space="preserve">Understanding/reading (level </w:t>
      </w:r>
      <w:r w:rsidR="000E554C">
        <w:t>1</w:t>
      </w:r>
      <w:r>
        <w:t>)</w:t>
      </w:r>
    </w:p>
    <w:p w14:paraId="442E428B" w14:textId="776FDFB8" w:rsidR="007F7D3A" w:rsidRDefault="007F7D3A" w:rsidP="007F7D3A">
      <w:pPr>
        <w:pStyle w:val="ListParagraph"/>
        <w:numPr>
          <w:ilvl w:val="0"/>
          <w:numId w:val="3"/>
        </w:numPr>
      </w:pPr>
      <w:r>
        <w:t xml:space="preserve">Can </w:t>
      </w:r>
      <w:r w:rsidR="000E554C" w:rsidRPr="00D83FC4">
        <w:t>understand basic key words and phrases on familiar /predictable matters relating to own areas area of work, such as on signs and in letters</w:t>
      </w:r>
      <w:r>
        <w:t>.</w:t>
      </w:r>
    </w:p>
    <w:p w14:paraId="6A545A28" w14:textId="3DDE4F4D" w:rsidR="007F7D3A" w:rsidRDefault="007F7D3A" w:rsidP="007F7D3A">
      <w:pPr>
        <w:pStyle w:val="Heading2"/>
      </w:pPr>
      <w:r>
        <w:t xml:space="preserve">Writing (level </w:t>
      </w:r>
      <w:r w:rsidR="000E554C">
        <w:t>1</w:t>
      </w:r>
      <w:r>
        <w:t>)</w:t>
      </w:r>
    </w:p>
    <w:p w14:paraId="5D83DB3E" w14:textId="0088E049" w:rsidR="007F7D3A" w:rsidRDefault="007F7D3A" w:rsidP="007F7D3A">
      <w:pPr>
        <w:pStyle w:val="ListParagraph"/>
        <w:numPr>
          <w:ilvl w:val="0"/>
          <w:numId w:val="4"/>
        </w:numPr>
      </w:pPr>
      <w:r>
        <w:t xml:space="preserve">Can </w:t>
      </w:r>
      <w:r w:rsidR="000E554C" w:rsidRPr="00D83FC4">
        <w:t>write personal names, place names, job titles etc</w:t>
      </w:r>
      <w:r>
        <w:t>.</w:t>
      </w:r>
    </w:p>
    <w:p w14:paraId="3D4E8F02" w14:textId="4A12651F" w:rsidR="007F7D3A" w:rsidRPr="007F7D3A" w:rsidRDefault="007F7D3A" w:rsidP="007F7D3A">
      <w:pPr>
        <w:pStyle w:val="ListParagraph"/>
        <w:numPr>
          <w:ilvl w:val="0"/>
          <w:numId w:val="4"/>
        </w:numPr>
      </w:pPr>
      <w:r>
        <w:t xml:space="preserve">Can </w:t>
      </w:r>
      <w:r w:rsidR="000E554C" w:rsidRPr="00D83FC4">
        <w:t>fill in simple forms and note down simple information such as an address, the date, a telephone number, and an email address in Welsh</w:t>
      </w:r>
      <w:r>
        <w:t>.</w:t>
      </w:r>
    </w:p>
    <w:p w14:paraId="5851E52A" w14:textId="29851E95" w:rsidR="00276431" w:rsidRDefault="00276431" w:rsidP="00276431">
      <w:r>
        <w:t>Do you meet the required Welsh language skills listed above</w:t>
      </w:r>
      <w:r w:rsidR="007F7D3A">
        <w:t xml:space="preserve">? </w:t>
      </w:r>
      <w:sdt>
        <w:sdtPr>
          <w:id w:val="-505219667"/>
          <w:placeholder>
            <w:docPart w:val="5A98A241570D44FCA1A2C10FFF3A2703"/>
          </w:placeholder>
          <w:showingPlcHdr/>
          <w:comboBox>
            <w:listItem w:displayText="Yes" w:value="Yes"/>
            <w:listItem w:displayText="No" w:value="No"/>
          </w:comboBox>
        </w:sdtPr>
        <w:sdtEndPr/>
        <w:sdtContent>
          <w:r w:rsidR="00040EF5" w:rsidRPr="00040EF5">
            <w:rPr>
              <w:rStyle w:val="PlaceholderText"/>
              <w:b/>
              <w:bCs/>
              <w:color w:val="auto"/>
            </w:rPr>
            <w:t>Choose an item</w:t>
          </w:r>
          <w:r w:rsidR="00040EF5" w:rsidRPr="00040EF5">
            <w:rPr>
              <w:rStyle w:val="PlaceholderText"/>
              <w:color w:val="auto"/>
            </w:rPr>
            <w:t>.</w:t>
          </w:r>
        </w:sdtContent>
      </w:sdt>
    </w:p>
    <w:p w14:paraId="58D15E30" w14:textId="007E4B6D" w:rsidR="00276431" w:rsidRDefault="00276431" w:rsidP="00276431">
      <w:r>
        <w:t>What is your preferred language for interview?</w:t>
      </w:r>
      <w:r w:rsidR="007F7D3A">
        <w:t xml:space="preserve"> </w:t>
      </w:r>
      <w:sdt>
        <w:sdtPr>
          <w:id w:val="735050077"/>
          <w:placeholder>
            <w:docPart w:val="3C4AAF95C3F948519CBB77C76D65233C"/>
          </w:placeholder>
          <w:comboBox>
            <w:listItem w:displayText="Welsh" w:value="Welsh"/>
            <w:listItem w:displayText="English" w:value="English"/>
          </w:comboBox>
        </w:sdtPr>
        <w:sdtEndPr/>
        <w:sdtContent>
          <w:r w:rsidR="00B85D0A" w:rsidRPr="00040EF5">
            <w:rPr>
              <w:b/>
              <w:bCs/>
            </w:rPr>
            <w:t>Choose an item</w:t>
          </w:r>
          <w:r w:rsidR="00B85D0A" w:rsidRPr="00040EF5">
            <w:t>.</w:t>
          </w:r>
        </w:sdtContent>
      </w:sdt>
    </w:p>
    <w:p w14:paraId="5E1D47B1" w14:textId="57389F64" w:rsidR="00276431" w:rsidRDefault="00276431" w:rsidP="00276431">
      <w:r>
        <w:t xml:space="preserve">Your interview will be in your preferred language. If you have chosen Welsh as your preferred language, we may need to provide a simultaneous translation service, depending on the Welsh language skills of the interviewing panel. </w:t>
      </w:r>
    </w:p>
    <w:p w14:paraId="24544810" w14:textId="53EF9514" w:rsidR="00276431" w:rsidRDefault="00276431" w:rsidP="00292C1B">
      <w:pPr>
        <w:pStyle w:val="Heading1"/>
        <w:numPr>
          <w:ilvl w:val="0"/>
          <w:numId w:val="5"/>
        </w:numPr>
        <w:ind w:left="284" w:hanging="284"/>
      </w:pPr>
      <w:r>
        <w:t>Supporting statement</w:t>
      </w:r>
    </w:p>
    <w:p w14:paraId="505D63D4" w14:textId="3F3F72A0" w:rsidR="00276431" w:rsidRDefault="00276431" w:rsidP="00276431">
      <w:r>
        <w:t>Please outline below how you match</w:t>
      </w:r>
      <w:r w:rsidR="0032449A">
        <w:t xml:space="preserve"> the</w:t>
      </w:r>
      <w:r>
        <w:t xml:space="preserve"> criteria as outlined in the job description and person specification.</w:t>
      </w:r>
      <w:r w:rsidR="00887044">
        <w:t xml:space="preserve"> </w:t>
      </w:r>
      <w:r>
        <w:t>You should provide specific examples and provide as much detail as possible so that the panel can take an accurate view of your competence in these areas.</w:t>
      </w:r>
    </w:p>
    <w:p w14:paraId="2F2E1BFD" w14:textId="42FF49DE" w:rsidR="007F7D3A" w:rsidRDefault="00276431" w:rsidP="00276431">
      <w:r>
        <w:t>As a general guide we would expect no more than 200-300 words per criterion.</w:t>
      </w:r>
    </w:p>
    <w:sdt>
      <w:sdtPr>
        <w:id w:val="-896507815"/>
        <w:placeholder>
          <w:docPart w:val="15E3DA5AD12F44FBA49D54DA95311269"/>
        </w:placeholder>
      </w:sdtPr>
      <w:sdtEndPr/>
      <w:sdtContent>
        <w:p w14:paraId="56C194CD" w14:textId="20ACBCEC" w:rsidR="007F7D3A" w:rsidRDefault="00BA1523" w:rsidP="00276431">
          <w:sdt>
            <w:sdtPr>
              <w:rPr>
                <w:rStyle w:val="Style1"/>
              </w:rPr>
              <w:id w:val="1591115612"/>
              <w:placeholder>
                <w:docPart w:val="249E496D8F4F4504B53D2ADA05A9D305"/>
              </w:placeholder>
              <w:showingPlcHdr/>
              <w15:color w:val="000000"/>
            </w:sdtPr>
            <w:sdtEndPr>
              <w:rPr>
                <w:rStyle w:val="DefaultParagraphFont"/>
                <w:b w:val="0"/>
              </w:rPr>
            </w:sdtEndPr>
            <w:sdtContent>
              <w:r w:rsidR="001A6DE8" w:rsidRPr="00B85D0A">
                <w:rPr>
                  <w:rStyle w:val="PlaceholderText"/>
                  <w:b/>
                  <w:bCs/>
                  <w:color w:val="auto"/>
                </w:rPr>
                <w:t>Click or tap here to enter text.</w:t>
              </w:r>
            </w:sdtContent>
          </w:sdt>
        </w:p>
      </w:sdtContent>
    </w:sdt>
    <w:p w14:paraId="7B6BBF84" w14:textId="03A78594" w:rsidR="00276431" w:rsidRDefault="00276431" w:rsidP="00292C1B">
      <w:pPr>
        <w:pStyle w:val="Heading1"/>
        <w:numPr>
          <w:ilvl w:val="0"/>
          <w:numId w:val="5"/>
        </w:numPr>
        <w:ind w:left="284" w:hanging="284"/>
      </w:pPr>
      <w:r>
        <w:lastRenderedPageBreak/>
        <w:t>Referees</w:t>
      </w:r>
    </w:p>
    <w:p w14:paraId="4A163A62" w14:textId="79DF80EE" w:rsidR="00276431" w:rsidRDefault="00276431" w:rsidP="00276431">
      <w:r>
        <w:t>Please give the details of two referees, one of whom must be your current or most recent employer, a second should be a previous employer (or person who has known you in a professional capacity).</w:t>
      </w:r>
      <w:r w:rsidR="00887044">
        <w:t xml:space="preserve"> </w:t>
      </w:r>
      <w:r>
        <w:t xml:space="preserve">If you have just left school or college and have no previous work experience, </w:t>
      </w:r>
      <w:r w:rsidRPr="00FC59BF">
        <w:t>please</w:t>
      </w:r>
      <w:r w:rsidR="00312031" w:rsidRPr="00FC59BF">
        <w:t xml:space="preserve"> refer to the guidance on completing the application form.</w:t>
      </w:r>
    </w:p>
    <w:p w14:paraId="62F9A3E5" w14:textId="5E678EF7" w:rsidR="00276431" w:rsidRDefault="00276431" w:rsidP="00276431">
      <w:r>
        <w:t xml:space="preserve">We will only contact referees if a job offer is made, and only with your permission. </w:t>
      </w:r>
    </w:p>
    <w:p w14:paraId="1E117EA8" w14:textId="77777777" w:rsidR="00276431" w:rsidRDefault="00276431" w:rsidP="007F7D3A">
      <w:pPr>
        <w:pStyle w:val="Heading2"/>
      </w:pPr>
      <w:r>
        <w:t>Reference 1</w:t>
      </w:r>
      <w:r>
        <w:tab/>
      </w:r>
    </w:p>
    <w:p w14:paraId="5F815970" w14:textId="3757597E" w:rsidR="007F7D3A" w:rsidRDefault="00276431" w:rsidP="00276431">
      <w:r>
        <w:t>Name</w:t>
      </w:r>
      <w:r w:rsidR="00B85D0A">
        <w:t>:</w:t>
      </w:r>
      <w:r w:rsidR="007F7D3A">
        <w:t xml:space="preserve"> </w:t>
      </w:r>
      <w:sdt>
        <w:sdtPr>
          <w:id w:val="77253666"/>
          <w:placeholder>
            <w:docPart w:val="6C760891DC0048C2BFA6027E338CEBBC"/>
          </w:placeholder>
        </w:sdtPr>
        <w:sdtEndPr/>
        <w:sdtContent>
          <w:sdt>
            <w:sdtPr>
              <w:id w:val="386611974"/>
              <w:placeholder>
                <w:docPart w:val="45F7252E05DA44EDAE1238EC21613AE0"/>
              </w:placeholder>
            </w:sdtPr>
            <w:sdtEndPr/>
            <w:sdtContent>
              <w:sdt>
                <w:sdtPr>
                  <w:rPr>
                    <w:rStyle w:val="Style1"/>
                  </w:rPr>
                  <w:id w:val="-1308632677"/>
                  <w:placeholder>
                    <w:docPart w:val="4DFFFA10485C4711BD8D6309CDB907EA"/>
                  </w:placeholder>
                  <w:showingPlcHdr/>
                  <w15:color w:val="000000"/>
                </w:sdtPr>
                <w:sdtEndPr>
                  <w:rPr>
                    <w:rStyle w:val="DefaultParagraphFont"/>
                    <w:b w:val="0"/>
                  </w:rPr>
                </w:sdtEndPr>
                <w:sdtContent>
                  <w:r w:rsidR="001A6DE8" w:rsidRPr="00B85D0A">
                    <w:rPr>
                      <w:rStyle w:val="PlaceholderText"/>
                      <w:b/>
                      <w:bCs/>
                      <w:color w:val="auto"/>
                    </w:rPr>
                    <w:t>Click or tap here to enter text.</w:t>
                  </w:r>
                </w:sdtContent>
              </w:sdt>
            </w:sdtContent>
          </w:sdt>
        </w:sdtContent>
      </w:sdt>
    </w:p>
    <w:p w14:paraId="4CBE5787" w14:textId="5C23B652" w:rsidR="007F7D3A" w:rsidRDefault="00276431" w:rsidP="00276431">
      <w:r>
        <w:t>Job title</w:t>
      </w:r>
      <w:r w:rsidR="00B85D0A">
        <w:t>:</w:t>
      </w:r>
      <w:r w:rsidR="007F7D3A">
        <w:t xml:space="preserve"> </w:t>
      </w:r>
      <w:sdt>
        <w:sdtPr>
          <w:id w:val="-343323932"/>
          <w:placeholder>
            <w:docPart w:val="7050611A332146CAA779B19D8747775A"/>
          </w:placeholder>
        </w:sdtPr>
        <w:sdtEndPr/>
        <w:sdtContent>
          <w:sdt>
            <w:sdtPr>
              <w:id w:val="1994752053"/>
              <w:placeholder>
                <w:docPart w:val="6D252C9997AF47E3AC195B3FC7339406"/>
              </w:placeholder>
            </w:sdtPr>
            <w:sdtEndPr/>
            <w:sdtContent>
              <w:sdt>
                <w:sdtPr>
                  <w:rPr>
                    <w:rStyle w:val="Style1"/>
                  </w:rPr>
                  <w:id w:val="-451784148"/>
                  <w:placeholder>
                    <w:docPart w:val="70423C00848F4C098285E1200FFB2762"/>
                  </w:placeholder>
                  <w:showingPlcHdr/>
                  <w15:color w:val="000000"/>
                </w:sdtPr>
                <w:sdtEndPr>
                  <w:rPr>
                    <w:rStyle w:val="DefaultParagraphFont"/>
                    <w:b w:val="0"/>
                  </w:rPr>
                </w:sdtEndPr>
                <w:sdtContent>
                  <w:r w:rsidR="001A6DE8" w:rsidRPr="00B85D0A">
                    <w:rPr>
                      <w:rStyle w:val="PlaceholderText"/>
                      <w:b/>
                      <w:bCs/>
                      <w:color w:val="auto"/>
                    </w:rPr>
                    <w:t>Click or tap here to enter text.</w:t>
                  </w:r>
                </w:sdtContent>
              </w:sdt>
            </w:sdtContent>
          </w:sdt>
        </w:sdtContent>
      </w:sdt>
    </w:p>
    <w:p w14:paraId="324AD608" w14:textId="0D1204FD" w:rsidR="00276431" w:rsidRDefault="00276431" w:rsidP="00276431">
      <w:r>
        <w:t>Organisation (if applicable)</w:t>
      </w:r>
      <w:r w:rsidR="00B85D0A">
        <w:t>:</w:t>
      </w:r>
      <w:r w:rsidR="007F7D3A">
        <w:t xml:space="preserve"> </w:t>
      </w:r>
      <w:sdt>
        <w:sdtPr>
          <w:id w:val="-1297131483"/>
          <w:placeholder>
            <w:docPart w:val="675965AC70CF4336BA6B5E4FC5971F4E"/>
          </w:placeholder>
        </w:sdtPr>
        <w:sdtEndPr/>
        <w:sdtContent>
          <w:sdt>
            <w:sdtPr>
              <w:id w:val="-1414626106"/>
              <w:placeholder>
                <w:docPart w:val="5294AD8391A54D06BE1120FDFEBE86F4"/>
              </w:placeholder>
            </w:sdtPr>
            <w:sdtEndPr/>
            <w:sdtContent>
              <w:sdt>
                <w:sdtPr>
                  <w:rPr>
                    <w:rStyle w:val="Style1"/>
                  </w:rPr>
                  <w:id w:val="2090037215"/>
                  <w:placeholder>
                    <w:docPart w:val="151B9D0631794C6494A36338D9FAA518"/>
                  </w:placeholder>
                  <w:showingPlcHdr/>
                  <w15:color w:val="000000"/>
                </w:sdtPr>
                <w:sdtEndPr>
                  <w:rPr>
                    <w:rStyle w:val="DefaultParagraphFont"/>
                    <w:b w:val="0"/>
                  </w:rPr>
                </w:sdtEndPr>
                <w:sdtContent>
                  <w:r w:rsidR="001A6DE8" w:rsidRPr="00B85D0A">
                    <w:rPr>
                      <w:rStyle w:val="PlaceholderText"/>
                      <w:b/>
                      <w:bCs/>
                      <w:color w:val="auto"/>
                    </w:rPr>
                    <w:t>Click or tap here to enter text.</w:t>
                  </w:r>
                </w:sdtContent>
              </w:sdt>
            </w:sdtContent>
          </w:sdt>
        </w:sdtContent>
      </w:sdt>
    </w:p>
    <w:p w14:paraId="69171239" w14:textId="7AB2875B" w:rsidR="00276431" w:rsidRDefault="00276431" w:rsidP="00276431">
      <w:r>
        <w:t>Email address</w:t>
      </w:r>
      <w:r w:rsidR="00B85D0A">
        <w:t>:</w:t>
      </w:r>
      <w:r w:rsidR="007F7D3A">
        <w:t xml:space="preserve"> </w:t>
      </w:r>
      <w:sdt>
        <w:sdtPr>
          <w:id w:val="609786766"/>
          <w:placeholder>
            <w:docPart w:val="5B4A1E87D7B140788070BBE2A88BC7DE"/>
          </w:placeholder>
        </w:sdtPr>
        <w:sdtEndPr/>
        <w:sdtContent>
          <w:sdt>
            <w:sdtPr>
              <w:id w:val="-771856053"/>
              <w:placeholder>
                <w:docPart w:val="75B04925B58D4AF991FF5DFECDA59000"/>
              </w:placeholder>
            </w:sdtPr>
            <w:sdtEndPr/>
            <w:sdtContent>
              <w:sdt>
                <w:sdtPr>
                  <w:rPr>
                    <w:rStyle w:val="Style1"/>
                  </w:rPr>
                  <w:id w:val="-936364631"/>
                  <w:placeholder>
                    <w:docPart w:val="26DD33B0D7C34D579018EE390921753F"/>
                  </w:placeholder>
                  <w:showingPlcHdr/>
                  <w15:color w:val="000000"/>
                </w:sdtPr>
                <w:sdtEndPr>
                  <w:rPr>
                    <w:rStyle w:val="DefaultParagraphFont"/>
                    <w:b w:val="0"/>
                  </w:rPr>
                </w:sdtEndPr>
                <w:sdtContent>
                  <w:r w:rsidR="001A6DE8" w:rsidRPr="00B85D0A">
                    <w:rPr>
                      <w:rStyle w:val="PlaceholderText"/>
                      <w:b/>
                      <w:bCs/>
                      <w:color w:val="auto"/>
                    </w:rPr>
                    <w:t>Click or tap here to enter text.</w:t>
                  </w:r>
                </w:sdtContent>
              </w:sdt>
            </w:sdtContent>
          </w:sdt>
        </w:sdtContent>
      </w:sdt>
    </w:p>
    <w:p w14:paraId="66995798" w14:textId="261E542C" w:rsidR="00276431" w:rsidRDefault="00276431" w:rsidP="00276431">
      <w:r>
        <w:t>Phone number</w:t>
      </w:r>
      <w:r w:rsidR="00B85D0A">
        <w:t>:</w:t>
      </w:r>
      <w:r w:rsidR="007F7D3A">
        <w:t xml:space="preserve"> </w:t>
      </w:r>
      <w:sdt>
        <w:sdtPr>
          <w:id w:val="599612420"/>
          <w:placeholder>
            <w:docPart w:val="5EEB22D8DDBA46ECAA22C0D8F240C7FE"/>
          </w:placeholder>
        </w:sdtPr>
        <w:sdtEndPr/>
        <w:sdtContent>
          <w:sdt>
            <w:sdtPr>
              <w:id w:val="-598251716"/>
              <w:placeholder>
                <w:docPart w:val="C6680F31E3CC4A9FB8C45D4DABE26B6C"/>
              </w:placeholder>
            </w:sdtPr>
            <w:sdtEndPr/>
            <w:sdtContent>
              <w:sdt>
                <w:sdtPr>
                  <w:rPr>
                    <w:rStyle w:val="Style1"/>
                  </w:rPr>
                  <w:id w:val="-846870606"/>
                  <w:placeholder>
                    <w:docPart w:val="36D5A650618D497FA09DB3702D560B3A"/>
                  </w:placeholder>
                  <w:showingPlcHdr/>
                  <w15:color w:val="000000"/>
                </w:sdtPr>
                <w:sdtEndPr>
                  <w:rPr>
                    <w:rStyle w:val="DefaultParagraphFont"/>
                    <w:b w:val="0"/>
                  </w:rPr>
                </w:sdtEndPr>
                <w:sdtContent>
                  <w:r w:rsidR="001A6DE8" w:rsidRPr="00B85D0A">
                    <w:rPr>
                      <w:rStyle w:val="PlaceholderText"/>
                      <w:b/>
                      <w:bCs/>
                      <w:color w:val="auto"/>
                    </w:rPr>
                    <w:t>Click or tap here to enter text.</w:t>
                  </w:r>
                </w:sdtContent>
              </w:sdt>
            </w:sdtContent>
          </w:sdt>
        </w:sdtContent>
      </w:sdt>
    </w:p>
    <w:p w14:paraId="23C23F95" w14:textId="125D9F58" w:rsidR="00276431" w:rsidRDefault="00276431" w:rsidP="007F7D3A">
      <w:pPr>
        <w:pStyle w:val="Heading2"/>
      </w:pPr>
      <w:r>
        <w:t>Reference 2</w:t>
      </w:r>
      <w:r>
        <w:tab/>
      </w:r>
    </w:p>
    <w:p w14:paraId="2862936C" w14:textId="02A92ADB" w:rsidR="007F7D3A" w:rsidRDefault="007F7D3A" w:rsidP="007F7D3A">
      <w:r>
        <w:t>Name</w:t>
      </w:r>
      <w:r w:rsidR="00B85D0A">
        <w:t>:</w:t>
      </w:r>
      <w:r>
        <w:t xml:space="preserve"> </w:t>
      </w:r>
      <w:sdt>
        <w:sdtPr>
          <w:id w:val="-302540478"/>
          <w:placeholder>
            <w:docPart w:val="3C7A9C9AE8514F679367A5EC7AC64C56"/>
          </w:placeholder>
        </w:sdtPr>
        <w:sdtEndPr/>
        <w:sdtContent>
          <w:sdt>
            <w:sdtPr>
              <w:id w:val="68394190"/>
              <w:placeholder>
                <w:docPart w:val="6FFAC55C5652433AA4BB58AC1A78FA0A"/>
              </w:placeholder>
            </w:sdtPr>
            <w:sdtEndPr/>
            <w:sdtContent>
              <w:sdt>
                <w:sdtPr>
                  <w:rPr>
                    <w:rStyle w:val="Style1"/>
                  </w:rPr>
                  <w:id w:val="880516903"/>
                  <w:placeholder>
                    <w:docPart w:val="7189302F6770445D9A86686382E9A734"/>
                  </w:placeholder>
                  <w:showingPlcHdr/>
                  <w15:color w:val="000000"/>
                </w:sdtPr>
                <w:sdtEndPr>
                  <w:rPr>
                    <w:rStyle w:val="DefaultParagraphFont"/>
                    <w:b w:val="0"/>
                  </w:rPr>
                </w:sdtEndPr>
                <w:sdtContent>
                  <w:r w:rsidR="001A6DE8" w:rsidRPr="00B85D0A">
                    <w:rPr>
                      <w:rStyle w:val="PlaceholderText"/>
                      <w:b/>
                      <w:bCs/>
                      <w:color w:val="auto"/>
                    </w:rPr>
                    <w:t>Click or tap here to enter text.</w:t>
                  </w:r>
                </w:sdtContent>
              </w:sdt>
            </w:sdtContent>
          </w:sdt>
        </w:sdtContent>
      </w:sdt>
    </w:p>
    <w:p w14:paraId="68BE52ED" w14:textId="50C4B813" w:rsidR="007F7D3A" w:rsidRDefault="007F7D3A" w:rsidP="007F7D3A">
      <w:r>
        <w:t>Job title</w:t>
      </w:r>
      <w:r w:rsidR="00B85D0A">
        <w:t>:</w:t>
      </w:r>
      <w:r>
        <w:t xml:space="preserve"> </w:t>
      </w:r>
      <w:sdt>
        <w:sdtPr>
          <w:id w:val="-503597732"/>
          <w:placeholder>
            <w:docPart w:val="3C7A9C9AE8514F679367A5EC7AC64C56"/>
          </w:placeholder>
        </w:sdtPr>
        <w:sdtEndPr/>
        <w:sdtContent>
          <w:sdt>
            <w:sdtPr>
              <w:id w:val="-368761347"/>
              <w:placeholder>
                <w:docPart w:val="B0DDB89160AC4958B6A412F8755EE4D3"/>
              </w:placeholder>
            </w:sdtPr>
            <w:sdtEndPr/>
            <w:sdtContent>
              <w:sdt>
                <w:sdtPr>
                  <w:rPr>
                    <w:rStyle w:val="Style1"/>
                  </w:rPr>
                  <w:id w:val="1853602715"/>
                  <w:placeholder>
                    <w:docPart w:val="9ADC7629AA8142E1AA74C9FDC102B975"/>
                  </w:placeholder>
                  <w:showingPlcHdr/>
                  <w15:color w:val="000000"/>
                </w:sdtPr>
                <w:sdtEndPr>
                  <w:rPr>
                    <w:rStyle w:val="DefaultParagraphFont"/>
                    <w:b w:val="0"/>
                  </w:rPr>
                </w:sdtEndPr>
                <w:sdtContent>
                  <w:r w:rsidR="001A6DE8" w:rsidRPr="00B85D0A">
                    <w:rPr>
                      <w:rStyle w:val="PlaceholderText"/>
                      <w:b/>
                      <w:bCs/>
                      <w:color w:val="auto"/>
                    </w:rPr>
                    <w:t>Click or tap here to enter text.</w:t>
                  </w:r>
                </w:sdtContent>
              </w:sdt>
            </w:sdtContent>
          </w:sdt>
        </w:sdtContent>
      </w:sdt>
    </w:p>
    <w:p w14:paraId="68802CE1" w14:textId="0C4EB5A4" w:rsidR="007F7D3A" w:rsidRDefault="007F7D3A" w:rsidP="007F7D3A">
      <w:r>
        <w:t>Organisation (if applicable)</w:t>
      </w:r>
      <w:r w:rsidR="00B85D0A">
        <w:t>:</w:t>
      </w:r>
      <w:r>
        <w:t xml:space="preserve"> </w:t>
      </w:r>
      <w:sdt>
        <w:sdtPr>
          <w:id w:val="-348877944"/>
          <w:placeholder>
            <w:docPart w:val="3C7A9C9AE8514F679367A5EC7AC64C56"/>
          </w:placeholder>
        </w:sdtPr>
        <w:sdtEndPr/>
        <w:sdtContent>
          <w:sdt>
            <w:sdtPr>
              <w:id w:val="-910155821"/>
              <w:placeholder>
                <w:docPart w:val="3863A54BB8BF46359F710E716A3EF778"/>
              </w:placeholder>
            </w:sdtPr>
            <w:sdtEndPr/>
            <w:sdtContent>
              <w:sdt>
                <w:sdtPr>
                  <w:rPr>
                    <w:rStyle w:val="Style1"/>
                  </w:rPr>
                  <w:id w:val="-1086465072"/>
                  <w:placeholder>
                    <w:docPart w:val="BB982BBEE1E1459C841141B7CCB18137"/>
                  </w:placeholder>
                  <w:showingPlcHdr/>
                  <w15:color w:val="000000"/>
                </w:sdtPr>
                <w:sdtEndPr>
                  <w:rPr>
                    <w:rStyle w:val="DefaultParagraphFont"/>
                    <w:b w:val="0"/>
                  </w:rPr>
                </w:sdtEndPr>
                <w:sdtContent>
                  <w:r w:rsidR="001A6DE8" w:rsidRPr="00B85D0A">
                    <w:rPr>
                      <w:rStyle w:val="PlaceholderText"/>
                      <w:b/>
                      <w:bCs/>
                      <w:color w:val="auto"/>
                    </w:rPr>
                    <w:t>Click or tap here to enter text.</w:t>
                  </w:r>
                </w:sdtContent>
              </w:sdt>
            </w:sdtContent>
          </w:sdt>
        </w:sdtContent>
      </w:sdt>
    </w:p>
    <w:p w14:paraId="1846AB54" w14:textId="1724CB55" w:rsidR="007F7D3A" w:rsidRDefault="007F7D3A" w:rsidP="007F7D3A">
      <w:r>
        <w:t>Email address</w:t>
      </w:r>
      <w:r w:rsidR="00B85D0A">
        <w:t>:</w:t>
      </w:r>
      <w:r>
        <w:t xml:space="preserve"> </w:t>
      </w:r>
      <w:sdt>
        <w:sdtPr>
          <w:id w:val="1048191132"/>
          <w:placeholder>
            <w:docPart w:val="3C7A9C9AE8514F679367A5EC7AC64C56"/>
          </w:placeholder>
        </w:sdtPr>
        <w:sdtEndPr/>
        <w:sdtContent>
          <w:sdt>
            <w:sdtPr>
              <w:id w:val="-1381632820"/>
              <w:placeholder>
                <w:docPart w:val="4665CAAE276845E69BEFC3437A7A2E2D"/>
              </w:placeholder>
            </w:sdtPr>
            <w:sdtEndPr/>
            <w:sdtContent>
              <w:sdt>
                <w:sdtPr>
                  <w:rPr>
                    <w:rStyle w:val="Style1"/>
                  </w:rPr>
                  <w:id w:val="-1165008202"/>
                  <w:placeholder>
                    <w:docPart w:val="996197A61E4E4118BFB65395808078D8"/>
                  </w:placeholder>
                  <w:showingPlcHdr/>
                  <w15:color w:val="000000"/>
                </w:sdtPr>
                <w:sdtEndPr>
                  <w:rPr>
                    <w:rStyle w:val="DefaultParagraphFont"/>
                    <w:b w:val="0"/>
                  </w:rPr>
                </w:sdtEndPr>
                <w:sdtContent>
                  <w:r w:rsidR="001A6DE8" w:rsidRPr="00B85D0A">
                    <w:rPr>
                      <w:rStyle w:val="PlaceholderText"/>
                      <w:b/>
                      <w:bCs/>
                      <w:color w:val="auto"/>
                    </w:rPr>
                    <w:t>Click or tap here to enter text.</w:t>
                  </w:r>
                </w:sdtContent>
              </w:sdt>
            </w:sdtContent>
          </w:sdt>
        </w:sdtContent>
      </w:sdt>
    </w:p>
    <w:p w14:paraId="6A276518" w14:textId="2B9FAD07" w:rsidR="007F7D3A" w:rsidRDefault="007F7D3A" w:rsidP="007F7D3A">
      <w:r>
        <w:t>Phone number</w:t>
      </w:r>
      <w:r w:rsidR="00B85D0A">
        <w:t>:</w:t>
      </w:r>
      <w:r>
        <w:t xml:space="preserve"> </w:t>
      </w:r>
      <w:sdt>
        <w:sdtPr>
          <w:id w:val="1288008362"/>
          <w:placeholder>
            <w:docPart w:val="3C7A9C9AE8514F679367A5EC7AC64C56"/>
          </w:placeholder>
        </w:sdtPr>
        <w:sdtEndPr/>
        <w:sdtContent>
          <w:sdt>
            <w:sdtPr>
              <w:id w:val="1195572853"/>
              <w:placeholder>
                <w:docPart w:val="FF6E382BBA7244F1A39108CE43189801"/>
              </w:placeholder>
            </w:sdtPr>
            <w:sdtEndPr/>
            <w:sdtContent>
              <w:sdt>
                <w:sdtPr>
                  <w:rPr>
                    <w:rStyle w:val="Style1"/>
                  </w:rPr>
                  <w:id w:val="1343900321"/>
                  <w:placeholder>
                    <w:docPart w:val="E9BB1E9107BA4FB0B034E6666673850E"/>
                  </w:placeholder>
                  <w:showingPlcHdr/>
                  <w15:color w:val="000000"/>
                </w:sdtPr>
                <w:sdtEndPr>
                  <w:rPr>
                    <w:rStyle w:val="DefaultParagraphFont"/>
                    <w:b w:val="0"/>
                  </w:rPr>
                </w:sdtEndPr>
                <w:sdtContent>
                  <w:r w:rsidR="001A6DE8" w:rsidRPr="00B85D0A">
                    <w:rPr>
                      <w:rStyle w:val="PlaceholderText"/>
                      <w:b/>
                      <w:bCs/>
                      <w:color w:val="auto"/>
                    </w:rPr>
                    <w:t>Click or tap here to enter text.</w:t>
                  </w:r>
                </w:sdtContent>
              </w:sdt>
            </w:sdtContent>
          </w:sdt>
        </w:sdtContent>
      </w:sdt>
    </w:p>
    <w:p w14:paraId="1F8ED1DE" w14:textId="2F7516B4" w:rsidR="00276431" w:rsidRDefault="00276431" w:rsidP="00292C1B">
      <w:pPr>
        <w:pStyle w:val="Heading1"/>
        <w:numPr>
          <w:ilvl w:val="0"/>
          <w:numId w:val="5"/>
        </w:numPr>
        <w:ind w:left="284" w:hanging="284"/>
      </w:pPr>
      <w:r>
        <w:t>Additional information</w:t>
      </w:r>
    </w:p>
    <w:p w14:paraId="0F7F0F70" w14:textId="5FFD09CB" w:rsidR="00276431" w:rsidRDefault="00276431" w:rsidP="00276431">
      <w:r>
        <w:t>What is the earliest date you could start work?</w:t>
      </w:r>
      <w:r w:rsidR="007F7D3A">
        <w:t xml:space="preserve"> </w:t>
      </w:r>
      <w:sdt>
        <w:sdtPr>
          <w:id w:val="-521089794"/>
          <w:placeholder>
            <w:docPart w:val="9C847864F9B9400BB86D074D8D7AADA5"/>
          </w:placeholder>
        </w:sdtPr>
        <w:sdtEndPr/>
        <w:sdtContent>
          <w:sdt>
            <w:sdtPr>
              <w:id w:val="1350066633"/>
              <w:placeholder>
                <w:docPart w:val="CEC848C1D61F424187FF5B5AF5EC7EB1"/>
              </w:placeholder>
            </w:sdtPr>
            <w:sdtEndPr/>
            <w:sdtContent>
              <w:sdt>
                <w:sdtPr>
                  <w:rPr>
                    <w:rStyle w:val="Style1"/>
                  </w:rPr>
                  <w:id w:val="-1049765315"/>
                  <w:placeholder>
                    <w:docPart w:val="2B56B161705B47978542444195246B54"/>
                  </w:placeholder>
                  <w:showingPlcHdr/>
                  <w15:color w:val="000000"/>
                </w:sdtPr>
                <w:sdtEndPr>
                  <w:rPr>
                    <w:rStyle w:val="DefaultParagraphFont"/>
                    <w:b w:val="0"/>
                  </w:rPr>
                </w:sdtEndPr>
                <w:sdtContent>
                  <w:r w:rsidR="001A6DE8" w:rsidRPr="00B85D0A">
                    <w:rPr>
                      <w:rStyle w:val="PlaceholderText"/>
                      <w:b/>
                      <w:bCs/>
                      <w:color w:val="auto"/>
                    </w:rPr>
                    <w:t>Click or tap here to enter text.</w:t>
                  </w:r>
                </w:sdtContent>
              </w:sdt>
            </w:sdtContent>
          </w:sdt>
        </w:sdtContent>
      </w:sdt>
    </w:p>
    <w:p w14:paraId="187FE37A" w14:textId="191CF92B" w:rsidR="00276431" w:rsidRDefault="00276431" w:rsidP="00276431">
      <w:r>
        <w:t>Are you related to, or have a personal connection with, any employee of the Education Workforce Council, or a member of the Council or any of its Boards?</w:t>
      </w:r>
      <w:r w:rsidR="007F7D3A">
        <w:t xml:space="preserve"> </w:t>
      </w:r>
      <w:sdt>
        <w:sdtPr>
          <w:id w:val="-1591531131"/>
          <w:placeholder>
            <w:docPart w:val="6935972AB3AB4302BED8C0271A4A97DC"/>
          </w:placeholder>
          <w:showingPlcHdr/>
          <w:comboBox>
            <w:listItem w:displayText="Yes" w:value="Yes"/>
            <w:listItem w:displayText="No" w:value="No"/>
          </w:comboBox>
        </w:sdtPr>
        <w:sdtEndPr/>
        <w:sdtContent>
          <w:r w:rsidR="007F7D3A" w:rsidRPr="00B85D0A">
            <w:rPr>
              <w:rStyle w:val="PlaceholderText"/>
              <w:b/>
              <w:bCs/>
              <w:color w:val="auto"/>
            </w:rPr>
            <w:t>Choose an item.</w:t>
          </w:r>
        </w:sdtContent>
      </w:sdt>
    </w:p>
    <w:p w14:paraId="7D46841A" w14:textId="651B7D00" w:rsidR="00276431" w:rsidRDefault="00276431" w:rsidP="00276431">
      <w:r>
        <w:t>If yes, please name that person.</w:t>
      </w:r>
      <w:r>
        <w:tab/>
      </w:r>
      <w:r w:rsidR="007F7D3A">
        <w:t xml:space="preserve"> </w:t>
      </w:r>
      <w:sdt>
        <w:sdtPr>
          <w:id w:val="-1583983209"/>
          <w:placeholder>
            <w:docPart w:val="0988816E3BB14F429FF8BFED8BC6676B"/>
          </w:placeholder>
        </w:sdtPr>
        <w:sdtEndPr/>
        <w:sdtContent>
          <w:sdt>
            <w:sdtPr>
              <w:id w:val="-978924471"/>
              <w:placeholder>
                <w:docPart w:val="400217D134544E0F99370DE97FCED131"/>
              </w:placeholder>
            </w:sdtPr>
            <w:sdtEndPr/>
            <w:sdtContent>
              <w:sdt>
                <w:sdtPr>
                  <w:rPr>
                    <w:rStyle w:val="Style1"/>
                  </w:rPr>
                  <w:id w:val="-929275019"/>
                  <w:placeholder>
                    <w:docPart w:val="CB4CD83503AE4EDDBF1E49B12E4F30EC"/>
                  </w:placeholder>
                  <w:showingPlcHdr/>
                  <w15:color w:val="000000"/>
                </w:sdtPr>
                <w:sdtEndPr>
                  <w:rPr>
                    <w:rStyle w:val="DefaultParagraphFont"/>
                    <w:b w:val="0"/>
                  </w:rPr>
                </w:sdtEndPr>
                <w:sdtContent>
                  <w:r w:rsidR="001A6DE8" w:rsidRPr="00B85D0A">
                    <w:rPr>
                      <w:rStyle w:val="PlaceholderText"/>
                      <w:b/>
                      <w:bCs/>
                      <w:color w:val="auto"/>
                    </w:rPr>
                    <w:t>Click or tap here to enter text.</w:t>
                  </w:r>
                </w:sdtContent>
              </w:sdt>
            </w:sdtContent>
          </w:sdt>
        </w:sdtContent>
      </w:sdt>
    </w:p>
    <w:p w14:paraId="1546CFE9" w14:textId="67C0AC3C" w:rsidR="00276431" w:rsidRDefault="00276431" w:rsidP="00276431">
      <w:r>
        <w:t>Do you hold a current and valid driving licence?</w:t>
      </w:r>
      <w:r w:rsidR="007F7D3A">
        <w:t xml:space="preserve"> </w:t>
      </w:r>
      <w:sdt>
        <w:sdtPr>
          <w:id w:val="2082864794"/>
          <w:placeholder>
            <w:docPart w:val="EE9FC19723BA468EB8DB18D332300DED"/>
          </w:placeholder>
          <w:showingPlcHdr/>
          <w:comboBox>
            <w:listItem w:displayText="Yes" w:value="Yes"/>
            <w:listItem w:displayText="No" w:value="No"/>
          </w:comboBox>
        </w:sdtPr>
        <w:sdtEndPr/>
        <w:sdtContent>
          <w:r w:rsidR="007F7D3A" w:rsidRPr="00B85D0A">
            <w:rPr>
              <w:rStyle w:val="PlaceholderText"/>
              <w:b/>
              <w:bCs/>
              <w:color w:val="auto"/>
            </w:rPr>
            <w:t>Choose an item</w:t>
          </w:r>
          <w:r w:rsidR="007F7D3A" w:rsidRPr="00F513F0">
            <w:rPr>
              <w:rStyle w:val="PlaceholderText"/>
            </w:rPr>
            <w:t>.</w:t>
          </w:r>
        </w:sdtContent>
      </w:sdt>
    </w:p>
    <w:p w14:paraId="58A2D7DD" w14:textId="37F35720" w:rsidR="00276431" w:rsidRDefault="00276431" w:rsidP="00276431">
      <w:r>
        <w:t>Do you have any current endorsements on your licence?</w:t>
      </w:r>
      <w:r w:rsidR="007F7D3A">
        <w:t xml:space="preserve"> </w:t>
      </w:r>
      <w:sdt>
        <w:sdtPr>
          <w:id w:val="-252965973"/>
          <w:placeholder>
            <w:docPart w:val="9D968D187E594CC792665147076C441C"/>
          </w:placeholder>
          <w:showingPlcHdr/>
          <w:comboBox>
            <w:listItem w:displayText="Yes" w:value="Yes"/>
            <w:listItem w:displayText="No" w:value="No"/>
          </w:comboBox>
        </w:sdtPr>
        <w:sdtEndPr/>
        <w:sdtContent>
          <w:r w:rsidR="007F7D3A" w:rsidRPr="00B85D0A">
            <w:rPr>
              <w:rStyle w:val="PlaceholderText"/>
              <w:b/>
              <w:bCs/>
              <w:color w:val="auto"/>
            </w:rPr>
            <w:t>Choose an item.</w:t>
          </w:r>
        </w:sdtContent>
      </w:sdt>
    </w:p>
    <w:p w14:paraId="7A40184A" w14:textId="2CA32730" w:rsidR="00276431" w:rsidRDefault="00276431" w:rsidP="00276431">
      <w:r>
        <w:t>Do you have the use of a car?</w:t>
      </w:r>
      <w:r w:rsidR="007F7D3A">
        <w:t xml:space="preserve"> </w:t>
      </w:r>
      <w:sdt>
        <w:sdtPr>
          <w:id w:val="-1108817604"/>
          <w:placeholder>
            <w:docPart w:val="6B26EE4ADEAC45798B74FE556F2EBBC8"/>
          </w:placeholder>
          <w:comboBox>
            <w:listItem w:displayText="Yes" w:value="Yes"/>
            <w:listItem w:displayText="No" w:value="No"/>
          </w:comboBox>
        </w:sdtPr>
        <w:sdtEndPr/>
        <w:sdtContent>
          <w:r w:rsidR="00B85D0A" w:rsidRPr="00B85D0A">
            <w:rPr>
              <w:b/>
              <w:bCs/>
            </w:rPr>
            <w:t>Choose an item</w:t>
          </w:r>
          <w:r w:rsidR="00B85D0A">
            <w:t>.</w:t>
          </w:r>
        </w:sdtContent>
      </w:sdt>
    </w:p>
    <w:p w14:paraId="07F0DB61" w14:textId="45B04765" w:rsidR="00276431" w:rsidRDefault="001125CC" w:rsidP="001125CC">
      <w:pPr>
        <w:pStyle w:val="Heading1"/>
      </w:pPr>
      <w:r>
        <w:t>10.P</w:t>
      </w:r>
      <w:r w:rsidR="00276431">
        <w:t xml:space="preserve">rofessional sanctions and criminal convictions </w:t>
      </w:r>
    </w:p>
    <w:p w14:paraId="3E1CBB88" w14:textId="554DA50E" w:rsidR="00276431" w:rsidRDefault="00276431" w:rsidP="00276431">
      <w:r>
        <w:t>Have you ever been subject to a disciplinary sanction from a professional or regulatory body?</w:t>
      </w:r>
      <w:r w:rsidR="007F7D3A">
        <w:t xml:space="preserve"> </w:t>
      </w:r>
      <w:sdt>
        <w:sdtPr>
          <w:id w:val="-45062746"/>
          <w:placeholder>
            <w:docPart w:val="15AB16A8806C45FFAB5C1EA1B217165E"/>
          </w:placeholder>
          <w:showingPlcHdr/>
          <w:comboBox>
            <w:listItem w:displayText="Yes" w:value="Yes"/>
            <w:listItem w:displayText="No" w:value="No"/>
          </w:comboBox>
        </w:sdtPr>
        <w:sdtEndPr/>
        <w:sdtContent>
          <w:r w:rsidR="007F7D3A" w:rsidRPr="00B85D0A">
            <w:rPr>
              <w:rStyle w:val="PlaceholderText"/>
              <w:b/>
              <w:bCs/>
              <w:color w:val="auto"/>
            </w:rPr>
            <w:t>Choose an item.</w:t>
          </w:r>
        </w:sdtContent>
      </w:sdt>
      <w:r w:rsidR="007F7D3A">
        <w:t xml:space="preserve"> </w:t>
      </w:r>
    </w:p>
    <w:p w14:paraId="6F531916" w14:textId="5645A7B8" w:rsidR="00276431" w:rsidRDefault="00276431" w:rsidP="00276431">
      <w:r>
        <w:t>If yes, please provide details.</w:t>
      </w:r>
      <w:r w:rsidR="007F7D3A">
        <w:t xml:space="preserve"> </w:t>
      </w:r>
      <w:sdt>
        <w:sdtPr>
          <w:id w:val="1144233351"/>
          <w:placeholder>
            <w:docPart w:val="2DACDC3D2734489CAA13EE4BE8C71CD9"/>
          </w:placeholder>
        </w:sdtPr>
        <w:sdtEndPr/>
        <w:sdtContent>
          <w:sdt>
            <w:sdtPr>
              <w:id w:val="-1489472834"/>
              <w:placeholder>
                <w:docPart w:val="3E55E94496A6431ABC1F3C35C44A4906"/>
              </w:placeholder>
            </w:sdtPr>
            <w:sdtEndPr/>
            <w:sdtContent>
              <w:sdt>
                <w:sdtPr>
                  <w:rPr>
                    <w:rStyle w:val="Style1"/>
                  </w:rPr>
                  <w:id w:val="1078332356"/>
                  <w:placeholder>
                    <w:docPart w:val="4A9AA54BA9F04B4F8F952B8AD567C9C3"/>
                  </w:placeholder>
                  <w:showingPlcHdr/>
                  <w15:color w:val="000000"/>
                </w:sdtPr>
                <w:sdtEndPr>
                  <w:rPr>
                    <w:rStyle w:val="DefaultParagraphFont"/>
                    <w:b w:val="0"/>
                  </w:rPr>
                </w:sdtEndPr>
                <w:sdtContent>
                  <w:r w:rsidR="001A6DE8" w:rsidRPr="00B85D0A">
                    <w:rPr>
                      <w:rStyle w:val="PlaceholderText"/>
                      <w:b/>
                      <w:bCs/>
                      <w:color w:val="auto"/>
                    </w:rPr>
                    <w:t>Click or tap here to enter text.</w:t>
                  </w:r>
                </w:sdtContent>
              </w:sdt>
            </w:sdtContent>
          </w:sdt>
        </w:sdtContent>
      </w:sdt>
    </w:p>
    <w:p w14:paraId="3F558274" w14:textId="0E67E106" w:rsidR="00276431" w:rsidRDefault="00276431" w:rsidP="00276431">
      <w:r>
        <w:t>Do you have any criminal convictions?</w:t>
      </w:r>
      <w:r w:rsidR="007F7D3A">
        <w:t xml:space="preserve"> </w:t>
      </w:r>
      <w:sdt>
        <w:sdtPr>
          <w:id w:val="1847822946"/>
          <w:placeholder>
            <w:docPart w:val="2BFD57DC73D842C0B64E7CF360292B0A"/>
          </w:placeholder>
          <w:showingPlcHdr/>
          <w:comboBox>
            <w:listItem w:displayText="Yes" w:value="Yes"/>
            <w:listItem w:displayText="No" w:value="No"/>
          </w:comboBox>
        </w:sdtPr>
        <w:sdtEndPr/>
        <w:sdtContent>
          <w:r w:rsidR="007F7D3A" w:rsidRPr="00B85D0A">
            <w:rPr>
              <w:rStyle w:val="PlaceholderText"/>
              <w:b/>
              <w:bCs/>
              <w:color w:val="auto"/>
            </w:rPr>
            <w:t>Choose an item.</w:t>
          </w:r>
        </w:sdtContent>
      </w:sdt>
    </w:p>
    <w:p w14:paraId="7604CBF4" w14:textId="0CC86993" w:rsidR="00276431" w:rsidRDefault="00276431" w:rsidP="00276431">
      <w:r>
        <w:t>If yes, please provide details below of any convictions (including dates) other than spent convictions under the Rehabilitation of Offenders Act 1974.</w:t>
      </w:r>
      <w:r w:rsidR="00887044">
        <w:t xml:space="preserve"> </w:t>
      </w:r>
      <w:sdt>
        <w:sdtPr>
          <w:id w:val="-318961759"/>
          <w:placeholder>
            <w:docPart w:val="81221BFD0E4449888F9D269546C3D3B6"/>
          </w:placeholder>
        </w:sdtPr>
        <w:sdtEndPr/>
        <w:sdtContent>
          <w:sdt>
            <w:sdtPr>
              <w:id w:val="-1507585524"/>
              <w:placeholder>
                <w:docPart w:val="1CC5965D9D914AAA874FF51EC511E6C2"/>
              </w:placeholder>
            </w:sdtPr>
            <w:sdtEndPr/>
            <w:sdtContent>
              <w:sdt>
                <w:sdtPr>
                  <w:rPr>
                    <w:rStyle w:val="Style1"/>
                  </w:rPr>
                  <w:id w:val="1409805191"/>
                  <w:placeholder>
                    <w:docPart w:val="1F754D27F9604299BD6217BF5A83BE0D"/>
                  </w:placeholder>
                  <w:showingPlcHdr/>
                  <w15:color w:val="000000"/>
                </w:sdtPr>
                <w:sdtEndPr>
                  <w:rPr>
                    <w:rStyle w:val="DefaultParagraphFont"/>
                    <w:b w:val="0"/>
                  </w:rPr>
                </w:sdtEndPr>
                <w:sdtContent>
                  <w:r w:rsidR="001A6DE8" w:rsidRPr="00B85D0A">
                    <w:rPr>
                      <w:rStyle w:val="PlaceholderText"/>
                      <w:b/>
                      <w:bCs/>
                      <w:color w:val="auto"/>
                    </w:rPr>
                    <w:t>Click or tap here to enter text.</w:t>
                  </w:r>
                </w:sdtContent>
              </w:sdt>
            </w:sdtContent>
          </w:sdt>
        </w:sdtContent>
      </w:sdt>
    </w:p>
    <w:p w14:paraId="31114C66" w14:textId="77777777" w:rsidR="00276431" w:rsidRDefault="00276431" w:rsidP="00276431">
      <w:r>
        <w:lastRenderedPageBreak/>
        <w:t>*Note that a professional sanction or criminal conviction will not necessarily be a bar to obtaining this position.</w:t>
      </w:r>
    </w:p>
    <w:p w14:paraId="7FACA929" w14:textId="3520D788" w:rsidR="00276431" w:rsidRDefault="001125CC" w:rsidP="004B3029">
      <w:pPr>
        <w:pStyle w:val="Heading1"/>
      </w:pPr>
      <w:r>
        <w:t xml:space="preserve">11. </w:t>
      </w:r>
      <w:r w:rsidR="00276431">
        <w:t>Declaration</w:t>
      </w:r>
    </w:p>
    <w:p w14:paraId="1DE28E5F" w14:textId="5E676EC7" w:rsidR="00276431" w:rsidRDefault="00276431" w:rsidP="00276431">
      <w:r>
        <w:t>The information presented in this form is correct to the best of my knowledge.</w:t>
      </w:r>
      <w:r w:rsidR="00887044">
        <w:t xml:space="preserve"> </w:t>
      </w:r>
      <w:r>
        <w:t>I understand that providing any false statement may be sufficient cause for rejection, withdrawal of a potential or conditional offer, or if employed, disciplinary action or dismissal.</w:t>
      </w:r>
    </w:p>
    <w:p w14:paraId="1FFC0346" w14:textId="5FFA29F1" w:rsidR="00276431" w:rsidRDefault="00276431" w:rsidP="00276431">
      <w:r>
        <w:t>Signature:</w:t>
      </w:r>
      <w:r w:rsidR="004B3029">
        <w:t xml:space="preserve"> </w:t>
      </w:r>
      <w:sdt>
        <w:sdtPr>
          <w:id w:val="-1187744598"/>
          <w:placeholder>
            <w:docPart w:val="E432905F64A1487DBEE7AAA967291076"/>
          </w:placeholder>
        </w:sdtPr>
        <w:sdtEndPr/>
        <w:sdtContent>
          <w:sdt>
            <w:sdtPr>
              <w:id w:val="1222868747"/>
              <w:placeholder>
                <w:docPart w:val="05D4C7A4333C4B849DAD5DD9240ADEA0"/>
              </w:placeholder>
            </w:sdtPr>
            <w:sdtEndPr/>
            <w:sdtContent>
              <w:sdt>
                <w:sdtPr>
                  <w:rPr>
                    <w:rStyle w:val="Style1"/>
                  </w:rPr>
                  <w:id w:val="-448546626"/>
                  <w:placeholder>
                    <w:docPart w:val="FEDEDE79801B4EB6B616DCAE1038970B"/>
                  </w:placeholder>
                  <w:showingPlcHdr/>
                  <w15:color w:val="000000"/>
                </w:sdtPr>
                <w:sdtEndPr>
                  <w:rPr>
                    <w:rStyle w:val="DefaultParagraphFont"/>
                    <w:b w:val="0"/>
                  </w:rPr>
                </w:sdtEndPr>
                <w:sdtContent>
                  <w:r w:rsidR="001A6DE8" w:rsidRPr="00B85D0A">
                    <w:rPr>
                      <w:rStyle w:val="PlaceholderText"/>
                      <w:b/>
                      <w:bCs/>
                      <w:color w:val="auto"/>
                    </w:rPr>
                    <w:t>Click or tap here to enter text.</w:t>
                  </w:r>
                </w:sdtContent>
              </w:sdt>
            </w:sdtContent>
          </w:sdt>
        </w:sdtContent>
      </w:sdt>
      <w:r>
        <w:tab/>
      </w:r>
    </w:p>
    <w:p w14:paraId="3A430FD1" w14:textId="78237442" w:rsidR="00276431" w:rsidRDefault="00276431" w:rsidP="00276431">
      <w:r>
        <w:t>Date:</w:t>
      </w:r>
      <w:r w:rsidR="004B3029">
        <w:t xml:space="preserve"> </w:t>
      </w:r>
      <w:sdt>
        <w:sdtPr>
          <w:id w:val="-1288506207"/>
          <w:placeholder>
            <w:docPart w:val="585F206B6D2645379D830E8B28358D08"/>
          </w:placeholder>
        </w:sdtPr>
        <w:sdtEndPr/>
        <w:sdtContent>
          <w:sdt>
            <w:sdtPr>
              <w:id w:val="1304657789"/>
              <w:placeholder>
                <w:docPart w:val="7DDF715273734FC981267F8F302A99D8"/>
              </w:placeholder>
            </w:sdtPr>
            <w:sdtEndPr/>
            <w:sdtContent>
              <w:sdt>
                <w:sdtPr>
                  <w:rPr>
                    <w:rStyle w:val="Style1"/>
                  </w:rPr>
                  <w:id w:val="2139748034"/>
                  <w:placeholder>
                    <w:docPart w:val="B04132B872A14559B88FD1F5BCC7B386"/>
                  </w:placeholder>
                  <w:showingPlcHdr/>
                  <w15:color w:val="000000"/>
                </w:sdtPr>
                <w:sdtEndPr>
                  <w:rPr>
                    <w:rStyle w:val="DefaultParagraphFont"/>
                    <w:b w:val="0"/>
                  </w:rPr>
                </w:sdtEndPr>
                <w:sdtContent>
                  <w:r w:rsidR="001A6DE8" w:rsidRPr="00B85D0A">
                    <w:rPr>
                      <w:rStyle w:val="PlaceholderText"/>
                      <w:b/>
                      <w:bCs/>
                      <w:color w:val="auto"/>
                    </w:rPr>
                    <w:t>Click or tap here to enter text.</w:t>
                  </w:r>
                </w:sdtContent>
              </w:sdt>
            </w:sdtContent>
          </w:sdt>
        </w:sdtContent>
      </w:sdt>
    </w:p>
    <w:p w14:paraId="2A59924B" w14:textId="2866B214" w:rsidR="00276431" w:rsidRPr="00276431" w:rsidRDefault="00276431" w:rsidP="00276431">
      <w:r>
        <w:t>To help us monitor our advertising policy please indicate where you originally learnt of this vacancy.</w:t>
      </w:r>
      <w:r w:rsidR="004B3029">
        <w:t xml:space="preserve"> </w:t>
      </w:r>
      <w:sdt>
        <w:sdtPr>
          <w:id w:val="320396774"/>
          <w:placeholder>
            <w:docPart w:val="4574ED4F78954B268DFA965A833A6E6C"/>
          </w:placeholder>
        </w:sdtPr>
        <w:sdtEndPr/>
        <w:sdtContent>
          <w:sdt>
            <w:sdtPr>
              <w:id w:val="-584069011"/>
              <w:placeholder>
                <w:docPart w:val="3C6387096E0A43328D04CBB2397730B0"/>
              </w:placeholder>
            </w:sdtPr>
            <w:sdtEndPr/>
            <w:sdtContent>
              <w:sdt>
                <w:sdtPr>
                  <w:rPr>
                    <w:rStyle w:val="Style1"/>
                  </w:rPr>
                  <w:id w:val="-837384495"/>
                  <w:placeholder>
                    <w:docPart w:val="E9DD07BD87C945BFA3031AE251F2CD22"/>
                  </w:placeholder>
                  <w:showingPlcHdr/>
                  <w15:color w:val="000000"/>
                </w:sdtPr>
                <w:sdtEndPr>
                  <w:rPr>
                    <w:rStyle w:val="DefaultParagraphFont"/>
                    <w:b w:val="0"/>
                  </w:rPr>
                </w:sdtEndPr>
                <w:sdtContent>
                  <w:r w:rsidR="001A6DE8" w:rsidRPr="00B85D0A">
                    <w:rPr>
                      <w:rStyle w:val="PlaceholderText"/>
                      <w:b/>
                      <w:bCs/>
                      <w:color w:val="auto"/>
                    </w:rPr>
                    <w:t>Click or tap here to enter text.</w:t>
                  </w:r>
                </w:sdtContent>
              </w:sdt>
            </w:sdtContent>
          </w:sdt>
        </w:sdtContent>
      </w:sdt>
    </w:p>
    <w:sectPr w:rsidR="00276431" w:rsidRPr="00276431">
      <w:headerReference w:type="default" r:id="rId10"/>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0D63BBF" w14:textId="77777777" w:rsidR="00BA1523" w:rsidRDefault="00BA1523" w:rsidP="00276431">
      <w:pPr>
        <w:spacing w:after="0" w:line="240" w:lineRule="auto"/>
      </w:pPr>
      <w:r>
        <w:separator/>
      </w:r>
    </w:p>
  </w:endnote>
  <w:endnote w:type="continuationSeparator" w:id="0">
    <w:p w14:paraId="2602A036" w14:textId="77777777" w:rsidR="00BA1523" w:rsidRDefault="00BA1523" w:rsidP="0027643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58CCAD0" w14:textId="77777777" w:rsidR="00BA1523" w:rsidRDefault="00BA1523" w:rsidP="00276431">
      <w:pPr>
        <w:spacing w:after="0" w:line="240" w:lineRule="auto"/>
      </w:pPr>
      <w:r>
        <w:separator/>
      </w:r>
    </w:p>
  </w:footnote>
  <w:footnote w:type="continuationSeparator" w:id="0">
    <w:p w14:paraId="20602753" w14:textId="77777777" w:rsidR="00BA1523" w:rsidRDefault="00BA1523" w:rsidP="0027643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994DDB" w14:textId="77777777" w:rsidR="00040EF5" w:rsidRDefault="00040EF5" w:rsidP="00040EF5">
    <w:pPr>
      <w:tabs>
        <w:tab w:val="center" w:pos="4320"/>
        <w:tab w:val="right" w:pos="8640"/>
      </w:tabs>
      <w:spacing w:after="0"/>
      <w:rPr>
        <w:rFonts w:ascii="Calibri" w:hAnsi="Calibri" w:cs="Arial"/>
        <w:bCs/>
        <w:iCs/>
        <w:sz w:val="24"/>
        <w:szCs w:val="20"/>
      </w:rPr>
    </w:pPr>
    <w:r>
      <w:rPr>
        <w:noProof/>
        <w:lang w:eastAsia="en-GB"/>
      </w:rPr>
      <w:drawing>
        <wp:anchor distT="0" distB="0" distL="114300" distR="114300" simplePos="0" relativeHeight="251659264" behindDoc="0" locked="0" layoutInCell="1" allowOverlap="1" wp14:anchorId="77F60385" wp14:editId="33F1FC9A">
          <wp:simplePos x="0" y="0"/>
          <wp:positionH relativeFrom="margin">
            <wp:posOffset>5572125</wp:posOffset>
          </wp:positionH>
          <wp:positionV relativeFrom="paragraph">
            <wp:posOffset>-325755</wp:posOffset>
          </wp:positionV>
          <wp:extent cx="648335" cy="917575"/>
          <wp:effectExtent l="0" t="0" r="0" b="0"/>
          <wp:wrapNone/>
          <wp:docPr id="6" name="Picture 6">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a:extLst>
                      <a:ext uri="{C183D7F6-B498-43B3-948B-1728B52AA6E4}">
                        <adec:decorative xmlns:adec="http://schemas.microsoft.com/office/drawing/2017/decorative" val="1"/>
                      </a:ext>
                    </a:extLst>
                  </pic:cNvPr>
                  <pic:cNvPicPr/>
                </pic:nvPicPr>
                <pic:blipFill>
                  <a:blip r:embed="rId1" cstate="print">
                    <a:extLst>
                      <a:ext uri="{28A0092B-C50C-407E-A947-70E740481C1C}">
                        <a14:useLocalDpi xmlns:a14="http://schemas.microsoft.com/office/drawing/2010/main" val="0"/>
                      </a:ext>
                    </a:extLst>
                  </a:blip>
                  <a:stretch>
                    <a:fillRect/>
                  </a:stretch>
                </pic:blipFill>
                <pic:spPr>
                  <a:xfrm>
                    <a:off x="0" y="0"/>
                    <a:ext cx="648335" cy="917575"/>
                  </a:xfrm>
                  <a:prstGeom prst="rect">
                    <a:avLst/>
                  </a:prstGeom>
                </pic:spPr>
              </pic:pic>
            </a:graphicData>
          </a:graphic>
          <wp14:sizeRelH relativeFrom="page">
            <wp14:pctWidth>0</wp14:pctWidth>
          </wp14:sizeRelH>
          <wp14:sizeRelV relativeFrom="page">
            <wp14:pctHeight>0</wp14:pctHeight>
          </wp14:sizeRelV>
        </wp:anchor>
      </w:drawing>
    </w:r>
    <w:proofErr w:type="spellStart"/>
    <w:r w:rsidRPr="00E876E5">
      <w:rPr>
        <w:rFonts w:ascii="Calibri" w:hAnsi="Calibri" w:cs="Arial"/>
        <w:bCs/>
        <w:iCs/>
        <w:sz w:val="24"/>
        <w:szCs w:val="20"/>
      </w:rPr>
      <w:t>Cyngor</w:t>
    </w:r>
    <w:proofErr w:type="spellEnd"/>
    <w:r w:rsidRPr="00E876E5">
      <w:rPr>
        <w:rFonts w:ascii="Calibri" w:hAnsi="Calibri" w:cs="Arial"/>
        <w:bCs/>
        <w:iCs/>
        <w:sz w:val="24"/>
        <w:szCs w:val="20"/>
      </w:rPr>
      <w:t xml:space="preserve"> y Gweithlu </w:t>
    </w:r>
    <w:proofErr w:type="spellStart"/>
    <w:r w:rsidRPr="00E876E5">
      <w:rPr>
        <w:rFonts w:ascii="Calibri" w:hAnsi="Calibri" w:cs="Arial"/>
        <w:bCs/>
        <w:iCs/>
        <w:sz w:val="24"/>
        <w:szCs w:val="20"/>
      </w:rPr>
      <w:t>Addysg</w:t>
    </w:r>
    <w:proofErr w:type="spellEnd"/>
    <w:r>
      <w:rPr>
        <w:rFonts w:ascii="Calibri" w:hAnsi="Calibri" w:cs="Arial"/>
        <w:bCs/>
        <w:iCs/>
        <w:sz w:val="24"/>
        <w:szCs w:val="20"/>
      </w:rPr>
      <w:t xml:space="preserve"> | </w:t>
    </w:r>
    <w:r w:rsidRPr="00E876E5">
      <w:rPr>
        <w:rFonts w:ascii="Calibri" w:hAnsi="Calibri" w:cs="Arial"/>
        <w:bCs/>
        <w:iCs/>
        <w:sz w:val="24"/>
        <w:szCs w:val="20"/>
      </w:rPr>
      <w:t>Education Workforce Council</w:t>
    </w:r>
  </w:p>
  <w:p w14:paraId="344C8E25" w14:textId="77777777" w:rsidR="00040EF5" w:rsidRPr="00E876E5" w:rsidRDefault="00040EF5" w:rsidP="00040EF5">
    <w:pPr>
      <w:ind w:right="-1617"/>
      <w:rPr>
        <w:bCs/>
        <w:iCs/>
        <w:sz w:val="20"/>
        <w:szCs w:val="20"/>
      </w:rPr>
    </w:pPr>
    <w:proofErr w:type="spellStart"/>
    <w:r w:rsidRPr="00E876E5">
      <w:rPr>
        <w:rFonts w:ascii="Calibri" w:hAnsi="Calibri" w:cs="Arial"/>
        <w:bCs/>
        <w:iCs/>
        <w:sz w:val="24"/>
        <w:szCs w:val="20"/>
      </w:rPr>
      <w:t>Mae’r</w:t>
    </w:r>
    <w:proofErr w:type="spellEnd"/>
    <w:r w:rsidRPr="00E876E5">
      <w:rPr>
        <w:rFonts w:ascii="Calibri" w:hAnsi="Calibri" w:cs="Arial"/>
        <w:bCs/>
        <w:iCs/>
        <w:sz w:val="24"/>
        <w:szCs w:val="20"/>
      </w:rPr>
      <w:t xml:space="preserve"> </w:t>
    </w:r>
    <w:proofErr w:type="spellStart"/>
    <w:r w:rsidRPr="00E876E5">
      <w:rPr>
        <w:rFonts w:ascii="Calibri" w:hAnsi="Calibri" w:cs="Arial"/>
        <w:bCs/>
        <w:iCs/>
        <w:sz w:val="24"/>
        <w:szCs w:val="20"/>
      </w:rPr>
      <w:t>ddogfen</w:t>
    </w:r>
    <w:proofErr w:type="spellEnd"/>
    <w:r w:rsidRPr="00E876E5">
      <w:rPr>
        <w:rFonts w:ascii="Calibri" w:hAnsi="Calibri" w:cs="Arial"/>
        <w:bCs/>
        <w:iCs/>
        <w:sz w:val="24"/>
        <w:szCs w:val="20"/>
      </w:rPr>
      <w:t xml:space="preserve"> hon </w:t>
    </w:r>
    <w:proofErr w:type="spellStart"/>
    <w:r w:rsidRPr="00E876E5">
      <w:rPr>
        <w:rFonts w:ascii="Calibri" w:hAnsi="Calibri" w:cs="Arial"/>
        <w:bCs/>
        <w:iCs/>
        <w:sz w:val="24"/>
        <w:szCs w:val="20"/>
      </w:rPr>
      <w:t>ar</w:t>
    </w:r>
    <w:proofErr w:type="spellEnd"/>
    <w:r w:rsidRPr="00E876E5">
      <w:rPr>
        <w:rFonts w:ascii="Calibri" w:hAnsi="Calibri" w:cs="Arial"/>
        <w:bCs/>
        <w:iCs/>
        <w:sz w:val="24"/>
        <w:szCs w:val="20"/>
      </w:rPr>
      <w:t xml:space="preserve"> </w:t>
    </w:r>
    <w:proofErr w:type="spellStart"/>
    <w:r w:rsidRPr="00E876E5">
      <w:rPr>
        <w:rFonts w:ascii="Calibri" w:hAnsi="Calibri" w:cs="Arial"/>
        <w:bCs/>
        <w:iCs/>
        <w:sz w:val="24"/>
        <w:szCs w:val="20"/>
      </w:rPr>
      <w:t>gael</w:t>
    </w:r>
    <w:proofErr w:type="spellEnd"/>
    <w:r w:rsidRPr="00E876E5">
      <w:rPr>
        <w:rFonts w:ascii="Calibri" w:hAnsi="Calibri" w:cs="Arial"/>
        <w:bCs/>
        <w:iCs/>
        <w:sz w:val="24"/>
        <w:szCs w:val="20"/>
      </w:rPr>
      <w:t xml:space="preserve"> </w:t>
    </w:r>
    <w:proofErr w:type="spellStart"/>
    <w:r w:rsidRPr="00E876E5">
      <w:rPr>
        <w:rFonts w:ascii="Calibri" w:hAnsi="Calibri" w:cs="Arial"/>
        <w:bCs/>
        <w:iCs/>
        <w:sz w:val="24"/>
        <w:szCs w:val="20"/>
      </w:rPr>
      <w:t>yn</w:t>
    </w:r>
    <w:proofErr w:type="spellEnd"/>
    <w:r w:rsidRPr="00E876E5">
      <w:rPr>
        <w:rFonts w:ascii="Calibri" w:hAnsi="Calibri" w:cs="Arial"/>
        <w:bCs/>
        <w:iCs/>
        <w:sz w:val="24"/>
        <w:szCs w:val="20"/>
      </w:rPr>
      <w:t xml:space="preserve"> y </w:t>
    </w:r>
    <w:proofErr w:type="spellStart"/>
    <w:r w:rsidRPr="00E876E5">
      <w:rPr>
        <w:rFonts w:ascii="Calibri" w:hAnsi="Calibri" w:cs="Arial"/>
        <w:bCs/>
        <w:iCs/>
        <w:sz w:val="24"/>
        <w:szCs w:val="20"/>
      </w:rPr>
      <w:t>Gymraeg</w:t>
    </w:r>
    <w:proofErr w:type="spellEnd"/>
    <w:r w:rsidRPr="00E876E5">
      <w:rPr>
        <w:rFonts w:ascii="Calibri" w:hAnsi="Calibri" w:cs="Arial"/>
        <w:bCs/>
        <w:iCs/>
        <w:sz w:val="24"/>
        <w:szCs w:val="20"/>
      </w:rPr>
      <w:t xml:space="preserve"> </w:t>
    </w:r>
    <w:proofErr w:type="spellStart"/>
    <w:r w:rsidRPr="00E876E5">
      <w:rPr>
        <w:rFonts w:ascii="Calibri" w:hAnsi="Calibri" w:cs="Arial"/>
        <w:bCs/>
        <w:iCs/>
        <w:sz w:val="24"/>
        <w:szCs w:val="20"/>
      </w:rPr>
      <w:t>hefyd</w:t>
    </w:r>
    <w:proofErr w:type="spellEnd"/>
  </w:p>
  <w:p w14:paraId="57ED3890" w14:textId="00498C55" w:rsidR="00276431" w:rsidRDefault="00276431">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4B1177"/>
    <w:multiLevelType w:val="hybridMultilevel"/>
    <w:tmpl w:val="5CE42058"/>
    <w:lvl w:ilvl="0" w:tplc="04520001">
      <w:start w:val="1"/>
      <w:numFmt w:val="bullet"/>
      <w:lvlText w:val=""/>
      <w:lvlJc w:val="left"/>
      <w:pPr>
        <w:ind w:left="720" w:hanging="360"/>
      </w:pPr>
      <w:rPr>
        <w:rFonts w:ascii="Symbol" w:hAnsi="Symbol" w:hint="default"/>
      </w:rPr>
    </w:lvl>
    <w:lvl w:ilvl="1" w:tplc="04520003" w:tentative="1">
      <w:start w:val="1"/>
      <w:numFmt w:val="bullet"/>
      <w:lvlText w:val="o"/>
      <w:lvlJc w:val="left"/>
      <w:pPr>
        <w:ind w:left="1440" w:hanging="360"/>
      </w:pPr>
      <w:rPr>
        <w:rFonts w:ascii="Courier New" w:hAnsi="Courier New" w:cs="Courier New" w:hint="default"/>
      </w:rPr>
    </w:lvl>
    <w:lvl w:ilvl="2" w:tplc="04520005" w:tentative="1">
      <w:start w:val="1"/>
      <w:numFmt w:val="bullet"/>
      <w:lvlText w:val=""/>
      <w:lvlJc w:val="left"/>
      <w:pPr>
        <w:ind w:left="2160" w:hanging="360"/>
      </w:pPr>
      <w:rPr>
        <w:rFonts w:ascii="Wingdings" w:hAnsi="Wingdings" w:hint="default"/>
      </w:rPr>
    </w:lvl>
    <w:lvl w:ilvl="3" w:tplc="04520001" w:tentative="1">
      <w:start w:val="1"/>
      <w:numFmt w:val="bullet"/>
      <w:lvlText w:val=""/>
      <w:lvlJc w:val="left"/>
      <w:pPr>
        <w:ind w:left="2880" w:hanging="360"/>
      </w:pPr>
      <w:rPr>
        <w:rFonts w:ascii="Symbol" w:hAnsi="Symbol" w:hint="default"/>
      </w:rPr>
    </w:lvl>
    <w:lvl w:ilvl="4" w:tplc="04520003" w:tentative="1">
      <w:start w:val="1"/>
      <w:numFmt w:val="bullet"/>
      <w:lvlText w:val="o"/>
      <w:lvlJc w:val="left"/>
      <w:pPr>
        <w:ind w:left="3600" w:hanging="360"/>
      </w:pPr>
      <w:rPr>
        <w:rFonts w:ascii="Courier New" w:hAnsi="Courier New" w:cs="Courier New" w:hint="default"/>
      </w:rPr>
    </w:lvl>
    <w:lvl w:ilvl="5" w:tplc="04520005" w:tentative="1">
      <w:start w:val="1"/>
      <w:numFmt w:val="bullet"/>
      <w:lvlText w:val=""/>
      <w:lvlJc w:val="left"/>
      <w:pPr>
        <w:ind w:left="4320" w:hanging="360"/>
      </w:pPr>
      <w:rPr>
        <w:rFonts w:ascii="Wingdings" w:hAnsi="Wingdings" w:hint="default"/>
      </w:rPr>
    </w:lvl>
    <w:lvl w:ilvl="6" w:tplc="04520001" w:tentative="1">
      <w:start w:val="1"/>
      <w:numFmt w:val="bullet"/>
      <w:lvlText w:val=""/>
      <w:lvlJc w:val="left"/>
      <w:pPr>
        <w:ind w:left="5040" w:hanging="360"/>
      </w:pPr>
      <w:rPr>
        <w:rFonts w:ascii="Symbol" w:hAnsi="Symbol" w:hint="default"/>
      </w:rPr>
    </w:lvl>
    <w:lvl w:ilvl="7" w:tplc="04520003" w:tentative="1">
      <w:start w:val="1"/>
      <w:numFmt w:val="bullet"/>
      <w:lvlText w:val="o"/>
      <w:lvlJc w:val="left"/>
      <w:pPr>
        <w:ind w:left="5760" w:hanging="360"/>
      </w:pPr>
      <w:rPr>
        <w:rFonts w:ascii="Courier New" w:hAnsi="Courier New" w:cs="Courier New" w:hint="default"/>
      </w:rPr>
    </w:lvl>
    <w:lvl w:ilvl="8" w:tplc="04520005" w:tentative="1">
      <w:start w:val="1"/>
      <w:numFmt w:val="bullet"/>
      <w:lvlText w:val=""/>
      <w:lvlJc w:val="left"/>
      <w:pPr>
        <w:ind w:left="6480" w:hanging="360"/>
      </w:pPr>
      <w:rPr>
        <w:rFonts w:ascii="Wingdings" w:hAnsi="Wingdings" w:hint="default"/>
      </w:rPr>
    </w:lvl>
  </w:abstractNum>
  <w:abstractNum w:abstractNumId="1" w15:restartNumberingAfterBreak="0">
    <w:nsid w:val="1A6B3B81"/>
    <w:multiLevelType w:val="hybridMultilevel"/>
    <w:tmpl w:val="EAC62B0E"/>
    <w:lvl w:ilvl="0" w:tplc="04520001">
      <w:start w:val="1"/>
      <w:numFmt w:val="bullet"/>
      <w:lvlText w:val=""/>
      <w:lvlJc w:val="left"/>
      <w:pPr>
        <w:ind w:left="720" w:hanging="360"/>
      </w:pPr>
      <w:rPr>
        <w:rFonts w:ascii="Symbol" w:hAnsi="Symbol" w:hint="default"/>
      </w:rPr>
    </w:lvl>
    <w:lvl w:ilvl="1" w:tplc="04520003" w:tentative="1">
      <w:start w:val="1"/>
      <w:numFmt w:val="bullet"/>
      <w:lvlText w:val="o"/>
      <w:lvlJc w:val="left"/>
      <w:pPr>
        <w:ind w:left="1440" w:hanging="360"/>
      </w:pPr>
      <w:rPr>
        <w:rFonts w:ascii="Courier New" w:hAnsi="Courier New" w:cs="Courier New" w:hint="default"/>
      </w:rPr>
    </w:lvl>
    <w:lvl w:ilvl="2" w:tplc="04520005" w:tentative="1">
      <w:start w:val="1"/>
      <w:numFmt w:val="bullet"/>
      <w:lvlText w:val=""/>
      <w:lvlJc w:val="left"/>
      <w:pPr>
        <w:ind w:left="2160" w:hanging="360"/>
      </w:pPr>
      <w:rPr>
        <w:rFonts w:ascii="Wingdings" w:hAnsi="Wingdings" w:hint="default"/>
      </w:rPr>
    </w:lvl>
    <w:lvl w:ilvl="3" w:tplc="04520001" w:tentative="1">
      <w:start w:val="1"/>
      <w:numFmt w:val="bullet"/>
      <w:lvlText w:val=""/>
      <w:lvlJc w:val="left"/>
      <w:pPr>
        <w:ind w:left="2880" w:hanging="360"/>
      </w:pPr>
      <w:rPr>
        <w:rFonts w:ascii="Symbol" w:hAnsi="Symbol" w:hint="default"/>
      </w:rPr>
    </w:lvl>
    <w:lvl w:ilvl="4" w:tplc="04520003" w:tentative="1">
      <w:start w:val="1"/>
      <w:numFmt w:val="bullet"/>
      <w:lvlText w:val="o"/>
      <w:lvlJc w:val="left"/>
      <w:pPr>
        <w:ind w:left="3600" w:hanging="360"/>
      </w:pPr>
      <w:rPr>
        <w:rFonts w:ascii="Courier New" w:hAnsi="Courier New" w:cs="Courier New" w:hint="default"/>
      </w:rPr>
    </w:lvl>
    <w:lvl w:ilvl="5" w:tplc="04520005" w:tentative="1">
      <w:start w:val="1"/>
      <w:numFmt w:val="bullet"/>
      <w:lvlText w:val=""/>
      <w:lvlJc w:val="left"/>
      <w:pPr>
        <w:ind w:left="4320" w:hanging="360"/>
      </w:pPr>
      <w:rPr>
        <w:rFonts w:ascii="Wingdings" w:hAnsi="Wingdings" w:hint="default"/>
      </w:rPr>
    </w:lvl>
    <w:lvl w:ilvl="6" w:tplc="04520001" w:tentative="1">
      <w:start w:val="1"/>
      <w:numFmt w:val="bullet"/>
      <w:lvlText w:val=""/>
      <w:lvlJc w:val="left"/>
      <w:pPr>
        <w:ind w:left="5040" w:hanging="360"/>
      </w:pPr>
      <w:rPr>
        <w:rFonts w:ascii="Symbol" w:hAnsi="Symbol" w:hint="default"/>
      </w:rPr>
    </w:lvl>
    <w:lvl w:ilvl="7" w:tplc="04520003" w:tentative="1">
      <w:start w:val="1"/>
      <w:numFmt w:val="bullet"/>
      <w:lvlText w:val="o"/>
      <w:lvlJc w:val="left"/>
      <w:pPr>
        <w:ind w:left="5760" w:hanging="360"/>
      </w:pPr>
      <w:rPr>
        <w:rFonts w:ascii="Courier New" w:hAnsi="Courier New" w:cs="Courier New" w:hint="default"/>
      </w:rPr>
    </w:lvl>
    <w:lvl w:ilvl="8" w:tplc="04520005" w:tentative="1">
      <w:start w:val="1"/>
      <w:numFmt w:val="bullet"/>
      <w:lvlText w:val=""/>
      <w:lvlJc w:val="left"/>
      <w:pPr>
        <w:ind w:left="6480" w:hanging="360"/>
      </w:pPr>
      <w:rPr>
        <w:rFonts w:ascii="Wingdings" w:hAnsi="Wingdings" w:hint="default"/>
      </w:rPr>
    </w:lvl>
  </w:abstractNum>
  <w:abstractNum w:abstractNumId="2" w15:restartNumberingAfterBreak="0">
    <w:nsid w:val="3F432C14"/>
    <w:multiLevelType w:val="hybridMultilevel"/>
    <w:tmpl w:val="78085ED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73CB7263"/>
    <w:multiLevelType w:val="hybridMultilevel"/>
    <w:tmpl w:val="36141D00"/>
    <w:lvl w:ilvl="0" w:tplc="04520001">
      <w:start w:val="1"/>
      <w:numFmt w:val="bullet"/>
      <w:lvlText w:val=""/>
      <w:lvlJc w:val="left"/>
      <w:pPr>
        <w:ind w:left="720" w:hanging="360"/>
      </w:pPr>
      <w:rPr>
        <w:rFonts w:ascii="Symbol" w:hAnsi="Symbol" w:hint="default"/>
      </w:rPr>
    </w:lvl>
    <w:lvl w:ilvl="1" w:tplc="04520003" w:tentative="1">
      <w:start w:val="1"/>
      <w:numFmt w:val="bullet"/>
      <w:lvlText w:val="o"/>
      <w:lvlJc w:val="left"/>
      <w:pPr>
        <w:ind w:left="1440" w:hanging="360"/>
      </w:pPr>
      <w:rPr>
        <w:rFonts w:ascii="Courier New" w:hAnsi="Courier New" w:cs="Courier New" w:hint="default"/>
      </w:rPr>
    </w:lvl>
    <w:lvl w:ilvl="2" w:tplc="04520005" w:tentative="1">
      <w:start w:val="1"/>
      <w:numFmt w:val="bullet"/>
      <w:lvlText w:val=""/>
      <w:lvlJc w:val="left"/>
      <w:pPr>
        <w:ind w:left="2160" w:hanging="360"/>
      </w:pPr>
      <w:rPr>
        <w:rFonts w:ascii="Wingdings" w:hAnsi="Wingdings" w:hint="default"/>
      </w:rPr>
    </w:lvl>
    <w:lvl w:ilvl="3" w:tplc="04520001" w:tentative="1">
      <w:start w:val="1"/>
      <w:numFmt w:val="bullet"/>
      <w:lvlText w:val=""/>
      <w:lvlJc w:val="left"/>
      <w:pPr>
        <w:ind w:left="2880" w:hanging="360"/>
      </w:pPr>
      <w:rPr>
        <w:rFonts w:ascii="Symbol" w:hAnsi="Symbol" w:hint="default"/>
      </w:rPr>
    </w:lvl>
    <w:lvl w:ilvl="4" w:tplc="04520003" w:tentative="1">
      <w:start w:val="1"/>
      <w:numFmt w:val="bullet"/>
      <w:lvlText w:val="o"/>
      <w:lvlJc w:val="left"/>
      <w:pPr>
        <w:ind w:left="3600" w:hanging="360"/>
      </w:pPr>
      <w:rPr>
        <w:rFonts w:ascii="Courier New" w:hAnsi="Courier New" w:cs="Courier New" w:hint="default"/>
      </w:rPr>
    </w:lvl>
    <w:lvl w:ilvl="5" w:tplc="04520005" w:tentative="1">
      <w:start w:val="1"/>
      <w:numFmt w:val="bullet"/>
      <w:lvlText w:val=""/>
      <w:lvlJc w:val="left"/>
      <w:pPr>
        <w:ind w:left="4320" w:hanging="360"/>
      </w:pPr>
      <w:rPr>
        <w:rFonts w:ascii="Wingdings" w:hAnsi="Wingdings" w:hint="default"/>
      </w:rPr>
    </w:lvl>
    <w:lvl w:ilvl="6" w:tplc="04520001" w:tentative="1">
      <w:start w:val="1"/>
      <w:numFmt w:val="bullet"/>
      <w:lvlText w:val=""/>
      <w:lvlJc w:val="left"/>
      <w:pPr>
        <w:ind w:left="5040" w:hanging="360"/>
      </w:pPr>
      <w:rPr>
        <w:rFonts w:ascii="Symbol" w:hAnsi="Symbol" w:hint="default"/>
      </w:rPr>
    </w:lvl>
    <w:lvl w:ilvl="7" w:tplc="04520003" w:tentative="1">
      <w:start w:val="1"/>
      <w:numFmt w:val="bullet"/>
      <w:lvlText w:val="o"/>
      <w:lvlJc w:val="left"/>
      <w:pPr>
        <w:ind w:left="5760" w:hanging="360"/>
      </w:pPr>
      <w:rPr>
        <w:rFonts w:ascii="Courier New" w:hAnsi="Courier New" w:cs="Courier New" w:hint="default"/>
      </w:rPr>
    </w:lvl>
    <w:lvl w:ilvl="8" w:tplc="04520005" w:tentative="1">
      <w:start w:val="1"/>
      <w:numFmt w:val="bullet"/>
      <w:lvlText w:val=""/>
      <w:lvlJc w:val="left"/>
      <w:pPr>
        <w:ind w:left="6480" w:hanging="360"/>
      </w:pPr>
      <w:rPr>
        <w:rFonts w:ascii="Wingdings" w:hAnsi="Wingdings" w:hint="default"/>
      </w:rPr>
    </w:lvl>
  </w:abstractNum>
  <w:abstractNum w:abstractNumId="4" w15:restartNumberingAfterBreak="0">
    <w:nsid w:val="7572689B"/>
    <w:multiLevelType w:val="hybridMultilevel"/>
    <w:tmpl w:val="8232397E"/>
    <w:lvl w:ilvl="0" w:tplc="04520001">
      <w:start w:val="1"/>
      <w:numFmt w:val="bullet"/>
      <w:lvlText w:val=""/>
      <w:lvlJc w:val="left"/>
      <w:pPr>
        <w:ind w:left="720" w:hanging="360"/>
      </w:pPr>
      <w:rPr>
        <w:rFonts w:ascii="Symbol" w:hAnsi="Symbol" w:hint="default"/>
      </w:rPr>
    </w:lvl>
    <w:lvl w:ilvl="1" w:tplc="04520003" w:tentative="1">
      <w:start w:val="1"/>
      <w:numFmt w:val="bullet"/>
      <w:lvlText w:val="o"/>
      <w:lvlJc w:val="left"/>
      <w:pPr>
        <w:ind w:left="1440" w:hanging="360"/>
      </w:pPr>
      <w:rPr>
        <w:rFonts w:ascii="Courier New" w:hAnsi="Courier New" w:cs="Courier New" w:hint="default"/>
      </w:rPr>
    </w:lvl>
    <w:lvl w:ilvl="2" w:tplc="04520005" w:tentative="1">
      <w:start w:val="1"/>
      <w:numFmt w:val="bullet"/>
      <w:lvlText w:val=""/>
      <w:lvlJc w:val="left"/>
      <w:pPr>
        <w:ind w:left="2160" w:hanging="360"/>
      </w:pPr>
      <w:rPr>
        <w:rFonts w:ascii="Wingdings" w:hAnsi="Wingdings" w:hint="default"/>
      </w:rPr>
    </w:lvl>
    <w:lvl w:ilvl="3" w:tplc="04520001" w:tentative="1">
      <w:start w:val="1"/>
      <w:numFmt w:val="bullet"/>
      <w:lvlText w:val=""/>
      <w:lvlJc w:val="left"/>
      <w:pPr>
        <w:ind w:left="2880" w:hanging="360"/>
      </w:pPr>
      <w:rPr>
        <w:rFonts w:ascii="Symbol" w:hAnsi="Symbol" w:hint="default"/>
      </w:rPr>
    </w:lvl>
    <w:lvl w:ilvl="4" w:tplc="04520003" w:tentative="1">
      <w:start w:val="1"/>
      <w:numFmt w:val="bullet"/>
      <w:lvlText w:val="o"/>
      <w:lvlJc w:val="left"/>
      <w:pPr>
        <w:ind w:left="3600" w:hanging="360"/>
      </w:pPr>
      <w:rPr>
        <w:rFonts w:ascii="Courier New" w:hAnsi="Courier New" w:cs="Courier New" w:hint="default"/>
      </w:rPr>
    </w:lvl>
    <w:lvl w:ilvl="5" w:tplc="04520005" w:tentative="1">
      <w:start w:val="1"/>
      <w:numFmt w:val="bullet"/>
      <w:lvlText w:val=""/>
      <w:lvlJc w:val="left"/>
      <w:pPr>
        <w:ind w:left="4320" w:hanging="360"/>
      </w:pPr>
      <w:rPr>
        <w:rFonts w:ascii="Wingdings" w:hAnsi="Wingdings" w:hint="default"/>
      </w:rPr>
    </w:lvl>
    <w:lvl w:ilvl="6" w:tplc="04520001" w:tentative="1">
      <w:start w:val="1"/>
      <w:numFmt w:val="bullet"/>
      <w:lvlText w:val=""/>
      <w:lvlJc w:val="left"/>
      <w:pPr>
        <w:ind w:left="5040" w:hanging="360"/>
      </w:pPr>
      <w:rPr>
        <w:rFonts w:ascii="Symbol" w:hAnsi="Symbol" w:hint="default"/>
      </w:rPr>
    </w:lvl>
    <w:lvl w:ilvl="7" w:tplc="04520003" w:tentative="1">
      <w:start w:val="1"/>
      <w:numFmt w:val="bullet"/>
      <w:lvlText w:val="o"/>
      <w:lvlJc w:val="left"/>
      <w:pPr>
        <w:ind w:left="5760" w:hanging="360"/>
      </w:pPr>
      <w:rPr>
        <w:rFonts w:ascii="Courier New" w:hAnsi="Courier New" w:cs="Courier New" w:hint="default"/>
      </w:rPr>
    </w:lvl>
    <w:lvl w:ilvl="8" w:tplc="04520005" w:tentative="1">
      <w:start w:val="1"/>
      <w:numFmt w:val="bullet"/>
      <w:lvlText w:val=""/>
      <w:lvlJc w:val="left"/>
      <w:pPr>
        <w:ind w:left="6480" w:hanging="360"/>
      </w:pPr>
      <w:rPr>
        <w:rFonts w:ascii="Wingdings" w:hAnsi="Wingdings" w:hint="default"/>
      </w:rPr>
    </w:lvl>
  </w:abstractNum>
  <w:abstractNum w:abstractNumId="5" w15:restartNumberingAfterBreak="0">
    <w:nsid w:val="7C0D4E69"/>
    <w:multiLevelType w:val="hybridMultilevel"/>
    <w:tmpl w:val="75B65CE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1104879150">
    <w:abstractNumId w:val="1"/>
  </w:num>
  <w:num w:numId="2" w16cid:durableId="1095714799">
    <w:abstractNumId w:val="0"/>
  </w:num>
  <w:num w:numId="3" w16cid:durableId="1762605147">
    <w:abstractNumId w:val="4"/>
  </w:num>
  <w:num w:numId="4" w16cid:durableId="1098720126">
    <w:abstractNumId w:val="3"/>
  </w:num>
  <w:num w:numId="5" w16cid:durableId="561142001">
    <w:abstractNumId w:val="5"/>
  </w:num>
  <w:num w:numId="6" w16cid:durableId="34586410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76431"/>
    <w:rsid w:val="00040EF5"/>
    <w:rsid w:val="000B336F"/>
    <w:rsid w:val="000E554C"/>
    <w:rsid w:val="001125CC"/>
    <w:rsid w:val="001A6DE8"/>
    <w:rsid w:val="002553EC"/>
    <w:rsid w:val="00276431"/>
    <w:rsid w:val="0028208A"/>
    <w:rsid w:val="00292C1B"/>
    <w:rsid w:val="002F039A"/>
    <w:rsid w:val="00312031"/>
    <w:rsid w:val="0032449A"/>
    <w:rsid w:val="00326A26"/>
    <w:rsid w:val="0036511F"/>
    <w:rsid w:val="00380F33"/>
    <w:rsid w:val="004B3029"/>
    <w:rsid w:val="00581679"/>
    <w:rsid w:val="00620CD4"/>
    <w:rsid w:val="00722867"/>
    <w:rsid w:val="007864E2"/>
    <w:rsid w:val="007B23D7"/>
    <w:rsid w:val="007F7D3A"/>
    <w:rsid w:val="00831B8A"/>
    <w:rsid w:val="00887044"/>
    <w:rsid w:val="008C0DE6"/>
    <w:rsid w:val="009673A3"/>
    <w:rsid w:val="009713AE"/>
    <w:rsid w:val="00A149EE"/>
    <w:rsid w:val="00A24CA7"/>
    <w:rsid w:val="00B85D0A"/>
    <w:rsid w:val="00BA1523"/>
    <w:rsid w:val="00CC1DBF"/>
    <w:rsid w:val="00D268AE"/>
    <w:rsid w:val="00DC3607"/>
    <w:rsid w:val="00DD4A82"/>
    <w:rsid w:val="00E73E0A"/>
    <w:rsid w:val="00E87097"/>
    <w:rsid w:val="00E976EF"/>
    <w:rsid w:val="00F404A6"/>
    <w:rsid w:val="00F447FE"/>
    <w:rsid w:val="00F57D09"/>
    <w:rsid w:val="00FC59B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12E63EA"/>
  <w15:chartTrackingRefBased/>
  <w15:docId w15:val="{00317DBF-89AC-4C27-8F33-686705E312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aliases w:val="EWC Normal"/>
    <w:qFormat/>
    <w:rsid w:val="0036511F"/>
  </w:style>
  <w:style w:type="paragraph" w:styleId="Heading1">
    <w:name w:val="heading 1"/>
    <w:aliases w:val="EWC Heading 1"/>
    <w:basedOn w:val="Normal"/>
    <w:next w:val="Normal"/>
    <w:link w:val="Heading1Char"/>
    <w:uiPriority w:val="9"/>
    <w:qFormat/>
    <w:rsid w:val="009673A3"/>
    <w:pPr>
      <w:keepNext/>
      <w:keepLines/>
      <w:spacing w:before="240" w:after="0"/>
      <w:outlineLvl w:val="0"/>
    </w:pPr>
    <w:rPr>
      <w:rFonts w:asciiTheme="majorHAnsi" w:eastAsiaTheme="majorEastAsia" w:hAnsiTheme="majorHAnsi" w:cstheme="majorBidi"/>
      <w:sz w:val="32"/>
      <w:szCs w:val="32"/>
    </w:rPr>
  </w:style>
  <w:style w:type="paragraph" w:styleId="Heading2">
    <w:name w:val="heading 2"/>
    <w:aliases w:val="EWC Heading 2"/>
    <w:basedOn w:val="Normal"/>
    <w:next w:val="Normal"/>
    <w:link w:val="Heading2Char"/>
    <w:uiPriority w:val="9"/>
    <w:unhideWhenUsed/>
    <w:qFormat/>
    <w:rsid w:val="009673A3"/>
    <w:pPr>
      <w:keepNext/>
      <w:keepLines/>
      <w:spacing w:before="40" w:after="0"/>
      <w:outlineLvl w:val="1"/>
    </w:pPr>
    <w:rPr>
      <w:rFonts w:asciiTheme="majorHAnsi" w:eastAsiaTheme="majorEastAsia" w:hAnsiTheme="majorHAnsi" w:cstheme="majorBidi"/>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WCnormal">
    <w:name w:val="EWC normal"/>
    <w:basedOn w:val="Normal"/>
    <w:link w:val="EWCnormalChar"/>
    <w:rsid w:val="00581679"/>
  </w:style>
  <w:style w:type="character" w:customStyle="1" w:styleId="EWCnormalChar">
    <w:name w:val="EWC normal Char"/>
    <w:basedOn w:val="DefaultParagraphFont"/>
    <w:link w:val="EWCnormal"/>
    <w:rsid w:val="00581679"/>
  </w:style>
  <w:style w:type="paragraph" w:styleId="NoSpacing">
    <w:name w:val="No Spacing"/>
    <w:aliases w:val="EWC No Spacing"/>
    <w:uiPriority w:val="1"/>
    <w:qFormat/>
    <w:rsid w:val="009673A3"/>
    <w:pPr>
      <w:spacing w:after="0" w:line="240" w:lineRule="auto"/>
    </w:pPr>
  </w:style>
  <w:style w:type="character" w:customStyle="1" w:styleId="Heading1Char">
    <w:name w:val="Heading 1 Char"/>
    <w:aliases w:val="EWC Heading 1 Char"/>
    <w:basedOn w:val="DefaultParagraphFont"/>
    <w:link w:val="Heading1"/>
    <w:uiPriority w:val="9"/>
    <w:rsid w:val="009673A3"/>
    <w:rPr>
      <w:rFonts w:asciiTheme="majorHAnsi" w:eastAsiaTheme="majorEastAsia" w:hAnsiTheme="majorHAnsi" w:cstheme="majorBidi"/>
      <w:sz w:val="32"/>
      <w:szCs w:val="32"/>
    </w:rPr>
  </w:style>
  <w:style w:type="character" w:customStyle="1" w:styleId="Heading2Char">
    <w:name w:val="Heading 2 Char"/>
    <w:aliases w:val="EWC Heading 2 Char"/>
    <w:basedOn w:val="DefaultParagraphFont"/>
    <w:link w:val="Heading2"/>
    <w:uiPriority w:val="9"/>
    <w:rsid w:val="009673A3"/>
    <w:rPr>
      <w:rFonts w:asciiTheme="majorHAnsi" w:eastAsiaTheme="majorEastAsia" w:hAnsiTheme="majorHAnsi" w:cstheme="majorBidi"/>
      <w:sz w:val="26"/>
      <w:szCs w:val="26"/>
    </w:rPr>
  </w:style>
  <w:style w:type="paragraph" w:styleId="Title">
    <w:name w:val="Title"/>
    <w:aliases w:val="EWC Title"/>
    <w:basedOn w:val="Normal"/>
    <w:next w:val="Normal"/>
    <w:link w:val="TitleChar"/>
    <w:uiPriority w:val="10"/>
    <w:qFormat/>
    <w:rsid w:val="009673A3"/>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aliases w:val="EWC Title Char"/>
    <w:basedOn w:val="DefaultParagraphFont"/>
    <w:link w:val="Title"/>
    <w:uiPriority w:val="10"/>
    <w:rsid w:val="009673A3"/>
    <w:rPr>
      <w:rFonts w:asciiTheme="majorHAnsi" w:eastAsiaTheme="majorEastAsia" w:hAnsiTheme="majorHAnsi" w:cstheme="majorBidi"/>
      <w:spacing w:val="-10"/>
      <w:kern w:val="28"/>
      <w:sz w:val="56"/>
      <w:szCs w:val="56"/>
    </w:rPr>
  </w:style>
  <w:style w:type="paragraph" w:styleId="Subtitle">
    <w:name w:val="Subtitle"/>
    <w:aliases w:val="EWC Subtitle"/>
    <w:basedOn w:val="Normal"/>
    <w:next w:val="Normal"/>
    <w:link w:val="SubtitleChar"/>
    <w:uiPriority w:val="11"/>
    <w:qFormat/>
    <w:rsid w:val="009673A3"/>
    <w:pPr>
      <w:numPr>
        <w:ilvl w:val="1"/>
      </w:numPr>
    </w:pPr>
    <w:rPr>
      <w:rFonts w:eastAsiaTheme="minorEastAsia"/>
      <w:color w:val="5A5A5A" w:themeColor="text1" w:themeTint="A5"/>
      <w:spacing w:val="15"/>
    </w:rPr>
  </w:style>
  <w:style w:type="character" w:customStyle="1" w:styleId="SubtitleChar">
    <w:name w:val="Subtitle Char"/>
    <w:aliases w:val="EWC Subtitle Char"/>
    <w:basedOn w:val="DefaultParagraphFont"/>
    <w:link w:val="Subtitle"/>
    <w:uiPriority w:val="11"/>
    <w:rsid w:val="009673A3"/>
    <w:rPr>
      <w:rFonts w:eastAsiaTheme="minorEastAsia"/>
      <w:color w:val="5A5A5A" w:themeColor="text1" w:themeTint="A5"/>
      <w:spacing w:val="15"/>
    </w:rPr>
  </w:style>
  <w:style w:type="paragraph" w:styleId="ListParagraph">
    <w:name w:val="List Paragraph"/>
    <w:aliases w:val="EWC List Paragraph"/>
    <w:basedOn w:val="Normal"/>
    <w:uiPriority w:val="34"/>
    <w:qFormat/>
    <w:rsid w:val="009673A3"/>
    <w:pPr>
      <w:ind w:left="720"/>
      <w:contextualSpacing/>
    </w:pPr>
  </w:style>
  <w:style w:type="character" w:styleId="SubtleEmphasis">
    <w:name w:val="Subtle Emphasis"/>
    <w:aliases w:val="EWC Subtle Emphasis"/>
    <w:basedOn w:val="DefaultParagraphFont"/>
    <w:uiPriority w:val="19"/>
    <w:qFormat/>
    <w:rsid w:val="009673A3"/>
    <w:rPr>
      <w:i/>
      <w:iCs/>
      <w:color w:val="404040" w:themeColor="text1" w:themeTint="BF"/>
    </w:rPr>
  </w:style>
  <w:style w:type="character" w:styleId="Emphasis">
    <w:name w:val="Emphasis"/>
    <w:aliases w:val="EWC Emphasis"/>
    <w:basedOn w:val="DefaultParagraphFont"/>
    <w:uiPriority w:val="20"/>
    <w:qFormat/>
    <w:rsid w:val="009673A3"/>
    <w:rPr>
      <w:i/>
      <w:iCs/>
    </w:rPr>
  </w:style>
  <w:style w:type="character" w:styleId="IntenseEmphasis">
    <w:name w:val="Intense Emphasis"/>
    <w:aliases w:val="EWC Intense Emphasis"/>
    <w:basedOn w:val="DefaultParagraphFont"/>
    <w:uiPriority w:val="21"/>
    <w:qFormat/>
    <w:rsid w:val="009673A3"/>
    <w:rPr>
      <w:i/>
      <w:iCs/>
      <w:color w:val="auto"/>
    </w:rPr>
  </w:style>
  <w:style w:type="character" w:styleId="Strong">
    <w:name w:val="Strong"/>
    <w:aliases w:val="EWC Strong"/>
    <w:basedOn w:val="DefaultParagraphFont"/>
    <w:uiPriority w:val="22"/>
    <w:qFormat/>
    <w:rsid w:val="009673A3"/>
    <w:rPr>
      <w:b/>
      <w:bCs/>
    </w:rPr>
  </w:style>
  <w:style w:type="paragraph" w:styleId="Quote">
    <w:name w:val="Quote"/>
    <w:aliases w:val="EWC Quote"/>
    <w:basedOn w:val="Normal"/>
    <w:next w:val="Normal"/>
    <w:link w:val="QuoteChar"/>
    <w:uiPriority w:val="29"/>
    <w:qFormat/>
    <w:rsid w:val="009673A3"/>
    <w:pPr>
      <w:spacing w:before="200"/>
      <w:ind w:left="864" w:right="864"/>
      <w:jc w:val="center"/>
    </w:pPr>
    <w:rPr>
      <w:i/>
      <w:iCs/>
      <w:color w:val="404040" w:themeColor="text1" w:themeTint="BF"/>
    </w:rPr>
  </w:style>
  <w:style w:type="character" w:customStyle="1" w:styleId="QuoteChar">
    <w:name w:val="Quote Char"/>
    <w:aliases w:val="EWC Quote Char"/>
    <w:basedOn w:val="DefaultParagraphFont"/>
    <w:link w:val="Quote"/>
    <w:uiPriority w:val="29"/>
    <w:rsid w:val="009673A3"/>
    <w:rPr>
      <w:i/>
      <w:iCs/>
      <w:color w:val="404040" w:themeColor="text1" w:themeTint="BF"/>
    </w:rPr>
  </w:style>
  <w:style w:type="paragraph" w:styleId="IntenseQuote">
    <w:name w:val="Intense Quote"/>
    <w:aliases w:val="EWC Intense Quote"/>
    <w:basedOn w:val="Normal"/>
    <w:next w:val="Normal"/>
    <w:link w:val="IntenseQuoteChar"/>
    <w:uiPriority w:val="30"/>
    <w:qFormat/>
    <w:rsid w:val="009673A3"/>
    <w:pPr>
      <w:pBdr>
        <w:top w:val="single" w:sz="4" w:space="10" w:color="4472C4" w:themeColor="accent1"/>
        <w:bottom w:val="single" w:sz="4" w:space="10" w:color="4472C4" w:themeColor="accent1"/>
      </w:pBdr>
      <w:spacing w:before="360" w:after="360"/>
      <w:ind w:left="864" w:right="864"/>
      <w:jc w:val="center"/>
    </w:pPr>
    <w:rPr>
      <w:i/>
      <w:iCs/>
      <w:color w:val="4472C4" w:themeColor="accent1"/>
    </w:rPr>
  </w:style>
  <w:style w:type="character" w:customStyle="1" w:styleId="IntenseQuoteChar">
    <w:name w:val="Intense Quote Char"/>
    <w:aliases w:val="EWC Intense Quote Char"/>
    <w:basedOn w:val="DefaultParagraphFont"/>
    <w:link w:val="IntenseQuote"/>
    <w:uiPriority w:val="30"/>
    <w:rsid w:val="009673A3"/>
    <w:rPr>
      <w:i/>
      <w:iCs/>
      <w:color w:val="4472C4" w:themeColor="accent1"/>
    </w:rPr>
  </w:style>
  <w:style w:type="character" w:styleId="SubtleReference">
    <w:name w:val="Subtle Reference"/>
    <w:aliases w:val="EWC Subtle Reference"/>
    <w:basedOn w:val="DefaultParagraphFont"/>
    <w:uiPriority w:val="31"/>
    <w:qFormat/>
    <w:rsid w:val="009673A3"/>
    <w:rPr>
      <w:smallCaps/>
      <w:color w:val="auto"/>
    </w:rPr>
  </w:style>
  <w:style w:type="character" w:styleId="IntenseReference">
    <w:name w:val="Intense Reference"/>
    <w:aliases w:val="EWC Intense Reference"/>
    <w:basedOn w:val="DefaultParagraphFont"/>
    <w:uiPriority w:val="32"/>
    <w:qFormat/>
    <w:rsid w:val="009673A3"/>
    <w:rPr>
      <w:b/>
      <w:bCs/>
      <w:smallCaps/>
      <w:color w:val="auto"/>
      <w:spacing w:val="5"/>
    </w:rPr>
  </w:style>
  <w:style w:type="character" w:styleId="BookTitle">
    <w:name w:val="Book Title"/>
    <w:aliases w:val="EWC Book Title"/>
    <w:basedOn w:val="DefaultParagraphFont"/>
    <w:uiPriority w:val="33"/>
    <w:qFormat/>
    <w:rsid w:val="009673A3"/>
    <w:rPr>
      <w:b/>
      <w:bCs/>
      <w:i/>
      <w:iCs/>
      <w:spacing w:val="5"/>
    </w:rPr>
  </w:style>
  <w:style w:type="paragraph" w:styleId="Header">
    <w:name w:val="header"/>
    <w:basedOn w:val="Normal"/>
    <w:link w:val="HeaderChar"/>
    <w:uiPriority w:val="99"/>
    <w:unhideWhenUsed/>
    <w:rsid w:val="00276431"/>
    <w:pPr>
      <w:tabs>
        <w:tab w:val="center" w:pos="4513"/>
        <w:tab w:val="right" w:pos="9026"/>
      </w:tabs>
      <w:spacing w:after="0" w:line="240" w:lineRule="auto"/>
    </w:pPr>
  </w:style>
  <w:style w:type="character" w:customStyle="1" w:styleId="HeaderChar">
    <w:name w:val="Header Char"/>
    <w:basedOn w:val="DefaultParagraphFont"/>
    <w:link w:val="Header"/>
    <w:uiPriority w:val="99"/>
    <w:rsid w:val="00276431"/>
  </w:style>
  <w:style w:type="paragraph" w:styleId="Footer">
    <w:name w:val="footer"/>
    <w:basedOn w:val="Normal"/>
    <w:link w:val="FooterChar"/>
    <w:uiPriority w:val="99"/>
    <w:unhideWhenUsed/>
    <w:rsid w:val="00276431"/>
    <w:pPr>
      <w:tabs>
        <w:tab w:val="center" w:pos="4513"/>
        <w:tab w:val="right" w:pos="9026"/>
      </w:tabs>
      <w:spacing w:after="0" w:line="240" w:lineRule="auto"/>
    </w:pPr>
  </w:style>
  <w:style w:type="character" w:customStyle="1" w:styleId="FooterChar">
    <w:name w:val="Footer Char"/>
    <w:basedOn w:val="DefaultParagraphFont"/>
    <w:link w:val="Footer"/>
    <w:uiPriority w:val="99"/>
    <w:rsid w:val="00276431"/>
  </w:style>
  <w:style w:type="character" w:styleId="Hyperlink">
    <w:name w:val="Hyperlink"/>
    <w:basedOn w:val="DefaultParagraphFont"/>
    <w:uiPriority w:val="99"/>
    <w:unhideWhenUsed/>
    <w:rsid w:val="00276431"/>
    <w:rPr>
      <w:color w:val="0563C1" w:themeColor="hyperlink"/>
      <w:u w:val="single"/>
    </w:rPr>
  </w:style>
  <w:style w:type="character" w:styleId="UnresolvedMention">
    <w:name w:val="Unresolved Mention"/>
    <w:basedOn w:val="DefaultParagraphFont"/>
    <w:uiPriority w:val="99"/>
    <w:semiHidden/>
    <w:unhideWhenUsed/>
    <w:rsid w:val="00276431"/>
    <w:rPr>
      <w:color w:val="605E5C"/>
      <w:shd w:val="clear" w:color="auto" w:fill="E1DFDD"/>
    </w:rPr>
  </w:style>
  <w:style w:type="character" w:styleId="PlaceholderText">
    <w:name w:val="Placeholder Text"/>
    <w:basedOn w:val="DefaultParagraphFont"/>
    <w:uiPriority w:val="99"/>
    <w:semiHidden/>
    <w:rsid w:val="00276431"/>
    <w:rPr>
      <w:color w:val="808080"/>
    </w:rPr>
  </w:style>
  <w:style w:type="character" w:styleId="CommentReference">
    <w:name w:val="annotation reference"/>
    <w:basedOn w:val="DefaultParagraphFont"/>
    <w:uiPriority w:val="99"/>
    <w:semiHidden/>
    <w:unhideWhenUsed/>
    <w:rsid w:val="00276431"/>
    <w:rPr>
      <w:sz w:val="16"/>
      <w:szCs w:val="16"/>
    </w:rPr>
  </w:style>
  <w:style w:type="paragraph" w:styleId="CommentText">
    <w:name w:val="annotation text"/>
    <w:basedOn w:val="Normal"/>
    <w:link w:val="CommentTextChar"/>
    <w:uiPriority w:val="99"/>
    <w:semiHidden/>
    <w:unhideWhenUsed/>
    <w:rsid w:val="00276431"/>
    <w:pPr>
      <w:spacing w:line="240" w:lineRule="auto"/>
    </w:pPr>
    <w:rPr>
      <w:sz w:val="20"/>
      <w:szCs w:val="20"/>
    </w:rPr>
  </w:style>
  <w:style w:type="character" w:customStyle="1" w:styleId="CommentTextChar">
    <w:name w:val="Comment Text Char"/>
    <w:basedOn w:val="DefaultParagraphFont"/>
    <w:link w:val="CommentText"/>
    <w:uiPriority w:val="99"/>
    <w:semiHidden/>
    <w:rsid w:val="00276431"/>
    <w:rPr>
      <w:sz w:val="20"/>
      <w:szCs w:val="20"/>
    </w:rPr>
  </w:style>
  <w:style w:type="paragraph" w:styleId="CommentSubject">
    <w:name w:val="annotation subject"/>
    <w:basedOn w:val="CommentText"/>
    <w:next w:val="CommentText"/>
    <w:link w:val="CommentSubjectChar"/>
    <w:uiPriority w:val="99"/>
    <w:semiHidden/>
    <w:unhideWhenUsed/>
    <w:rsid w:val="00276431"/>
    <w:rPr>
      <w:b/>
      <w:bCs/>
    </w:rPr>
  </w:style>
  <w:style w:type="character" w:customStyle="1" w:styleId="CommentSubjectChar">
    <w:name w:val="Comment Subject Char"/>
    <w:basedOn w:val="CommentTextChar"/>
    <w:link w:val="CommentSubject"/>
    <w:uiPriority w:val="99"/>
    <w:semiHidden/>
    <w:rsid w:val="00276431"/>
    <w:rPr>
      <w:b/>
      <w:bCs/>
      <w:sz w:val="20"/>
      <w:szCs w:val="20"/>
    </w:rPr>
  </w:style>
  <w:style w:type="table" w:styleId="TableGrid">
    <w:name w:val="Table Grid"/>
    <w:basedOn w:val="TableNormal"/>
    <w:uiPriority w:val="39"/>
    <w:rsid w:val="0027643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llowedHyperlink">
    <w:name w:val="FollowedHyperlink"/>
    <w:basedOn w:val="DefaultParagraphFont"/>
    <w:uiPriority w:val="99"/>
    <w:semiHidden/>
    <w:unhideWhenUsed/>
    <w:rsid w:val="008C0DE6"/>
    <w:rPr>
      <w:color w:val="954F72" w:themeColor="followedHyperlink"/>
      <w:u w:val="single"/>
    </w:rPr>
  </w:style>
  <w:style w:type="character" w:customStyle="1" w:styleId="Style1">
    <w:name w:val="Style1"/>
    <w:basedOn w:val="DefaultParagraphFont"/>
    <w:uiPriority w:val="1"/>
    <w:rsid w:val="001A6DE8"/>
    <w:rPr>
      <w:b/>
    </w:rPr>
  </w:style>
  <w:style w:type="character" w:customStyle="1" w:styleId="Style2">
    <w:name w:val="Style2"/>
    <w:basedOn w:val="DefaultParagraphFont"/>
    <w:uiPriority w:val="1"/>
    <w:rsid w:val="00040EF5"/>
    <w:rPr>
      <w: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ewc.wales/privacy/index.php/en/human-resources"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mailto:recruitment@ewc.wales" TargetMode="External"/><Relationship Id="rId12" Type="http://schemas.openxmlformats.org/officeDocument/2006/relationships/glossaryDocument" Target="glossary/document.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image" Target="media/image1.png"/></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_rels/settings.xml.rels><?xml version="1.0" encoding="UTF-8" standalone="yes"?>
<Relationships xmlns="http://schemas.openxmlformats.org/package/2006/relationships"><Relationship Id="rId1" Type="http://schemas.openxmlformats.org/officeDocument/2006/relationships/attachedTemplate" Target="file:///\\file\templates\EWC%20Word%20document%20template.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8585CD621E30456DA41D3A1D3B9B9EFE"/>
        <w:category>
          <w:name w:val="General"/>
          <w:gallery w:val="placeholder"/>
        </w:category>
        <w:types>
          <w:type w:val="bbPlcHdr"/>
        </w:types>
        <w:behaviors>
          <w:behavior w:val="content"/>
        </w:behaviors>
        <w:guid w:val="{71A774B3-3547-47CF-908C-ADF81D0617EB}"/>
      </w:docPartPr>
      <w:docPartBody>
        <w:p w:rsidR="00B51C76" w:rsidRDefault="00840FA1" w:rsidP="00840FA1">
          <w:pPr>
            <w:pStyle w:val="8585CD621E30456DA41D3A1D3B9B9EFE5"/>
          </w:pPr>
          <w:r w:rsidRPr="00B85D0A">
            <w:rPr>
              <w:rStyle w:val="PlaceholderText"/>
              <w:b/>
              <w:bCs/>
              <w:color w:val="auto"/>
            </w:rPr>
            <w:t>Click or tap here to enter text.</w:t>
          </w:r>
        </w:p>
      </w:docPartBody>
    </w:docPart>
    <w:docPart>
      <w:docPartPr>
        <w:name w:val="750415BEB3A6483B93EF41FC1C1EDF17"/>
        <w:category>
          <w:name w:val="General"/>
          <w:gallery w:val="placeholder"/>
        </w:category>
        <w:types>
          <w:type w:val="bbPlcHdr"/>
        </w:types>
        <w:behaviors>
          <w:behavior w:val="content"/>
        </w:behaviors>
        <w:guid w:val="{DAF1514E-8497-4727-86AB-22E4C285DC04}"/>
      </w:docPartPr>
      <w:docPartBody>
        <w:p w:rsidR="00B51C76" w:rsidRDefault="00840FA1" w:rsidP="00840FA1">
          <w:pPr>
            <w:pStyle w:val="750415BEB3A6483B93EF41FC1C1EDF171"/>
          </w:pPr>
          <w:r w:rsidRPr="00E62B0B">
            <w:rPr>
              <w:rStyle w:val="PlaceholderText"/>
            </w:rPr>
            <w:t>Click or tap here to enter text.</w:t>
          </w:r>
        </w:p>
      </w:docPartBody>
    </w:docPart>
    <w:docPart>
      <w:docPartPr>
        <w:name w:val="801A85AC7D8B4FCB9305CFFFFC70CF25"/>
        <w:category>
          <w:name w:val="General"/>
          <w:gallery w:val="placeholder"/>
        </w:category>
        <w:types>
          <w:type w:val="bbPlcHdr"/>
        </w:types>
        <w:behaviors>
          <w:behavior w:val="content"/>
        </w:behaviors>
        <w:guid w:val="{53BDEB04-0840-4E8C-8979-688FFD048D92}"/>
      </w:docPartPr>
      <w:docPartBody>
        <w:p w:rsidR="00B51C76" w:rsidRDefault="00840FA1" w:rsidP="00840FA1">
          <w:pPr>
            <w:pStyle w:val="801A85AC7D8B4FCB9305CFFFFC70CF251"/>
          </w:pPr>
          <w:r w:rsidRPr="00E62B0B">
            <w:rPr>
              <w:rStyle w:val="PlaceholderText"/>
            </w:rPr>
            <w:t>Click or tap here to enter text.</w:t>
          </w:r>
        </w:p>
      </w:docPartBody>
    </w:docPart>
    <w:docPart>
      <w:docPartPr>
        <w:name w:val="36344CE4EE2449A59516B22F7C6FA442"/>
        <w:category>
          <w:name w:val="General"/>
          <w:gallery w:val="placeholder"/>
        </w:category>
        <w:types>
          <w:type w:val="bbPlcHdr"/>
        </w:types>
        <w:behaviors>
          <w:behavior w:val="content"/>
        </w:behaviors>
        <w:guid w:val="{F971E241-81FE-448B-87C2-96A1564DB578}"/>
      </w:docPartPr>
      <w:docPartBody>
        <w:p w:rsidR="00B51C76" w:rsidRDefault="00840FA1" w:rsidP="00840FA1">
          <w:pPr>
            <w:pStyle w:val="36344CE4EE2449A59516B22F7C6FA4425"/>
          </w:pPr>
          <w:r w:rsidRPr="00040EF5">
            <w:rPr>
              <w:rStyle w:val="PlaceholderText"/>
              <w:b/>
              <w:bCs/>
              <w:color w:val="auto"/>
            </w:rPr>
            <w:t>Choose an item</w:t>
          </w:r>
          <w:r w:rsidRPr="00040EF5">
            <w:rPr>
              <w:rStyle w:val="PlaceholderText"/>
              <w:color w:val="auto"/>
            </w:rPr>
            <w:t>.</w:t>
          </w:r>
        </w:p>
      </w:docPartBody>
    </w:docPart>
    <w:docPart>
      <w:docPartPr>
        <w:name w:val="09E92F70E1DB4EBEB2C63D3D68103087"/>
        <w:category>
          <w:name w:val="General"/>
          <w:gallery w:val="placeholder"/>
        </w:category>
        <w:types>
          <w:type w:val="bbPlcHdr"/>
        </w:types>
        <w:behaviors>
          <w:behavior w:val="content"/>
        </w:behaviors>
        <w:guid w:val="{3CD7C068-AA30-4508-9C9D-1BBDC2D86C3A}"/>
      </w:docPartPr>
      <w:docPartBody>
        <w:p w:rsidR="00B51C76" w:rsidRDefault="00840FA1" w:rsidP="00840FA1">
          <w:pPr>
            <w:pStyle w:val="09E92F70E1DB4EBEB2C63D3D681030875"/>
          </w:pPr>
          <w:r w:rsidRPr="00040EF5">
            <w:rPr>
              <w:rStyle w:val="PlaceholderText"/>
              <w:b/>
              <w:bCs/>
              <w:color w:val="auto"/>
            </w:rPr>
            <w:t>Choose an item.</w:t>
          </w:r>
        </w:p>
      </w:docPartBody>
    </w:docPart>
    <w:docPart>
      <w:docPartPr>
        <w:name w:val="3C4AAF95C3F948519CBB77C76D65233C"/>
        <w:category>
          <w:name w:val="General"/>
          <w:gallery w:val="placeholder"/>
        </w:category>
        <w:types>
          <w:type w:val="bbPlcHdr"/>
        </w:types>
        <w:behaviors>
          <w:behavior w:val="content"/>
        </w:behaviors>
        <w:guid w:val="{B6F3E028-EC28-4B65-B2C3-A97294442EE2}"/>
      </w:docPartPr>
      <w:docPartBody>
        <w:p w:rsidR="00B51C76" w:rsidRDefault="00840FA1" w:rsidP="00840FA1">
          <w:pPr>
            <w:pStyle w:val="3C4AAF95C3F948519CBB77C76D65233C2"/>
          </w:pPr>
          <w:r w:rsidRPr="00F513F0">
            <w:rPr>
              <w:rStyle w:val="PlaceholderText"/>
            </w:rPr>
            <w:t>Choose an item.</w:t>
          </w:r>
        </w:p>
      </w:docPartBody>
    </w:docPart>
    <w:docPart>
      <w:docPartPr>
        <w:name w:val="3C7A9C9AE8514F679367A5EC7AC64C56"/>
        <w:category>
          <w:name w:val="General"/>
          <w:gallery w:val="placeholder"/>
        </w:category>
        <w:types>
          <w:type w:val="bbPlcHdr"/>
        </w:types>
        <w:behaviors>
          <w:behavior w:val="content"/>
        </w:behaviors>
        <w:guid w:val="{7A4FA276-FD59-4ED0-89C0-EBD8BE4B5FE3}"/>
      </w:docPartPr>
      <w:docPartBody>
        <w:p w:rsidR="00B51C76" w:rsidRDefault="00840FA1" w:rsidP="00840FA1">
          <w:pPr>
            <w:pStyle w:val="3C7A9C9AE8514F679367A5EC7AC64C561"/>
          </w:pPr>
          <w:r w:rsidRPr="00E62B0B">
            <w:rPr>
              <w:rStyle w:val="PlaceholderText"/>
            </w:rPr>
            <w:t>Click or tap here to enter text.</w:t>
          </w:r>
        </w:p>
      </w:docPartBody>
    </w:docPart>
    <w:docPart>
      <w:docPartPr>
        <w:name w:val="6935972AB3AB4302BED8C0271A4A97DC"/>
        <w:category>
          <w:name w:val="General"/>
          <w:gallery w:val="placeholder"/>
        </w:category>
        <w:types>
          <w:type w:val="bbPlcHdr"/>
        </w:types>
        <w:behaviors>
          <w:behavior w:val="content"/>
        </w:behaviors>
        <w:guid w:val="{E3F0AB63-B9AC-47F6-8143-394B30A91B55}"/>
      </w:docPartPr>
      <w:docPartBody>
        <w:p w:rsidR="00B51C76" w:rsidRDefault="00840FA1" w:rsidP="00840FA1">
          <w:pPr>
            <w:pStyle w:val="6935972AB3AB4302BED8C0271A4A97DC5"/>
          </w:pPr>
          <w:r w:rsidRPr="00B85D0A">
            <w:rPr>
              <w:rStyle w:val="PlaceholderText"/>
              <w:b/>
              <w:bCs/>
              <w:color w:val="auto"/>
            </w:rPr>
            <w:t>Choose an item.</w:t>
          </w:r>
        </w:p>
      </w:docPartBody>
    </w:docPart>
    <w:docPart>
      <w:docPartPr>
        <w:name w:val="EE9FC19723BA468EB8DB18D332300DED"/>
        <w:category>
          <w:name w:val="General"/>
          <w:gallery w:val="placeholder"/>
        </w:category>
        <w:types>
          <w:type w:val="bbPlcHdr"/>
        </w:types>
        <w:behaviors>
          <w:behavior w:val="content"/>
        </w:behaviors>
        <w:guid w:val="{ECD971FA-4395-45D3-B2DF-296AEBBA29FC}"/>
      </w:docPartPr>
      <w:docPartBody>
        <w:p w:rsidR="00B51C76" w:rsidRDefault="00840FA1" w:rsidP="00840FA1">
          <w:pPr>
            <w:pStyle w:val="EE9FC19723BA468EB8DB18D332300DED5"/>
          </w:pPr>
          <w:r w:rsidRPr="00B85D0A">
            <w:rPr>
              <w:rStyle w:val="PlaceholderText"/>
              <w:b/>
              <w:bCs/>
              <w:color w:val="auto"/>
            </w:rPr>
            <w:t>Choose an item</w:t>
          </w:r>
          <w:r w:rsidRPr="00F513F0">
            <w:rPr>
              <w:rStyle w:val="PlaceholderText"/>
            </w:rPr>
            <w:t>.</w:t>
          </w:r>
        </w:p>
      </w:docPartBody>
    </w:docPart>
    <w:docPart>
      <w:docPartPr>
        <w:name w:val="9D968D187E594CC792665147076C441C"/>
        <w:category>
          <w:name w:val="General"/>
          <w:gallery w:val="placeholder"/>
        </w:category>
        <w:types>
          <w:type w:val="bbPlcHdr"/>
        </w:types>
        <w:behaviors>
          <w:behavior w:val="content"/>
        </w:behaviors>
        <w:guid w:val="{4905BF36-6965-4475-8F10-0EBD89FCEC95}"/>
      </w:docPartPr>
      <w:docPartBody>
        <w:p w:rsidR="00B51C76" w:rsidRDefault="00840FA1" w:rsidP="00840FA1">
          <w:pPr>
            <w:pStyle w:val="9D968D187E594CC792665147076C441C5"/>
          </w:pPr>
          <w:r w:rsidRPr="00B85D0A">
            <w:rPr>
              <w:rStyle w:val="PlaceholderText"/>
              <w:b/>
              <w:bCs/>
              <w:color w:val="auto"/>
            </w:rPr>
            <w:t>Choose an item.</w:t>
          </w:r>
        </w:p>
      </w:docPartBody>
    </w:docPart>
    <w:docPart>
      <w:docPartPr>
        <w:name w:val="6B26EE4ADEAC45798B74FE556F2EBBC8"/>
        <w:category>
          <w:name w:val="General"/>
          <w:gallery w:val="placeholder"/>
        </w:category>
        <w:types>
          <w:type w:val="bbPlcHdr"/>
        </w:types>
        <w:behaviors>
          <w:behavior w:val="content"/>
        </w:behaviors>
        <w:guid w:val="{EA9173C8-1A9F-48D2-A8ED-84ED24959218}"/>
      </w:docPartPr>
      <w:docPartBody>
        <w:p w:rsidR="00B51C76" w:rsidRDefault="00840FA1" w:rsidP="00840FA1">
          <w:pPr>
            <w:pStyle w:val="6B26EE4ADEAC45798B74FE556F2EBBC82"/>
          </w:pPr>
          <w:r w:rsidRPr="00F513F0">
            <w:rPr>
              <w:rStyle w:val="PlaceholderText"/>
            </w:rPr>
            <w:t>Choose an item.</w:t>
          </w:r>
        </w:p>
      </w:docPartBody>
    </w:docPart>
    <w:docPart>
      <w:docPartPr>
        <w:name w:val="15AB16A8806C45FFAB5C1EA1B217165E"/>
        <w:category>
          <w:name w:val="General"/>
          <w:gallery w:val="placeholder"/>
        </w:category>
        <w:types>
          <w:type w:val="bbPlcHdr"/>
        </w:types>
        <w:behaviors>
          <w:behavior w:val="content"/>
        </w:behaviors>
        <w:guid w:val="{A9DCD01D-1535-49EA-BABF-45BE77F10D83}"/>
      </w:docPartPr>
      <w:docPartBody>
        <w:p w:rsidR="00B51C76" w:rsidRDefault="00840FA1" w:rsidP="00840FA1">
          <w:pPr>
            <w:pStyle w:val="15AB16A8806C45FFAB5C1EA1B217165E5"/>
          </w:pPr>
          <w:r w:rsidRPr="00B85D0A">
            <w:rPr>
              <w:rStyle w:val="PlaceholderText"/>
              <w:b/>
              <w:bCs/>
              <w:color w:val="auto"/>
            </w:rPr>
            <w:t>Choose an item.</w:t>
          </w:r>
        </w:p>
      </w:docPartBody>
    </w:docPart>
    <w:docPart>
      <w:docPartPr>
        <w:name w:val="2BFD57DC73D842C0B64E7CF360292B0A"/>
        <w:category>
          <w:name w:val="General"/>
          <w:gallery w:val="placeholder"/>
        </w:category>
        <w:types>
          <w:type w:val="bbPlcHdr"/>
        </w:types>
        <w:behaviors>
          <w:behavior w:val="content"/>
        </w:behaviors>
        <w:guid w:val="{173DF240-EF51-4BC2-81B6-D07149F15993}"/>
      </w:docPartPr>
      <w:docPartBody>
        <w:p w:rsidR="00B51C76" w:rsidRDefault="00840FA1" w:rsidP="00840FA1">
          <w:pPr>
            <w:pStyle w:val="2BFD57DC73D842C0B64E7CF360292B0A5"/>
          </w:pPr>
          <w:r w:rsidRPr="00B85D0A">
            <w:rPr>
              <w:rStyle w:val="PlaceholderText"/>
              <w:b/>
              <w:bCs/>
              <w:color w:val="auto"/>
            </w:rPr>
            <w:t>Choose an item.</w:t>
          </w:r>
        </w:p>
      </w:docPartBody>
    </w:docPart>
    <w:docPart>
      <w:docPartPr>
        <w:name w:val="11394824A56549FF946413C0F1FB2602"/>
        <w:category>
          <w:name w:val="General"/>
          <w:gallery w:val="placeholder"/>
        </w:category>
        <w:types>
          <w:type w:val="bbPlcHdr"/>
        </w:types>
        <w:behaviors>
          <w:behavior w:val="content"/>
        </w:behaviors>
        <w:guid w:val="{41C6FFD6-C9FD-4A38-A4F0-4BB8C77FC6D9}"/>
      </w:docPartPr>
      <w:docPartBody>
        <w:p w:rsidR="00392460" w:rsidRDefault="00840FA1" w:rsidP="00840FA1">
          <w:pPr>
            <w:pStyle w:val="11394824A56549FF946413C0F1FB2602"/>
          </w:pPr>
          <w:r w:rsidRPr="00E62B0B">
            <w:rPr>
              <w:rStyle w:val="PlaceholderText"/>
            </w:rPr>
            <w:t>Click or tap here to enter text.</w:t>
          </w:r>
        </w:p>
      </w:docPartBody>
    </w:docPart>
    <w:docPart>
      <w:docPartPr>
        <w:name w:val="E43542A3F98343098FF5C185ADD78CD7"/>
        <w:category>
          <w:name w:val="General"/>
          <w:gallery w:val="placeholder"/>
        </w:category>
        <w:types>
          <w:type w:val="bbPlcHdr"/>
        </w:types>
        <w:behaviors>
          <w:behavior w:val="content"/>
        </w:behaviors>
        <w:guid w:val="{7A73F10F-D62E-4829-9B0C-FFF35B7951AD}"/>
      </w:docPartPr>
      <w:docPartBody>
        <w:p w:rsidR="00392460" w:rsidRDefault="00840FA1" w:rsidP="00840FA1">
          <w:pPr>
            <w:pStyle w:val="E43542A3F98343098FF5C185ADD78CD7"/>
          </w:pPr>
          <w:r w:rsidRPr="00E62B0B">
            <w:rPr>
              <w:rStyle w:val="PlaceholderText"/>
            </w:rPr>
            <w:t>Click or tap here to enter text.</w:t>
          </w:r>
        </w:p>
      </w:docPartBody>
    </w:docPart>
    <w:docPart>
      <w:docPartPr>
        <w:name w:val="8A78473367B64D388991B21F7F04EAC4"/>
        <w:category>
          <w:name w:val="General"/>
          <w:gallery w:val="placeholder"/>
        </w:category>
        <w:types>
          <w:type w:val="bbPlcHdr"/>
        </w:types>
        <w:behaviors>
          <w:behavior w:val="content"/>
        </w:behaviors>
        <w:guid w:val="{B35CC686-C422-4669-A9B8-82015EA2ED4B}"/>
      </w:docPartPr>
      <w:docPartBody>
        <w:p w:rsidR="00392460" w:rsidRDefault="00840FA1" w:rsidP="00840FA1">
          <w:pPr>
            <w:pStyle w:val="8A78473367B64D388991B21F7F04EAC4"/>
          </w:pPr>
          <w:r w:rsidRPr="00E62B0B">
            <w:rPr>
              <w:rStyle w:val="PlaceholderText"/>
            </w:rPr>
            <w:t>Click or tap here to enter text.</w:t>
          </w:r>
        </w:p>
      </w:docPartBody>
    </w:docPart>
    <w:docPart>
      <w:docPartPr>
        <w:name w:val="BAEC50D9893B4880ACF9CEF621798767"/>
        <w:category>
          <w:name w:val="General"/>
          <w:gallery w:val="placeholder"/>
        </w:category>
        <w:types>
          <w:type w:val="bbPlcHdr"/>
        </w:types>
        <w:behaviors>
          <w:behavior w:val="content"/>
        </w:behaviors>
        <w:guid w:val="{47F3404E-6361-4F1D-AA22-41ACAF83CEE6}"/>
      </w:docPartPr>
      <w:docPartBody>
        <w:p w:rsidR="00392460" w:rsidRDefault="00840FA1" w:rsidP="00840FA1">
          <w:pPr>
            <w:pStyle w:val="BAEC50D9893B4880ACF9CEF621798767"/>
          </w:pPr>
          <w:r w:rsidRPr="00E62B0B">
            <w:rPr>
              <w:rStyle w:val="PlaceholderText"/>
            </w:rPr>
            <w:t>Click or tap here to enter text.</w:t>
          </w:r>
        </w:p>
      </w:docPartBody>
    </w:docPart>
    <w:docPart>
      <w:docPartPr>
        <w:name w:val="30B060F451884380933FAFF1F828980F"/>
        <w:category>
          <w:name w:val="General"/>
          <w:gallery w:val="placeholder"/>
        </w:category>
        <w:types>
          <w:type w:val="bbPlcHdr"/>
        </w:types>
        <w:behaviors>
          <w:behavior w:val="content"/>
        </w:behaviors>
        <w:guid w:val="{857BBB2D-5CA9-49B0-83AA-7DC38666FD27}"/>
      </w:docPartPr>
      <w:docPartBody>
        <w:p w:rsidR="00392460" w:rsidRDefault="00840FA1" w:rsidP="00840FA1">
          <w:pPr>
            <w:pStyle w:val="30B060F451884380933FAFF1F828980F"/>
          </w:pPr>
          <w:r w:rsidRPr="00E62B0B">
            <w:rPr>
              <w:rStyle w:val="PlaceholderText"/>
            </w:rPr>
            <w:t>Click or tap here to enter text.</w:t>
          </w:r>
        </w:p>
      </w:docPartBody>
    </w:docPart>
    <w:docPart>
      <w:docPartPr>
        <w:name w:val="784D249002524C228D73B7338ADAD558"/>
        <w:category>
          <w:name w:val="General"/>
          <w:gallery w:val="placeholder"/>
        </w:category>
        <w:types>
          <w:type w:val="bbPlcHdr"/>
        </w:types>
        <w:behaviors>
          <w:behavior w:val="content"/>
        </w:behaviors>
        <w:guid w:val="{AB2F4FDE-9325-4BB2-8EFF-39E67F41E939}"/>
      </w:docPartPr>
      <w:docPartBody>
        <w:p w:rsidR="00392460" w:rsidRDefault="00840FA1" w:rsidP="00840FA1">
          <w:pPr>
            <w:pStyle w:val="784D249002524C228D73B7338ADAD558"/>
          </w:pPr>
          <w:r w:rsidRPr="00E62B0B">
            <w:rPr>
              <w:rStyle w:val="PlaceholderText"/>
            </w:rPr>
            <w:t>Click or tap here to enter text.</w:t>
          </w:r>
        </w:p>
      </w:docPartBody>
    </w:docPart>
    <w:docPart>
      <w:docPartPr>
        <w:name w:val="D51D5E50D7E74165AD94E9A18C745736"/>
        <w:category>
          <w:name w:val="General"/>
          <w:gallery w:val="placeholder"/>
        </w:category>
        <w:types>
          <w:type w:val="bbPlcHdr"/>
        </w:types>
        <w:behaviors>
          <w:behavior w:val="content"/>
        </w:behaviors>
        <w:guid w:val="{2D6EB290-3FB0-4AFC-B05C-744FF12D255C}"/>
      </w:docPartPr>
      <w:docPartBody>
        <w:p w:rsidR="00392460" w:rsidRDefault="00840FA1" w:rsidP="00840FA1">
          <w:pPr>
            <w:pStyle w:val="D51D5E50D7E74165AD94E9A18C745736"/>
          </w:pPr>
          <w:r w:rsidRPr="00E62B0B">
            <w:rPr>
              <w:rStyle w:val="PlaceholderText"/>
            </w:rPr>
            <w:t>Click or tap here to enter text.</w:t>
          </w:r>
        </w:p>
      </w:docPartBody>
    </w:docPart>
    <w:docPart>
      <w:docPartPr>
        <w:name w:val="3CC39D3180E94CC6817DC9803AA184B1"/>
        <w:category>
          <w:name w:val="General"/>
          <w:gallery w:val="placeholder"/>
        </w:category>
        <w:types>
          <w:type w:val="bbPlcHdr"/>
        </w:types>
        <w:behaviors>
          <w:behavior w:val="content"/>
        </w:behaviors>
        <w:guid w:val="{3C3ABB88-8D0B-4F94-AA8C-546461CD6094}"/>
      </w:docPartPr>
      <w:docPartBody>
        <w:p w:rsidR="00392460" w:rsidRDefault="00840FA1" w:rsidP="00840FA1">
          <w:pPr>
            <w:pStyle w:val="3CC39D3180E94CC6817DC9803AA184B1"/>
          </w:pPr>
          <w:r w:rsidRPr="00E62B0B">
            <w:rPr>
              <w:rStyle w:val="PlaceholderText"/>
            </w:rPr>
            <w:t>Click or tap here to enter text.</w:t>
          </w:r>
        </w:p>
      </w:docPartBody>
    </w:docPart>
    <w:docPart>
      <w:docPartPr>
        <w:name w:val="A09B13B565E54466B9372030CA053BE3"/>
        <w:category>
          <w:name w:val="General"/>
          <w:gallery w:val="placeholder"/>
        </w:category>
        <w:types>
          <w:type w:val="bbPlcHdr"/>
        </w:types>
        <w:behaviors>
          <w:behavior w:val="content"/>
        </w:behaviors>
        <w:guid w:val="{93F431E6-44B9-467E-9C4C-23C411525DE0}"/>
      </w:docPartPr>
      <w:docPartBody>
        <w:p w:rsidR="00392460" w:rsidRDefault="00840FA1" w:rsidP="00840FA1">
          <w:pPr>
            <w:pStyle w:val="A09B13B565E54466B9372030CA053BE3"/>
          </w:pPr>
          <w:r w:rsidRPr="00E62B0B">
            <w:rPr>
              <w:rStyle w:val="PlaceholderText"/>
            </w:rPr>
            <w:t>Click or tap here to enter text.</w:t>
          </w:r>
        </w:p>
      </w:docPartBody>
    </w:docPart>
    <w:docPart>
      <w:docPartPr>
        <w:name w:val="FEB367F5542443E48FBF7E33989985A2"/>
        <w:category>
          <w:name w:val="General"/>
          <w:gallery w:val="placeholder"/>
        </w:category>
        <w:types>
          <w:type w:val="bbPlcHdr"/>
        </w:types>
        <w:behaviors>
          <w:behavior w:val="content"/>
        </w:behaviors>
        <w:guid w:val="{8089BA25-D1F1-40B4-BEA6-CB6E19346A8E}"/>
      </w:docPartPr>
      <w:docPartBody>
        <w:p w:rsidR="00392460" w:rsidRDefault="00840FA1" w:rsidP="00840FA1">
          <w:pPr>
            <w:pStyle w:val="FEB367F5542443E48FBF7E33989985A2"/>
          </w:pPr>
          <w:r w:rsidRPr="00E62B0B">
            <w:rPr>
              <w:rStyle w:val="PlaceholderText"/>
            </w:rPr>
            <w:t>Click or tap here to enter text.</w:t>
          </w:r>
        </w:p>
      </w:docPartBody>
    </w:docPart>
    <w:docPart>
      <w:docPartPr>
        <w:name w:val="CCC2D8BA20054BB28FB893128E3FA6E0"/>
        <w:category>
          <w:name w:val="General"/>
          <w:gallery w:val="placeholder"/>
        </w:category>
        <w:types>
          <w:type w:val="bbPlcHdr"/>
        </w:types>
        <w:behaviors>
          <w:behavior w:val="content"/>
        </w:behaviors>
        <w:guid w:val="{4A6BCF0B-C9CD-408B-9316-3EF33D74F2F5}"/>
      </w:docPartPr>
      <w:docPartBody>
        <w:p w:rsidR="00392460" w:rsidRDefault="00840FA1" w:rsidP="00840FA1">
          <w:pPr>
            <w:pStyle w:val="CCC2D8BA20054BB28FB893128E3FA6E0"/>
          </w:pPr>
          <w:r w:rsidRPr="00E62B0B">
            <w:rPr>
              <w:rStyle w:val="PlaceholderText"/>
            </w:rPr>
            <w:t>Click or tap here to enter text.</w:t>
          </w:r>
        </w:p>
      </w:docPartBody>
    </w:docPart>
    <w:docPart>
      <w:docPartPr>
        <w:name w:val="BB58C01B2D5845A3B389D0EFA6B5E296"/>
        <w:category>
          <w:name w:val="General"/>
          <w:gallery w:val="placeholder"/>
        </w:category>
        <w:types>
          <w:type w:val="bbPlcHdr"/>
        </w:types>
        <w:behaviors>
          <w:behavior w:val="content"/>
        </w:behaviors>
        <w:guid w:val="{7E62B17E-5978-4441-BEB5-41D14965D647}"/>
      </w:docPartPr>
      <w:docPartBody>
        <w:p w:rsidR="00392460" w:rsidRDefault="00840FA1" w:rsidP="00840FA1">
          <w:pPr>
            <w:pStyle w:val="BB58C01B2D5845A3B389D0EFA6B5E296"/>
          </w:pPr>
          <w:r w:rsidRPr="00E62B0B">
            <w:rPr>
              <w:rStyle w:val="PlaceholderText"/>
            </w:rPr>
            <w:t>Click or tap here to enter text.</w:t>
          </w:r>
        </w:p>
      </w:docPartBody>
    </w:docPart>
    <w:docPart>
      <w:docPartPr>
        <w:name w:val="CEC29E63044C4261A903890B86C171AD"/>
        <w:category>
          <w:name w:val="General"/>
          <w:gallery w:val="placeholder"/>
        </w:category>
        <w:types>
          <w:type w:val="bbPlcHdr"/>
        </w:types>
        <w:behaviors>
          <w:behavior w:val="content"/>
        </w:behaviors>
        <w:guid w:val="{E405A760-3EC6-4BBC-A94B-3EF7DC118FF3}"/>
      </w:docPartPr>
      <w:docPartBody>
        <w:p w:rsidR="00392460" w:rsidRDefault="00840FA1" w:rsidP="00840FA1">
          <w:pPr>
            <w:pStyle w:val="CEC29E63044C4261A903890B86C171AD"/>
          </w:pPr>
          <w:r w:rsidRPr="00E62B0B">
            <w:rPr>
              <w:rStyle w:val="PlaceholderText"/>
            </w:rPr>
            <w:t>Click or tap here to enter text.</w:t>
          </w:r>
        </w:p>
      </w:docPartBody>
    </w:docPart>
    <w:docPart>
      <w:docPartPr>
        <w:name w:val="43F54B4CDDFB49B196822F368CFBF433"/>
        <w:category>
          <w:name w:val="General"/>
          <w:gallery w:val="placeholder"/>
        </w:category>
        <w:types>
          <w:type w:val="bbPlcHdr"/>
        </w:types>
        <w:behaviors>
          <w:behavior w:val="content"/>
        </w:behaviors>
        <w:guid w:val="{842510F9-1AF4-41B5-9A65-231543E71860}"/>
      </w:docPartPr>
      <w:docPartBody>
        <w:p w:rsidR="00392460" w:rsidRDefault="00840FA1" w:rsidP="00840FA1">
          <w:pPr>
            <w:pStyle w:val="43F54B4CDDFB49B196822F368CFBF433"/>
          </w:pPr>
          <w:r w:rsidRPr="00E62B0B">
            <w:rPr>
              <w:rStyle w:val="PlaceholderText"/>
            </w:rPr>
            <w:t>Click or tap here to enter text.</w:t>
          </w:r>
        </w:p>
      </w:docPartBody>
    </w:docPart>
    <w:docPart>
      <w:docPartPr>
        <w:name w:val="E0B7CF216803400B8BE2B718DF30239D"/>
        <w:category>
          <w:name w:val="General"/>
          <w:gallery w:val="placeholder"/>
        </w:category>
        <w:types>
          <w:type w:val="bbPlcHdr"/>
        </w:types>
        <w:behaviors>
          <w:behavior w:val="content"/>
        </w:behaviors>
        <w:guid w:val="{E04E679E-F5FC-4DAE-90D1-798F4B25ED00}"/>
      </w:docPartPr>
      <w:docPartBody>
        <w:p w:rsidR="00392460" w:rsidRDefault="00840FA1" w:rsidP="00840FA1">
          <w:pPr>
            <w:pStyle w:val="E0B7CF216803400B8BE2B718DF30239D"/>
          </w:pPr>
          <w:r w:rsidRPr="00E62B0B">
            <w:rPr>
              <w:rStyle w:val="PlaceholderText"/>
            </w:rPr>
            <w:t>Click or tap here to enter text.</w:t>
          </w:r>
        </w:p>
      </w:docPartBody>
    </w:docPart>
    <w:docPart>
      <w:docPartPr>
        <w:name w:val="1F2FD8B60FD440FCA470EBC8FF98D2CB"/>
        <w:category>
          <w:name w:val="General"/>
          <w:gallery w:val="placeholder"/>
        </w:category>
        <w:types>
          <w:type w:val="bbPlcHdr"/>
        </w:types>
        <w:behaviors>
          <w:behavior w:val="content"/>
        </w:behaviors>
        <w:guid w:val="{A29ED3BB-97D4-4981-A3AB-FAE6EBBB2DF4}"/>
      </w:docPartPr>
      <w:docPartBody>
        <w:p w:rsidR="00392460" w:rsidRDefault="00840FA1" w:rsidP="00840FA1">
          <w:pPr>
            <w:pStyle w:val="1F2FD8B60FD440FCA470EBC8FF98D2CB"/>
          </w:pPr>
          <w:r w:rsidRPr="00E62B0B">
            <w:rPr>
              <w:rStyle w:val="PlaceholderText"/>
            </w:rPr>
            <w:t>Click or tap here to enter text.</w:t>
          </w:r>
        </w:p>
      </w:docPartBody>
    </w:docPart>
    <w:docPart>
      <w:docPartPr>
        <w:name w:val="FFE1A98520724717A7CBDAFFDC9D1BB6"/>
        <w:category>
          <w:name w:val="General"/>
          <w:gallery w:val="placeholder"/>
        </w:category>
        <w:types>
          <w:type w:val="bbPlcHdr"/>
        </w:types>
        <w:behaviors>
          <w:behavior w:val="content"/>
        </w:behaviors>
        <w:guid w:val="{E41DD25C-4B8F-4D27-AEBD-9FBE726E3390}"/>
      </w:docPartPr>
      <w:docPartBody>
        <w:p w:rsidR="00392460" w:rsidRDefault="00840FA1" w:rsidP="00840FA1">
          <w:pPr>
            <w:pStyle w:val="FFE1A98520724717A7CBDAFFDC9D1BB6"/>
          </w:pPr>
          <w:r w:rsidRPr="00E62B0B">
            <w:rPr>
              <w:rStyle w:val="PlaceholderText"/>
            </w:rPr>
            <w:t>Click or tap here to enter text.</w:t>
          </w:r>
        </w:p>
      </w:docPartBody>
    </w:docPart>
    <w:docPart>
      <w:docPartPr>
        <w:name w:val="15E3DA5AD12F44FBA49D54DA95311269"/>
        <w:category>
          <w:name w:val="General"/>
          <w:gallery w:val="placeholder"/>
        </w:category>
        <w:types>
          <w:type w:val="bbPlcHdr"/>
        </w:types>
        <w:behaviors>
          <w:behavior w:val="content"/>
        </w:behaviors>
        <w:guid w:val="{028BD563-DA48-4CC0-8452-3D401D3A47DF}"/>
      </w:docPartPr>
      <w:docPartBody>
        <w:p w:rsidR="00392460" w:rsidRDefault="00840FA1" w:rsidP="00840FA1">
          <w:pPr>
            <w:pStyle w:val="15E3DA5AD12F44FBA49D54DA953112692"/>
          </w:pPr>
          <w:r w:rsidRPr="00B85D0A">
            <w:rPr>
              <w:rStyle w:val="PlaceholderText"/>
              <w:b/>
              <w:bCs/>
              <w:color w:val="auto"/>
            </w:rPr>
            <w:t>Click or tap here to enter text.</w:t>
          </w:r>
        </w:p>
      </w:docPartBody>
    </w:docPart>
    <w:docPart>
      <w:docPartPr>
        <w:name w:val="6C760891DC0048C2BFA6027E338CEBBC"/>
        <w:category>
          <w:name w:val="General"/>
          <w:gallery w:val="placeholder"/>
        </w:category>
        <w:types>
          <w:type w:val="bbPlcHdr"/>
        </w:types>
        <w:behaviors>
          <w:behavior w:val="content"/>
        </w:behaviors>
        <w:guid w:val="{D5E481D3-9EA8-4618-BD3C-FE38F90D264F}"/>
      </w:docPartPr>
      <w:docPartBody>
        <w:p w:rsidR="00392460" w:rsidRDefault="00840FA1" w:rsidP="00840FA1">
          <w:pPr>
            <w:pStyle w:val="6C760891DC0048C2BFA6027E338CEBBC"/>
          </w:pPr>
          <w:r w:rsidRPr="00E62B0B">
            <w:rPr>
              <w:rStyle w:val="PlaceholderText"/>
            </w:rPr>
            <w:t>Click or tap here to enter text.</w:t>
          </w:r>
        </w:p>
      </w:docPartBody>
    </w:docPart>
    <w:docPart>
      <w:docPartPr>
        <w:name w:val="7050611A332146CAA779B19D8747775A"/>
        <w:category>
          <w:name w:val="General"/>
          <w:gallery w:val="placeholder"/>
        </w:category>
        <w:types>
          <w:type w:val="bbPlcHdr"/>
        </w:types>
        <w:behaviors>
          <w:behavior w:val="content"/>
        </w:behaviors>
        <w:guid w:val="{A9C99D1F-9310-4DE9-A9A6-0EB74B5CD29C}"/>
      </w:docPartPr>
      <w:docPartBody>
        <w:p w:rsidR="00392460" w:rsidRDefault="00840FA1" w:rsidP="00840FA1">
          <w:pPr>
            <w:pStyle w:val="7050611A332146CAA779B19D8747775A"/>
          </w:pPr>
          <w:r w:rsidRPr="00E62B0B">
            <w:rPr>
              <w:rStyle w:val="PlaceholderText"/>
            </w:rPr>
            <w:t>Click or tap here to enter text.</w:t>
          </w:r>
        </w:p>
      </w:docPartBody>
    </w:docPart>
    <w:docPart>
      <w:docPartPr>
        <w:name w:val="675965AC70CF4336BA6B5E4FC5971F4E"/>
        <w:category>
          <w:name w:val="General"/>
          <w:gallery w:val="placeholder"/>
        </w:category>
        <w:types>
          <w:type w:val="bbPlcHdr"/>
        </w:types>
        <w:behaviors>
          <w:behavior w:val="content"/>
        </w:behaviors>
        <w:guid w:val="{BE4EF169-C296-4F41-B023-D22308E238EF}"/>
      </w:docPartPr>
      <w:docPartBody>
        <w:p w:rsidR="00392460" w:rsidRDefault="00840FA1" w:rsidP="00840FA1">
          <w:pPr>
            <w:pStyle w:val="675965AC70CF4336BA6B5E4FC5971F4E"/>
          </w:pPr>
          <w:r w:rsidRPr="00E62B0B">
            <w:rPr>
              <w:rStyle w:val="PlaceholderText"/>
            </w:rPr>
            <w:t>Click or tap here to enter text.</w:t>
          </w:r>
        </w:p>
      </w:docPartBody>
    </w:docPart>
    <w:docPart>
      <w:docPartPr>
        <w:name w:val="5B4A1E87D7B140788070BBE2A88BC7DE"/>
        <w:category>
          <w:name w:val="General"/>
          <w:gallery w:val="placeholder"/>
        </w:category>
        <w:types>
          <w:type w:val="bbPlcHdr"/>
        </w:types>
        <w:behaviors>
          <w:behavior w:val="content"/>
        </w:behaviors>
        <w:guid w:val="{A43DCB94-24E7-44D2-8E67-E3067E6F1F0E}"/>
      </w:docPartPr>
      <w:docPartBody>
        <w:p w:rsidR="00392460" w:rsidRDefault="00840FA1" w:rsidP="00840FA1">
          <w:pPr>
            <w:pStyle w:val="5B4A1E87D7B140788070BBE2A88BC7DE"/>
          </w:pPr>
          <w:r w:rsidRPr="00E62B0B">
            <w:rPr>
              <w:rStyle w:val="PlaceholderText"/>
            </w:rPr>
            <w:t>Click or tap here to enter text.</w:t>
          </w:r>
        </w:p>
      </w:docPartBody>
    </w:docPart>
    <w:docPart>
      <w:docPartPr>
        <w:name w:val="5EEB22D8DDBA46ECAA22C0D8F240C7FE"/>
        <w:category>
          <w:name w:val="General"/>
          <w:gallery w:val="placeholder"/>
        </w:category>
        <w:types>
          <w:type w:val="bbPlcHdr"/>
        </w:types>
        <w:behaviors>
          <w:behavior w:val="content"/>
        </w:behaviors>
        <w:guid w:val="{8B96EEFE-C587-41D1-A354-C91A5B16087B}"/>
      </w:docPartPr>
      <w:docPartBody>
        <w:p w:rsidR="00392460" w:rsidRDefault="00840FA1" w:rsidP="00840FA1">
          <w:pPr>
            <w:pStyle w:val="5EEB22D8DDBA46ECAA22C0D8F240C7FE"/>
          </w:pPr>
          <w:r w:rsidRPr="00E62B0B">
            <w:rPr>
              <w:rStyle w:val="PlaceholderText"/>
            </w:rPr>
            <w:t>Click or tap here to enter text.</w:t>
          </w:r>
        </w:p>
      </w:docPartBody>
    </w:docPart>
    <w:docPart>
      <w:docPartPr>
        <w:name w:val="9C847864F9B9400BB86D074D8D7AADA5"/>
        <w:category>
          <w:name w:val="General"/>
          <w:gallery w:val="placeholder"/>
        </w:category>
        <w:types>
          <w:type w:val="bbPlcHdr"/>
        </w:types>
        <w:behaviors>
          <w:behavior w:val="content"/>
        </w:behaviors>
        <w:guid w:val="{3DE743E0-A783-48F4-BDC9-AA6BCC5C1173}"/>
      </w:docPartPr>
      <w:docPartBody>
        <w:p w:rsidR="00392460" w:rsidRDefault="00840FA1" w:rsidP="00840FA1">
          <w:pPr>
            <w:pStyle w:val="9C847864F9B9400BB86D074D8D7AADA5"/>
          </w:pPr>
          <w:r w:rsidRPr="00E62B0B">
            <w:rPr>
              <w:rStyle w:val="PlaceholderText"/>
            </w:rPr>
            <w:t>Click or tap here to enter text.</w:t>
          </w:r>
        </w:p>
      </w:docPartBody>
    </w:docPart>
    <w:docPart>
      <w:docPartPr>
        <w:name w:val="0988816E3BB14F429FF8BFED8BC6676B"/>
        <w:category>
          <w:name w:val="General"/>
          <w:gallery w:val="placeholder"/>
        </w:category>
        <w:types>
          <w:type w:val="bbPlcHdr"/>
        </w:types>
        <w:behaviors>
          <w:behavior w:val="content"/>
        </w:behaviors>
        <w:guid w:val="{42692F66-265C-4B1E-B3B7-67A3477F00D9}"/>
      </w:docPartPr>
      <w:docPartBody>
        <w:p w:rsidR="00392460" w:rsidRDefault="00840FA1" w:rsidP="00840FA1">
          <w:pPr>
            <w:pStyle w:val="0988816E3BB14F429FF8BFED8BC6676B"/>
          </w:pPr>
          <w:r w:rsidRPr="00E62B0B">
            <w:rPr>
              <w:rStyle w:val="PlaceholderText"/>
            </w:rPr>
            <w:t>Click or tap here to enter text.</w:t>
          </w:r>
        </w:p>
      </w:docPartBody>
    </w:docPart>
    <w:docPart>
      <w:docPartPr>
        <w:name w:val="2DACDC3D2734489CAA13EE4BE8C71CD9"/>
        <w:category>
          <w:name w:val="General"/>
          <w:gallery w:val="placeholder"/>
        </w:category>
        <w:types>
          <w:type w:val="bbPlcHdr"/>
        </w:types>
        <w:behaviors>
          <w:behavior w:val="content"/>
        </w:behaviors>
        <w:guid w:val="{0FC8EC1C-0FAF-41E1-8D31-A9318DD48639}"/>
      </w:docPartPr>
      <w:docPartBody>
        <w:p w:rsidR="00392460" w:rsidRDefault="00840FA1" w:rsidP="00840FA1">
          <w:pPr>
            <w:pStyle w:val="2DACDC3D2734489CAA13EE4BE8C71CD9"/>
          </w:pPr>
          <w:r w:rsidRPr="00E62B0B">
            <w:rPr>
              <w:rStyle w:val="PlaceholderText"/>
            </w:rPr>
            <w:t>Click or tap here to enter text.</w:t>
          </w:r>
        </w:p>
      </w:docPartBody>
    </w:docPart>
    <w:docPart>
      <w:docPartPr>
        <w:name w:val="81221BFD0E4449888F9D269546C3D3B6"/>
        <w:category>
          <w:name w:val="General"/>
          <w:gallery w:val="placeholder"/>
        </w:category>
        <w:types>
          <w:type w:val="bbPlcHdr"/>
        </w:types>
        <w:behaviors>
          <w:behavior w:val="content"/>
        </w:behaviors>
        <w:guid w:val="{67AB5B5C-9172-467D-B136-0E00876C4EF8}"/>
      </w:docPartPr>
      <w:docPartBody>
        <w:p w:rsidR="00392460" w:rsidRDefault="00840FA1" w:rsidP="00840FA1">
          <w:pPr>
            <w:pStyle w:val="81221BFD0E4449888F9D269546C3D3B6"/>
          </w:pPr>
          <w:r w:rsidRPr="00E62B0B">
            <w:rPr>
              <w:rStyle w:val="PlaceholderText"/>
            </w:rPr>
            <w:t>Click or tap here to enter text.</w:t>
          </w:r>
        </w:p>
      </w:docPartBody>
    </w:docPart>
    <w:docPart>
      <w:docPartPr>
        <w:name w:val="E432905F64A1487DBEE7AAA967291076"/>
        <w:category>
          <w:name w:val="General"/>
          <w:gallery w:val="placeholder"/>
        </w:category>
        <w:types>
          <w:type w:val="bbPlcHdr"/>
        </w:types>
        <w:behaviors>
          <w:behavior w:val="content"/>
        </w:behaviors>
        <w:guid w:val="{DCD6729D-F742-4E7A-931F-B0D785DC746B}"/>
      </w:docPartPr>
      <w:docPartBody>
        <w:p w:rsidR="00392460" w:rsidRDefault="00840FA1" w:rsidP="00840FA1">
          <w:pPr>
            <w:pStyle w:val="E432905F64A1487DBEE7AAA967291076"/>
          </w:pPr>
          <w:r w:rsidRPr="00E62B0B">
            <w:rPr>
              <w:rStyle w:val="PlaceholderText"/>
            </w:rPr>
            <w:t>Click or tap here to enter text.</w:t>
          </w:r>
        </w:p>
      </w:docPartBody>
    </w:docPart>
    <w:docPart>
      <w:docPartPr>
        <w:name w:val="585F206B6D2645379D830E8B28358D08"/>
        <w:category>
          <w:name w:val="General"/>
          <w:gallery w:val="placeholder"/>
        </w:category>
        <w:types>
          <w:type w:val="bbPlcHdr"/>
        </w:types>
        <w:behaviors>
          <w:behavior w:val="content"/>
        </w:behaviors>
        <w:guid w:val="{35DD7886-803F-4B71-A871-644F66C6A767}"/>
      </w:docPartPr>
      <w:docPartBody>
        <w:p w:rsidR="00392460" w:rsidRDefault="00840FA1" w:rsidP="00840FA1">
          <w:pPr>
            <w:pStyle w:val="585F206B6D2645379D830E8B28358D08"/>
          </w:pPr>
          <w:r w:rsidRPr="00E62B0B">
            <w:rPr>
              <w:rStyle w:val="PlaceholderText"/>
            </w:rPr>
            <w:t>Click or tap here to enter text.</w:t>
          </w:r>
        </w:p>
      </w:docPartBody>
    </w:docPart>
    <w:docPart>
      <w:docPartPr>
        <w:name w:val="4574ED4F78954B268DFA965A833A6E6C"/>
        <w:category>
          <w:name w:val="General"/>
          <w:gallery w:val="placeholder"/>
        </w:category>
        <w:types>
          <w:type w:val="bbPlcHdr"/>
        </w:types>
        <w:behaviors>
          <w:behavior w:val="content"/>
        </w:behaviors>
        <w:guid w:val="{55907540-F29D-42C9-B1B2-65A1728F022C}"/>
      </w:docPartPr>
      <w:docPartBody>
        <w:p w:rsidR="00392460" w:rsidRDefault="00840FA1" w:rsidP="00840FA1">
          <w:pPr>
            <w:pStyle w:val="4574ED4F78954B268DFA965A833A6E6C"/>
          </w:pPr>
          <w:r w:rsidRPr="00E62B0B">
            <w:rPr>
              <w:rStyle w:val="PlaceholderText"/>
            </w:rPr>
            <w:t>Click or tap here to enter text.</w:t>
          </w:r>
        </w:p>
      </w:docPartBody>
    </w:docPart>
    <w:docPart>
      <w:docPartPr>
        <w:name w:val="33F044DDB836482CA106031DFDB5D710"/>
        <w:category>
          <w:name w:val="General"/>
          <w:gallery w:val="placeholder"/>
        </w:category>
        <w:types>
          <w:type w:val="bbPlcHdr"/>
        </w:types>
        <w:behaviors>
          <w:behavior w:val="content"/>
        </w:behaviors>
        <w:guid w:val="{D29F0CC5-BF0C-4F38-890B-01E56BC2876B}"/>
      </w:docPartPr>
      <w:docPartBody>
        <w:p w:rsidR="00392460" w:rsidRDefault="00840FA1" w:rsidP="00840FA1">
          <w:pPr>
            <w:pStyle w:val="33F044DDB836482CA106031DFDB5D7102"/>
          </w:pPr>
          <w:r w:rsidRPr="00B85D0A">
            <w:rPr>
              <w:rStyle w:val="PlaceholderText"/>
              <w:b/>
              <w:bCs/>
              <w:color w:val="auto"/>
            </w:rPr>
            <w:t>Click or tap here to enter text.</w:t>
          </w:r>
        </w:p>
      </w:docPartBody>
    </w:docPart>
    <w:docPart>
      <w:docPartPr>
        <w:name w:val="F35DC3587972451696A83CF29207AFF9"/>
        <w:category>
          <w:name w:val="General"/>
          <w:gallery w:val="placeholder"/>
        </w:category>
        <w:types>
          <w:type w:val="bbPlcHdr"/>
        </w:types>
        <w:behaviors>
          <w:behavior w:val="content"/>
        </w:behaviors>
        <w:guid w:val="{408ACC7B-BF7B-4EEE-B196-57169B21B744}"/>
      </w:docPartPr>
      <w:docPartBody>
        <w:p w:rsidR="00392460" w:rsidRDefault="00840FA1" w:rsidP="00840FA1">
          <w:pPr>
            <w:pStyle w:val="F35DC3587972451696A83CF29207AFF92"/>
          </w:pPr>
          <w:r w:rsidRPr="00B85D0A">
            <w:rPr>
              <w:rStyle w:val="PlaceholderText"/>
              <w:b/>
              <w:bCs/>
              <w:color w:val="auto"/>
            </w:rPr>
            <w:t>Click or tap here to enter text.</w:t>
          </w:r>
        </w:p>
      </w:docPartBody>
    </w:docPart>
    <w:docPart>
      <w:docPartPr>
        <w:name w:val="22DD3D9BA4384D8EA59C5326E7ABDE0A"/>
        <w:category>
          <w:name w:val="General"/>
          <w:gallery w:val="placeholder"/>
        </w:category>
        <w:types>
          <w:type w:val="bbPlcHdr"/>
        </w:types>
        <w:behaviors>
          <w:behavior w:val="content"/>
        </w:behaviors>
        <w:guid w:val="{6DE94437-382A-4401-BF70-E6C607291B99}"/>
      </w:docPartPr>
      <w:docPartBody>
        <w:p w:rsidR="00392460" w:rsidRDefault="00840FA1" w:rsidP="00840FA1">
          <w:pPr>
            <w:pStyle w:val="22DD3D9BA4384D8EA59C5326E7ABDE0A2"/>
          </w:pPr>
          <w:r w:rsidRPr="00B85D0A">
            <w:rPr>
              <w:rStyle w:val="PlaceholderText"/>
              <w:b/>
              <w:bCs/>
              <w:color w:val="auto"/>
            </w:rPr>
            <w:t>Click or tap here to enter text.</w:t>
          </w:r>
        </w:p>
      </w:docPartBody>
    </w:docPart>
    <w:docPart>
      <w:docPartPr>
        <w:name w:val="D30E95C639984B7EA701017DDB394442"/>
        <w:category>
          <w:name w:val="General"/>
          <w:gallery w:val="placeholder"/>
        </w:category>
        <w:types>
          <w:type w:val="bbPlcHdr"/>
        </w:types>
        <w:behaviors>
          <w:behavior w:val="content"/>
        </w:behaviors>
        <w:guid w:val="{FBA5CEBA-5F22-449D-9813-F9141AC0381C}"/>
      </w:docPartPr>
      <w:docPartBody>
        <w:p w:rsidR="00392460" w:rsidRDefault="00840FA1" w:rsidP="00840FA1">
          <w:pPr>
            <w:pStyle w:val="D30E95C639984B7EA701017DDB3944422"/>
          </w:pPr>
          <w:r w:rsidRPr="00B85D0A">
            <w:rPr>
              <w:rStyle w:val="PlaceholderText"/>
              <w:b/>
              <w:bCs/>
              <w:color w:val="auto"/>
            </w:rPr>
            <w:t>Click or tap here to enter text.</w:t>
          </w:r>
        </w:p>
      </w:docPartBody>
    </w:docPart>
    <w:docPart>
      <w:docPartPr>
        <w:name w:val="35F6FD1CBE034281B61A7A3AFD18B74C"/>
        <w:category>
          <w:name w:val="General"/>
          <w:gallery w:val="placeholder"/>
        </w:category>
        <w:types>
          <w:type w:val="bbPlcHdr"/>
        </w:types>
        <w:behaviors>
          <w:behavior w:val="content"/>
        </w:behaviors>
        <w:guid w:val="{D7247207-1857-4AC7-8E15-228A36FD0FF7}"/>
      </w:docPartPr>
      <w:docPartBody>
        <w:p w:rsidR="00392460" w:rsidRDefault="00840FA1" w:rsidP="00840FA1">
          <w:pPr>
            <w:pStyle w:val="35F6FD1CBE034281B61A7A3AFD18B74C2"/>
          </w:pPr>
          <w:r w:rsidRPr="00B85D0A">
            <w:rPr>
              <w:rStyle w:val="PlaceholderText"/>
              <w:b/>
              <w:bCs/>
              <w:color w:val="auto"/>
            </w:rPr>
            <w:t>Click or tap here to enter text.</w:t>
          </w:r>
        </w:p>
      </w:docPartBody>
    </w:docPart>
    <w:docPart>
      <w:docPartPr>
        <w:name w:val="E4A18D9744084DC585E9006273FF34C4"/>
        <w:category>
          <w:name w:val="General"/>
          <w:gallery w:val="placeholder"/>
        </w:category>
        <w:types>
          <w:type w:val="bbPlcHdr"/>
        </w:types>
        <w:behaviors>
          <w:behavior w:val="content"/>
        </w:behaviors>
        <w:guid w:val="{1E530385-6FFA-4317-B30F-30A64C83EA52}"/>
      </w:docPartPr>
      <w:docPartBody>
        <w:p w:rsidR="00392460" w:rsidRDefault="00840FA1" w:rsidP="00840FA1">
          <w:pPr>
            <w:pStyle w:val="E4A18D9744084DC585E9006273FF34C42"/>
          </w:pPr>
          <w:r w:rsidRPr="00B85D0A">
            <w:rPr>
              <w:rStyle w:val="PlaceholderText"/>
              <w:b/>
              <w:bCs/>
              <w:color w:val="auto"/>
            </w:rPr>
            <w:t>Click or tap here to enter text.</w:t>
          </w:r>
        </w:p>
      </w:docPartBody>
    </w:docPart>
    <w:docPart>
      <w:docPartPr>
        <w:name w:val="FDEAE6828BC64E04897478DB0769FC86"/>
        <w:category>
          <w:name w:val="General"/>
          <w:gallery w:val="placeholder"/>
        </w:category>
        <w:types>
          <w:type w:val="bbPlcHdr"/>
        </w:types>
        <w:behaviors>
          <w:behavior w:val="content"/>
        </w:behaviors>
        <w:guid w:val="{6CFB43E8-0BC2-429F-BE7D-4BC24CCAF2FE}"/>
      </w:docPartPr>
      <w:docPartBody>
        <w:p w:rsidR="00392460" w:rsidRDefault="00840FA1" w:rsidP="00840FA1">
          <w:pPr>
            <w:pStyle w:val="FDEAE6828BC64E04897478DB0769FC862"/>
          </w:pPr>
          <w:r w:rsidRPr="00B85D0A">
            <w:rPr>
              <w:rStyle w:val="PlaceholderText"/>
              <w:b/>
              <w:bCs/>
              <w:color w:val="auto"/>
            </w:rPr>
            <w:t>Click or tap here to enter text.</w:t>
          </w:r>
        </w:p>
      </w:docPartBody>
    </w:docPart>
    <w:docPart>
      <w:docPartPr>
        <w:name w:val="470BB25734964D928A7E6818278049FE"/>
        <w:category>
          <w:name w:val="General"/>
          <w:gallery w:val="placeholder"/>
        </w:category>
        <w:types>
          <w:type w:val="bbPlcHdr"/>
        </w:types>
        <w:behaviors>
          <w:behavior w:val="content"/>
        </w:behaviors>
        <w:guid w:val="{E79EEAC9-3FFF-4BDD-B9F7-169A966A9934}"/>
      </w:docPartPr>
      <w:docPartBody>
        <w:p w:rsidR="00392460" w:rsidRDefault="00840FA1" w:rsidP="00840FA1">
          <w:pPr>
            <w:pStyle w:val="470BB25734964D928A7E6818278049FE2"/>
          </w:pPr>
          <w:r w:rsidRPr="00B85D0A">
            <w:rPr>
              <w:rStyle w:val="PlaceholderText"/>
              <w:b/>
              <w:bCs/>
              <w:color w:val="auto"/>
            </w:rPr>
            <w:t>Click or tap here to enter text.</w:t>
          </w:r>
        </w:p>
      </w:docPartBody>
    </w:docPart>
    <w:docPart>
      <w:docPartPr>
        <w:name w:val="7B3746A5821D45A9A2381ED43B5E3989"/>
        <w:category>
          <w:name w:val="General"/>
          <w:gallery w:val="placeholder"/>
        </w:category>
        <w:types>
          <w:type w:val="bbPlcHdr"/>
        </w:types>
        <w:behaviors>
          <w:behavior w:val="content"/>
        </w:behaviors>
        <w:guid w:val="{1B5DE1B4-C629-4F9A-A9EF-0E78E4920C3F}"/>
      </w:docPartPr>
      <w:docPartBody>
        <w:p w:rsidR="00392460" w:rsidRDefault="00840FA1" w:rsidP="00840FA1">
          <w:pPr>
            <w:pStyle w:val="7B3746A5821D45A9A2381ED43B5E39892"/>
          </w:pPr>
          <w:r w:rsidRPr="00B85D0A">
            <w:rPr>
              <w:rStyle w:val="PlaceholderText"/>
              <w:b/>
              <w:bCs/>
              <w:color w:val="auto"/>
            </w:rPr>
            <w:t>Click or tap here to enter text.</w:t>
          </w:r>
        </w:p>
      </w:docPartBody>
    </w:docPart>
    <w:docPart>
      <w:docPartPr>
        <w:name w:val="3471B7854A0942F19D59A2C751C33C21"/>
        <w:category>
          <w:name w:val="General"/>
          <w:gallery w:val="placeholder"/>
        </w:category>
        <w:types>
          <w:type w:val="bbPlcHdr"/>
        </w:types>
        <w:behaviors>
          <w:behavior w:val="content"/>
        </w:behaviors>
        <w:guid w:val="{D5CF3DAC-9C66-4E76-ABF1-3CB0151990CE}"/>
      </w:docPartPr>
      <w:docPartBody>
        <w:p w:rsidR="00392460" w:rsidRDefault="00840FA1" w:rsidP="00840FA1">
          <w:pPr>
            <w:pStyle w:val="3471B7854A0942F19D59A2C751C33C214"/>
          </w:pPr>
          <w:r w:rsidRPr="00B85D0A">
            <w:rPr>
              <w:rStyle w:val="PlaceholderText"/>
              <w:b/>
              <w:bCs/>
              <w:color w:val="auto"/>
            </w:rPr>
            <w:t>Click or tap here to enter text.</w:t>
          </w:r>
        </w:p>
      </w:docPartBody>
    </w:docPart>
    <w:docPart>
      <w:docPartPr>
        <w:name w:val="8C152AC3431E4EE9A61E8AD25D3EC3AC"/>
        <w:category>
          <w:name w:val="General"/>
          <w:gallery w:val="placeholder"/>
        </w:category>
        <w:types>
          <w:type w:val="bbPlcHdr"/>
        </w:types>
        <w:behaviors>
          <w:behavior w:val="content"/>
        </w:behaviors>
        <w:guid w:val="{80EF39B7-1C87-4FD8-8537-A39D6D2CD8D3}"/>
      </w:docPartPr>
      <w:docPartBody>
        <w:p w:rsidR="00392460" w:rsidRDefault="00840FA1" w:rsidP="00840FA1">
          <w:pPr>
            <w:pStyle w:val="8C152AC3431E4EE9A61E8AD25D3EC3AC2"/>
          </w:pPr>
          <w:r w:rsidRPr="00B85D0A">
            <w:rPr>
              <w:rStyle w:val="PlaceholderText"/>
              <w:b/>
              <w:bCs/>
              <w:color w:val="auto"/>
            </w:rPr>
            <w:t>Click or tap here to enter text.</w:t>
          </w:r>
        </w:p>
      </w:docPartBody>
    </w:docPart>
    <w:docPart>
      <w:docPartPr>
        <w:name w:val="CD2361354DD24BEF9069BAC796C127CD"/>
        <w:category>
          <w:name w:val="General"/>
          <w:gallery w:val="placeholder"/>
        </w:category>
        <w:types>
          <w:type w:val="bbPlcHdr"/>
        </w:types>
        <w:behaviors>
          <w:behavior w:val="content"/>
        </w:behaviors>
        <w:guid w:val="{AC05F025-CEBB-408D-A790-843CD6914B69}"/>
      </w:docPartPr>
      <w:docPartBody>
        <w:p w:rsidR="00392460" w:rsidRDefault="00840FA1" w:rsidP="00840FA1">
          <w:pPr>
            <w:pStyle w:val="CD2361354DD24BEF9069BAC796C127CD2"/>
          </w:pPr>
          <w:r w:rsidRPr="00B85D0A">
            <w:rPr>
              <w:rStyle w:val="PlaceholderText"/>
              <w:b/>
              <w:bCs/>
              <w:color w:val="auto"/>
            </w:rPr>
            <w:t>Click or tap here to enter text.</w:t>
          </w:r>
        </w:p>
      </w:docPartBody>
    </w:docPart>
    <w:docPart>
      <w:docPartPr>
        <w:name w:val="1E21DD351159400397692129D273D7AD"/>
        <w:category>
          <w:name w:val="General"/>
          <w:gallery w:val="placeholder"/>
        </w:category>
        <w:types>
          <w:type w:val="bbPlcHdr"/>
        </w:types>
        <w:behaviors>
          <w:behavior w:val="content"/>
        </w:behaviors>
        <w:guid w:val="{73AA74BF-D01A-45EC-B1C2-2A2ECB5B2DDB}"/>
      </w:docPartPr>
      <w:docPartBody>
        <w:p w:rsidR="00392460" w:rsidRDefault="00840FA1" w:rsidP="00840FA1">
          <w:pPr>
            <w:pStyle w:val="1E21DD351159400397692129D273D7AD2"/>
          </w:pPr>
          <w:r w:rsidRPr="00B85D0A">
            <w:rPr>
              <w:rStyle w:val="PlaceholderText"/>
              <w:b/>
              <w:bCs/>
              <w:color w:val="auto"/>
            </w:rPr>
            <w:t>Click or tap here to enter text.</w:t>
          </w:r>
        </w:p>
      </w:docPartBody>
    </w:docPart>
    <w:docPart>
      <w:docPartPr>
        <w:name w:val="27A1DB9416B14396AF40B1C8EB1E19BA"/>
        <w:category>
          <w:name w:val="General"/>
          <w:gallery w:val="placeholder"/>
        </w:category>
        <w:types>
          <w:type w:val="bbPlcHdr"/>
        </w:types>
        <w:behaviors>
          <w:behavior w:val="content"/>
        </w:behaviors>
        <w:guid w:val="{2672EBAA-BA32-432A-AD97-CDECA964F7AC}"/>
      </w:docPartPr>
      <w:docPartBody>
        <w:p w:rsidR="00392460" w:rsidRDefault="00840FA1" w:rsidP="00840FA1">
          <w:pPr>
            <w:pStyle w:val="27A1DB9416B14396AF40B1C8EB1E19BA2"/>
          </w:pPr>
          <w:r w:rsidRPr="00B85D0A">
            <w:rPr>
              <w:rStyle w:val="PlaceholderText"/>
              <w:b/>
              <w:bCs/>
              <w:color w:val="auto"/>
            </w:rPr>
            <w:t>Click or tap here to enter text.</w:t>
          </w:r>
        </w:p>
      </w:docPartBody>
    </w:docPart>
    <w:docPart>
      <w:docPartPr>
        <w:name w:val="00987F65F962450685197B2723586507"/>
        <w:category>
          <w:name w:val="General"/>
          <w:gallery w:val="placeholder"/>
        </w:category>
        <w:types>
          <w:type w:val="bbPlcHdr"/>
        </w:types>
        <w:behaviors>
          <w:behavior w:val="content"/>
        </w:behaviors>
        <w:guid w:val="{360C6ED8-5ED7-4126-BBDB-BECF0EC5D35B}"/>
      </w:docPartPr>
      <w:docPartBody>
        <w:p w:rsidR="00392460" w:rsidRDefault="00840FA1" w:rsidP="00840FA1">
          <w:pPr>
            <w:pStyle w:val="00987F65F962450685197B27235865072"/>
          </w:pPr>
          <w:r w:rsidRPr="00B85D0A">
            <w:rPr>
              <w:rStyle w:val="PlaceholderText"/>
              <w:b/>
              <w:bCs/>
              <w:color w:val="auto"/>
            </w:rPr>
            <w:t>Click or tap here to enter text.</w:t>
          </w:r>
        </w:p>
      </w:docPartBody>
    </w:docPart>
    <w:docPart>
      <w:docPartPr>
        <w:name w:val="69190A03F8E14C948A67A113DDED17A1"/>
        <w:category>
          <w:name w:val="General"/>
          <w:gallery w:val="placeholder"/>
        </w:category>
        <w:types>
          <w:type w:val="bbPlcHdr"/>
        </w:types>
        <w:behaviors>
          <w:behavior w:val="content"/>
        </w:behaviors>
        <w:guid w:val="{CA35ED42-BD4F-40EC-BF9B-141B0D225BC5}"/>
      </w:docPartPr>
      <w:docPartBody>
        <w:p w:rsidR="00392460" w:rsidRDefault="00840FA1" w:rsidP="00840FA1">
          <w:pPr>
            <w:pStyle w:val="69190A03F8E14C948A67A113DDED17A12"/>
          </w:pPr>
          <w:r w:rsidRPr="00B85D0A">
            <w:rPr>
              <w:rStyle w:val="PlaceholderText"/>
              <w:b/>
              <w:bCs/>
              <w:color w:val="auto"/>
            </w:rPr>
            <w:t>Click or tap here to enter text.</w:t>
          </w:r>
        </w:p>
      </w:docPartBody>
    </w:docPart>
    <w:docPart>
      <w:docPartPr>
        <w:name w:val="20731D0586A54A04A20867118AFB9054"/>
        <w:category>
          <w:name w:val="General"/>
          <w:gallery w:val="placeholder"/>
        </w:category>
        <w:types>
          <w:type w:val="bbPlcHdr"/>
        </w:types>
        <w:behaviors>
          <w:behavior w:val="content"/>
        </w:behaviors>
        <w:guid w:val="{3076EF0C-D9A9-4F0F-8A14-74E79E78C953}"/>
      </w:docPartPr>
      <w:docPartBody>
        <w:p w:rsidR="00392460" w:rsidRDefault="00840FA1" w:rsidP="00840FA1">
          <w:pPr>
            <w:pStyle w:val="20731D0586A54A04A20867118AFB90542"/>
          </w:pPr>
          <w:r w:rsidRPr="00B85D0A">
            <w:rPr>
              <w:rStyle w:val="PlaceholderText"/>
              <w:b/>
              <w:bCs/>
              <w:color w:val="auto"/>
            </w:rPr>
            <w:t>Click or tap here to enter text.</w:t>
          </w:r>
        </w:p>
      </w:docPartBody>
    </w:docPart>
    <w:docPart>
      <w:docPartPr>
        <w:name w:val="F0C316BBC0BA4DEFAABA05C1A47FE907"/>
        <w:category>
          <w:name w:val="General"/>
          <w:gallery w:val="placeholder"/>
        </w:category>
        <w:types>
          <w:type w:val="bbPlcHdr"/>
        </w:types>
        <w:behaviors>
          <w:behavior w:val="content"/>
        </w:behaviors>
        <w:guid w:val="{136569F5-C24C-4030-A2A2-3A67EA762499}"/>
      </w:docPartPr>
      <w:docPartBody>
        <w:p w:rsidR="00392460" w:rsidRDefault="00840FA1" w:rsidP="00840FA1">
          <w:pPr>
            <w:pStyle w:val="F0C316BBC0BA4DEFAABA05C1A47FE9072"/>
          </w:pPr>
          <w:r w:rsidRPr="00B85D0A">
            <w:rPr>
              <w:rStyle w:val="PlaceholderText"/>
              <w:b/>
              <w:bCs/>
              <w:color w:val="auto"/>
            </w:rPr>
            <w:t>Click or tap here to enter text.</w:t>
          </w:r>
        </w:p>
      </w:docPartBody>
    </w:docPart>
    <w:docPart>
      <w:docPartPr>
        <w:name w:val="D80A3A6595DE423FAF6276F67EC87E84"/>
        <w:category>
          <w:name w:val="General"/>
          <w:gallery w:val="placeholder"/>
        </w:category>
        <w:types>
          <w:type w:val="bbPlcHdr"/>
        </w:types>
        <w:behaviors>
          <w:behavior w:val="content"/>
        </w:behaviors>
        <w:guid w:val="{6D21F1BB-4F9B-427D-8570-3D498DD37C35}"/>
      </w:docPartPr>
      <w:docPartBody>
        <w:p w:rsidR="00392460" w:rsidRDefault="00840FA1" w:rsidP="00840FA1">
          <w:pPr>
            <w:pStyle w:val="D80A3A6595DE423FAF6276F67EC87E842"/>
          </w:pPr>
          <w:r w:rsidRPr="00B85D0A">
            <w:rPr>
              <w:rStyle w:val="PlaceholderText"/>
              <w:b/>
              <w:bCs/>
              <w:color w:val="auto"/>
            </w:rPr>
            <w:t>Click or tap here to enter text.</w:t>
          </w:r>
        </w:p>
      </w:docPartBody>
    </w:docPart>
    <w:docPart>
      <w:docPartPr>
        <w:name w:val="45F7252E05DA44EDAE1238EC21613AE0"/>
        <w:category>
          <w:name w:val="General"/>
          <w:gallery w:val="placeholder"/>
        </w:category>
        <w:types>
          <w:type w:val="bbPlcHdr"/>
        </w:types>
        <w:behaviors>
          <w:behavior w:val="content"/>
        </w:behaviors>
        <w:guid w:val="{3ADD0648-8EF5-4A4E-A17B-07A14A0D0902}"/>
      </w:docPartPr>
      <w:docPartBody>
        <w:p w:rsidR="00392460" w:rsidRDefault="00840FA1" w:rsidP="00840FA1">
          <w:pPr>
            <w:pStyle w:val="45F7252E05DA44EDAE1238EC21613AE02"/>
          </w:pPr>
          <w:r w:rsidRPr="00B85D0A">
            <w:rPr>
              <w:rStyle w:val="PlaceholderText"/>
              <w:b/>
              <w:bCs/>
              <w:color w:val="auto"/>
            </w:rPr>
            <w:t>Click or tap here to enter text.</w:t>
          </w:r>
        </w:p>
      </w:docPartBody>
    </w:docPart>
    <w:docPart>
      <w:docPartPr>
        <w:name w:val="6D252C9997AF47E3AC195B3FC7339406"/>
        <w:category>
          <w:name w:val="General"/>
          <w:gallery w:val="placeholder"/>
        </w:category>
        <w:types>
          <w:type w:val="bbPlcHdr"/>
        </w:types>
        <w:behaviors>
          <w:behavior w:val="content"/>
        </w:behaviors>
        <w:guid w:val="{99138246-8A07-4AC1-B588-C02F9D1084D6}"/>
      </w:docPartPr>
      <w:docPartBody>
        <w:p w:rsidR="00392460" w:rsidRDefault="00840FA1" w:rsidP="00840FA1">
          <w:pPr>
            <w:pStyle w:val="6D252C9997AF47E3AC195B3FC73394062"/>
          </w:pPr>
          <w:r w:rsidRPr="00B85D0A">
            <w:rPr>
              <w:rStyle w:val="PlaceholderText"/>
              <w:b/>
              <w:bCs/>
              <w:color w:val="auto"/>
            </w:rPr>
            <w:t>Click or tap here to enter text.</w:t>
          </w:r>
        </w:p>
      </w:docPartBody>
    </w:docPart>
    <w:docPart>
      <w:docPartPr>
        <w:name w:val="5294AD8391A54D06BE1120FDFEBE86F4"/>
        <w:category>
          <w:name w:val="General"/>
          <w:gallery w:val="placeholder"/>
        </w:category>
        <w:types>
          <w:type w:val="bbPlcHdr"/>
        </w:types>
        <w:behaviors>
          <w:behavior w:val="content"/>
        </w:behaviors>
        <w:guid w:val="{373886DE-0765-4575-90F6-AD6384D4B0F0}"/>
      </w:docPartPr>
      <w:docPartBody>
        <w:p w:rsidR="00392460" w:rsidRDefault="00840FA1" w:rsidP="00840FA1">
          <w:pPr>
            <w:pStyle w:val="5294AD8391A54D06BE1120FDFEBE86F42"/>
          </w:pPr>
          <w:r w:rsidRPr="00B85D0A">
            <w:rPr>
              <w:rStyle w:val="PlaceholderText"/>
              <w:b/>
              <w:bCs/>
              <w:color w:val="auto"/>
            </w:rPr>
            <w:t>Click or tap here to enter text.</w:t>
          </w:r>
        </w:p>
      </w:docPartBody>
    </w:docPart>
    <w:docPart>
      <w:docPartPr>
        <w:name w:val="75B04925B58D4AF991FF5DFECDA59000"/>
        <w:category>
          <w:name w:val="General"/>
          <w:gallery w:val="placeholder"/>
        </w:category>
        <w:types>
          <w:type w:val="bbPlcHdr"/>
        </w:types>
        <w:behaviors>
          <w:behavior w:val="content"/>
        </w:behaviors>
        <w:guid w:val="{248FEC78-03C3-4861-BD49-BBA3F24C7293}"/>
      </w:docPartPr>
      <w:docPartBody>
        <w:p w:rsidR="00392460" w:rsidRDefault="00840FA1" w:rsidP="00840FA1">
          <w:pPr>
            <w:pStyle w:val="75B04925B58D4AF991FF5DFECDA590002"/>
          </w:pPr>
          <w:r w:rsidRPr="00B85D0A">
            <w:rPr>
              <w:rStyle w:val="PlaceholderText"/>
              <w:b/>
              <w:bCs/>
              <w:color w:val="auto"/>
            </w:rPr>
            <w:t>Click or tap here to enter text.</w:t>
          </w:r>
        </w:p>
      </w:docPartBody>
    </w:docPart>
    <w:docPart>
      <w:docPartPr>
        <w:name w:val="C6680F31E3CC4A9FB8C45D4DABE26B6C"/>
        <w:category>
          <w:name w:val="General"/>
          <w:gallery w:val="placeholder"/>
        </w:category>
        <w:types>
          <w:type w:val="bbPlcHdr"/>
        </w:types>
        <w:behaviors>
          <w:behavior w:val="content"/>
        </w:behaviors>
        <w:guid w:val="{F070979E-F3F2-4FB7-AC16-928F6D837C04}"/>
      </w:docPartPr>
      <w:docPartBody>
        <w:p w:rsidR="00392460" w:rsidRDefault="00840FA1" w:rsidP="00840FA1">
          <w:pPr>
            <w:pStyle w:val="C6680F31E3CC4A9FB8C45D4DABE26B6C2"/>
          </w:pPr>
          <w:r w:rsidRPr="00B85D0A">
            <w:rPr>
              <w:rStyle w:val="PlaceholderText"/>
              <w:b/>
              <w:bCs/>
              <w:color w:val="auto"/>
            </w:rPr>
            <w:t>Click or tap here to enter text.</w:t>
          </w:r>
        </w:p>
      </w:docPartBody>
    </w:docPart>
    <w:docPart>
      <w:docPartPr>
        <w:name w:val="6FFAC55C5652433AA4BB58AC1A78FA0A"/>
        <w:category>
          <w:name w:val="General"/>
          <w:gallery w:val="placeholder"/>
        </w:category>
        <w:types>
          <w:type w:val="bbPlcHdr"/>
        </w:types>
        <w:behaviors>
          <w:behavior w:val="content"/>
        </w:behaviors>
        <w:guid w:val="{B4640401-EA59-47C7-9A24-4869CF42309B}"/>
      </w:docPartPr>
      <w:docPartBody>
        <w:p w:rsidR="00392460" w:rsidRDefault="00840FA1" w:rsidP="00840FA1">
          <w:pPr>
            <w:pStyle w:val="6FFAC55C5652433AA4BB58AC1A78FA0A2"/>
          </w:pPr>
          <w:r w:rsidRPr="00B85D0A">
            <w:rPr>
              <w:rStyle w:val="PlaceholderText"/>
              <w:b/>
              <w:bCs/>
              <w:color w:val="auto"/>
            </w:rPr>
            <w:t>Click or tap here to enter text.</w:t>
          </w:r>
        </w:p>
      </w:docPartBody>
    </w:docPart>
    <w:docPart>
      <w:docPartPr>
        <w:name w:val="B0DDB89160AC4958B6A412F8755EE4D3"/>
        <w:category>
          <w:name w:val="General"/>
          <w:gallery w:val="placeholder"/>
        </w:category>
        <w:types>
          <w:type w:val="bbPlcHdr"/>
        </w:types>
        <w:behaviors>
          <w:behavior w:val="content"/>
        </w:behaviors>
        <w:guid w:val="{88B812AA-4DB4-4207-9F24-936304AF0B7F}"/>
      </w:docPartPr>
      <w:docPartBody>
        <w:p w:rsidR="00392460" w:rsidRDefault="00840FA1" w:rsidP="00840FA1">
          <w:pPr>
            <w:pStyle w:val="B0DDB89160AC4958B6A412F8755EE4D32"/>
          </w:pPr>
          <w:r w:rsidRPr="00B85D0A">
            <w:rPr>
              <w:rStyle w:val="PlaceholderText"/>
              <w:b/>
              <w:bCs/>
              <w:color w:val="auto"/>
            </w:rPr>
            <w:t>Click or tap here to enter text.</w:t>
          </w:r>
        </w:p>
      </w:docPartBody>
    </w:docPart>
    <w:docPart>
      <w:docPartPr>
        <w:name w:val="3863A54BB8BF46359F710E716A3EF778"/>
        <w:category>
          <w:name w:val="General"/>
          <w:gallery w:val="placeholder"/>
        </w:category>
        <w:types>
          <w:type w:val="bbPlcHdr"/>
        </w:types>
        <w:behaviors>
          <w:behavior w:val="content"/>
        </w:behaviors>
        <w:guid w:val="{489576AD-7B56-4391-80AE-48D24D0DAC4E}"/>
      </w:docPartPr>
      <w:docPartBody>
        <w:p w:rsidR="00392460" w:rsidRDefault="00840FA1" w:rsidP="00840FA1">
          <w:pPr>
            <w:pStyle w:val="3863A54BB8BF46359F710E716A3EF7782"/>
          </w:pPr>
          <w:r w:rsidRPr="00B85D0A">
            <w:rPr>
              <w:rStyle w:val="PlaceholderText"/>
              <w:b/>
              <w:bCs/>
              <w:color w:val="auto"/>
            </w:rPr>
            <w:t>Click or tap here to enter text.</w:t>
          </w:r>
        </w:p>
      </w:docPartBody>
    </w:docPart>
    <w:docPart>
      <w:docPartPr>
        <w:name w:val="4665CAAE276845E69BEFC3437A7A2E2D"/>
        <w:category>
          <w:name w:val="General"/>
          <w:gallery w:val="placeholder"/>
        </w:category>
        <w:types>
          <w:type w:val="bbPlcHdr"/>
        </w:types>
        <w:behaviors>
          <w:behavior w:val="content"/>
        </w:behaviors>
        <w:guid w:val="{F8960289-4815-4816-98F1-FF1CBCCD2FCA}"/>
      </w:docPartPr>
      <w:docPartBody>
        <w:p w:rsidR="00392460" w:rsidRDefault="00840FA1" w:rsidP="00840FA1">
          <w:pPr>
            <w:pStyle w:val="4665CAAE276845E69BEFC3437A7A2E2D2"/>
          </w:pPr>
          <w:r w:rsidRPr="00B85D0A">
            <w:rPr>
              <w:rStyle w:val="PlaceholderText"/>
              <w:b/>
              <w:bCs/>
              <w:color w:val="auto"/>
            </w:rPr>
            <w:t>Click or tap here to enter text.</w:t>
          </w:r>
        </w:p>
      </w:docPartBody>
    </w:docPart>
    <w:docPart>
      <w:docPartPr>
        <w:name w:val="FF6E382BBA7244F1A39108CE43189801"/>
        <w:category>
          <w:name w:val="General"/>
          <w:gallery w:val="placeholder"/>
        </w:category>
        <w:types>
          <w:type w:val="bbPlcHdr"/>
        </w:types>
        <w:behaviors>
          <w:behavior w:val="content"/>
        </w:behaviors>
        <w:guid w:val="{77E363B2-5185-4FC6-8FF8-F6E4A225CA42}"/>
      </w:docPartPr>
      <w:docPartBody>
        <w:p w:rsidR="00392460" w:rsidRDefault="00840FA1" w:rsidP="00840FA1">
          <w:pPr>
            <w:pStyle w:val="FF6E382BBA7244F1A39108CE431898012"/>
          </w:pPr>
          <w:r w:rsidRPr="00B85D0A">
            <w:rPr>
              <w:rStyle w:val="PlaceholderText"/>
              <w:b/>
              <w:bCs/>
              <w:color w:val="auto"/>
            </w:rPr>
            <w:t>Click or tap here to enter text.</w:t>
          </w:r>
        </w:p>
      </w:docPartBody>
    </w:docPart>
    <w:docPart>
      <w:docPartPr>
        <w:name w:val="CEC848C1D61F424187FF5B5AF5EC7EB1"/>
        <w:category>
          <w:name w:val="General"/>
          <w:gallery w:val="placeholder"/>
        </w:category>
        <w:types>
          <w:type w:val="bbPlcHdr"/>
        </w:types>
        <w:behaviors>
          <w:behavior w:val="content"/>
        </w:behaviors>
        <w:guid w:val="{D5DD7F10-7AA7-4D27-B75C-BEAEB4695D74}"/>
      </w:docPartPr>
      <w:docPartBody>
        <w:p w:rsidR="00392460" w:rsidRDefault="00840FA1" w:rsidP="00840FA1">
          <w:pPr>
            <w:pStyle w:val="CEC848C1D61F424187FF5B5AF5EC7EB12"/>
          </w:pPr>
          <w:r w:rsidRPr="00B85D0A">
            <w:rPr>
              <w:rStyle w:val="PlaceholderText"/>
              <w:b/>
              <w:bCs/>
              <w:color w:val="auto"/>
            </w:rPr>
            <w:t>Click or tap here to enter text.</w:t>
          </w:r>
        </w:p>
      </w:docPartBody>
    </w:docPart>
    <w:docPart>
      <w:docPartPr>
        <w:name w:val="400217D134544E0F99370DE97FCED131"/>
        <w:category>
          <w:name w:val="General"/>
          <w:gallery w:val="placeholder"/>
        </w:category>
        <w:types>
          <w:type w:val="bbPlcHdr"/>
        </w:types>
        <w:behaviors>
          <w:behavior w:val="content"/>
        </w:behaviors>
        <w:guid w:val="{829C6821-F79C-40DA-B766-93BD3FDBC618}"/>
      </w:docPartPr>
      <w:docPartBody>
        <w:p w:rsidR="00392460" w:rsidRDefault="00840FA1" w:rsidP="00840FA1">
          <w:pPr>
            <w:pStyle w:val="400217D134544E0F99370DE97FCED1312"/>
          </w:pPr>
          <w:r w:rsidRPr="00B85D0A">
            <w:rPr>
              <w:rStyle w:val="PlaceholderText"/>
              <w:b/>
              <w:bCs/>
              <w:color w:val="auto"/>
            </w:rPr>
            <w:t>Click or tap here to enter text.</w:t>
          </w:r>
        </w:p>
      </w:docPartBody>
    </w:docPart>
    <w:docPart>
      <w:docPartPr>
        <w:name w:val="3E55E94496A6431ABC1F3C35C44A4906"/>
        <w:category>
          <w:name w:val="General"/>
          <w:gallery w:val="placeholder"/>
        </w:category>
        <w:types>
          <w:type w:val="bbPlcHdr"/>
        </w:types>
        <w:behaviors>
          <w:behavior w:val="content"/>
        </w:behaviors>
        <w:guid w:val="{5A054F2A-4206-4B22-B66E-2E6F629BF247}"/>
      </w:docPartPr>
      <w:docPartBody>
        <w:p w:rsidR="00392460" w:rsidRDefault="00840FA1" w:rsidP="00840FA1">
          <w:pPr>
            <w:pStyle w:val="3E55E94496A6431ABC1F3C35C44A49062"/>
          </w:pPr>
          <w:r w:rsidRPr="00B85D0A">
            <w:rPr>
              <w:rStyle w:val="PlaceholderText"/>
              <w:b/>
              <w:bCs/>
              <w:color w:val="auto"/>
            </w:rPr>
            <w:t>Click or tap here to enter text.</w:t>
          </w:r>
        </w:p>
      </w:docPartBody>
    </w:docPart>
    <w:docPart>
      <w:docPartPr>
        <w:name w:val="1CC5965D9D914AAA874FF51EC511E6C2"/>
        <w:category>
          <w:name w:val="General"/>
          <w:gallery w:val="placeholder"/>
        </w:category>
        <w:types>
          <w:type w:val="bbPlcHdr"/>
        </w:types>
        <w:behaviors>
          <w:behavior w:val="content"/>
        </w:behaviors>
        <w:guid w:val="{EF952F82-AD78-49A5-B857-FA4D597EF442}"/>
      </w:docPartPr>
      <w:docPartBody>
        <w:p w:rsidR="00392460" w:rsidRDefault="00840FA1" w:rsidP="00840FA1">
          <w:pPr>
            <w:pStyle w:val="1CC5965D9D914AAA874FF51EC511E6C22"/>
          </w:pPr>
          <w:r w:rsidRPr="00B85D0A">
            <w:rPr>
              <w:rStyle w:val="PlaceholderText"/>
              <w:b/>
              <w:bCs/>
              <w:color w:val="auto"/>
            </w:rPr>
            <w:t>Click or tap here to enter text.</w:t>
          </w:r>
        </w:p>
      </w:docPartBody>
    </w:docPart>
    <w:docPart>
      <w:docPartPr>
        <w:name w:val="05D4C7A4333C4B849DAD5DD9240ADEA0"/>
        <w:category>
          <w:name w:val="General"/>
          <w:gallery w:val="placeholder"/>
        </w:category>
        <w:types>
          <w:type w:val="bbPlcHdr"/>
        </w:types>
        <w:behaviors>
          <w:behavior w:val="content"/>
        </w:behaviors>
        <w:guid w:val="{E2C808A9-FF5A-4CAF-86E9-820BF214BAE0}"/>
      </w:docPartPr>
      <w:docPartBody>
        <w:p w:rsidR="00392460" w:rsidRDefault="00840FA1" w:rsidP="00840FA1">
          <w:pPr>
            <w:pStyle w:val="05D4C7A4333C4B849DAD5DD9240ADEA02"/>
          </w:pPr>
          <w:r w:rsidRPr="00B85D0A">
            <w:rPr>
              <w:rStyle w:val="PlaceholderText"/>
              <w:b/>
              <w:bCs/>
              <w:color w:val="auto"/>
            </w:rPr>
            <w:t>Click or tap here to enter text.</w:t>
          </w:r>
        </w:p>
      </w:docPartBody>
    </w:docPart>
    <w:docPart>
      <w:docPartPr>
        <w:name w:val="7DDF715273734FC981267F8F302A99D8"/>
        <w:category>
          <w:name w:val="General"/>
          <w:gallery w:val="placeholder"/>
        </w:category>
        <w:types>
          <w:type w:val="bbPlcHdr"/>
        </w:types>
        <w:behaviors>
          <w:behavior w:val="content"/>
        </w:behaviors>
        <w:guid w:val="{464E61EC-BE3B-4F80-A6B2-3E8AEF7249A3}"/>
      </w:docPartPr>
      <w:docPartBody>
        <w:p w:rsidR="00392460" w:rsidRDefault="00840FA1" w:rsidP="00840FA1">
          <w:pPr>
            <w:pStyle w:val="7DDF715273734FC981267F8F302A99D82"/>
          </w:pPr>
          <w:r w:rsidRPr="00B85D0A">
            <w:rPr>
              <w:rStyle w:val="PlaceholderText"/>
              <w:b/>
              <w:bCs/>
              <w:color w:val="auto"/>
            </w:rPr>
            <w:t>Click or tap here to enter text.</w:t>
          </w:r>
        </w:p>
      </w:docPartBody>
    </w:docPart>
    <w:docPart>
      <w:docPartPr>
        <w:name w:val="3C6387096E0A43328D04CBB2397730B0"/>
        <w:category>
          <w:name w:val="General"/>
          <w:gallery w:val="placeholder"/>
        </w:category>
        <w:types>
          <w:type w:val="bbPlcHdr"/>
        </w:types>
        <w:behaviors>
          <w:behavior w:val="content"/>
        </w:behaviors>
        <w:guid w:val="{18298BF7-8037-4733-8F94-50B71C5B62CD}"/>
      </w:docPartPr>
      <w:docPartBody>
        <w:p w:rsidR="00392460" w:rsidRDefault="00840FA1" w:rsidP="00840FA1">
          <w:pPr>
            <w:pStyle w:val="3C6387096E0A43328D04CBB2397730B02"/>
          </w:pPr>
          <w:r w:rsidRPr="00B85D0A">
            <w:rPr>
              <w:rStyle w:val="PlaceholderText"/>
              <w:b/>
              <w:bCs/>
              <w:color w:val="auto"/>
            </w:rPr>
            <w:t>Click or tap here to enter text.</w:t>
          </w:r>
        </w:p>
      </w:docPartBody>
    </w:docPart>
    <w:docPart>
      <w:docPartPr>
        <w:name w:val="B1196E6D84BB4C74B4A08A18C8BADAA0"/>
        <w:category>
          <w:name w:val="General"/>
          <w:gallery w:val="placeholder"/>
        </w:category>
        <w:types>
          <w:type w:val="bbPlcHdr"/>
        </w:types>
        <w:behaviors>
          <w:behavior w:val="content"/>
        </w:behaviors>
        <w:guid w:val="{97817B90-BAB0-418C-A6F6-5B62DB280A7F}"/>
      </w:docPartPr>
      <w:docPartBody>
        <w:p w:rsidR="00392460" w:rsidRDefault="00840FA1" w:rsidP="00840FA1">
          <w:pPr>
            <w:pStyle w:val="B1196E6D84BB4C74B4A08A18C8BADAA02"/>
          </w:pPr>
          <w:r w:rsidRPr="00B85D0A">
            <w:rPr>
              <w:rStyle w:val="PlaceholderText"/>
              <w:b/>
              <w:bCs/>
              <w:color w:val="auto"/>
            </w:rPr>
            <w:t>Click or tap here to enter text.</w:t>
          </w:r>
        </w:p>
      </w:docPartBody>
    </w:docPart>
    <w:docPart>
      <w:docPartPr>
        <w:name w:val="3F9800C8C584439A8529E652D4777965"/>
        <w:category>
          <w:name w:val="General"/>
          <w:gallery w:val="placeholder"/>
        </w:category>
        <w:types>
          <w:type w:val="bbPlcHdr"/>
        </w:types>
        <w:behaviors>
          <w:behavior w:val="content"/>
        </w:behaviors>
        <w:guid w:val="{7B28DD58-5184-4B65-9EAD-ADC9B978E4ED}"/>
      </w:docPartPr>
      <w:docPartBody>
        <w:p w:rsidR="00392460" w:rsidRDefault="00840FA1" w:rsidP="00840FA1">
          <w:pPr>
            <w:pStyle w:val="3F9800C8C584439A8529E652D47779652"/>
          </w:pPr>
          <w:r w:rsidRPr="00B85D0A">
            <w:rPr>
              <w:rStyle w:val="PlaceholderText"/>
              <w:b/>
              <w:bCs/>
              <w:color w:val="auto"/>
            </w:rPr>
            <w:t>Click or tap here to enter text.</w:t>
          </w:r>
        </w:p>
      </w:docPartBody>
    </w:docPart>
    <w:docPart>
      <w:docPartPr>
        <w:name w:val="A75B4E14C2B243D6BB43E2D2A2DD6E91"/>
        <w:category>
          <w:name w:val="General"/>
          <w:gallery w:val="placeholder"/>
        </w:category>
        <w:types>
          <w:type w:val="bbPlcHdr"/>
        </w:types>
        <w:behaviors>
          <w:behavior w:val="content"/>
        </w:behaviors>
        <w:guid w:val="{EFDD8F86-F64D-45E9-8387-6202FC3F0B06}"/>
      </w:docPartPr>
      <w:docPartBody>
        <w:p w:rsidR="00392460" w:rsidRDefault="00840FA1" w:rsidP="00840FA1">
          <w:pPr>
            <w:pStyle w:val="A75B4E14C2B243D6BB43E2D2A2DD6E912"/>
          </w:pPr>
          <w:r w:rsidRPr="00B85D0A">
            <w:rPr>
              <w:rStyle w:val="PlaceholderText"/>
              <w:b/>
              <w:bCs/>
              <w:color w:val="auto"/>
            </w:rPr>
            <w:t>Click or tap here to enter text.</w:t>
          </w:r>
        </w:p>
      </w:docPartBody>
    </w:docPart>
    <w:docPart>
      <w:docPartPr>
        <w:name w:val="67072449FA3943F59E356E57A6CED53F"/>
        <w:category>
          <w:name w:val="General"/>
          <w:gallery w:val="placeholder"/>
        </w:category>
        <w:types>
          <w:type w:val="bbPlcHdr"/>
        </w:types>
        <w:behaviors>
          <w:behavior w:val="content"/>
        </w:behaviors>
        <w:guid w:val="{293082B3-1730-4201-9ECE-A6AA0B6A4DEB}"/>
      </w:docPartPr>
      <w:docPartBody>
        <w:p w:rsidR="00392460" w:rsidRDefault="00840FA1" w:rsidP="00840FA1">
          <w:pPr>
            <w:pStyle w:val="67072449FA3943F59E356E57A6CED53F2"/>
          </w:pPr>
          <w:r w:rsidRPr="00B85D0A">
            <w:rPr>
              <w:rStyle w:val="PlaceholderText"/>
              <w:b/>
              <w:bCs/>
              <w:color w:val="auto"/>
            </w:rPr>
            <w:t>Click or tap here to enter text.</w:t>
          </w:r>
        </w:p>
      </w:docPartBody>
    </w:docPart>
    <w:docPart>
      <w:docPartPr>
        <w:name w:val="6F3B52651E3846F191AB56D2B872DF73"/>
        <w:category>
          <w:name w:val="General"/>
          <w:gallery w:val="placeholder"/>
        </w:category>
        <w:types>
          <w:type w:val="bbPlcHdr"/>
        </w:types>
        <w:behaviors>
          <w:behavior w:val="content"/>
        </w:behaviors>
        <w:guid w:val="{F1047255-2EC7-44F9-B908-1D9321805FA5}"/>
      </w:docPartPr>
      <w:docPartBody>
        <w:p w:rsidR="00392460" w:rsidRDefault="00840FA1" w:rsidP="00840FA1">
          <w:pPr>
            <w:pStyle w:val="6F3B52651E3846F191AB56D2B872DF732"/>
          </w:pPr>
          <w:r w:rsidRPr="00B85D0A">
            <w:rPr>
              <w:rStyle w:val="PlaceholderText"/>
              <w:b/>
              <w:bCs/>
              <w:color w:val="auto"/>
            </w:rPr>
            <w:t>Click or tap here to enter text.</w:t>
          </w:r>
        </w:p>
      </w:docPartBody>
    </w:docPart>
    <w:docPart>
      <w:docPartPr>
        <w:name w:val="0B1BE43B74104F30B74E8278F2D5DE35"/>
        <w:category>
          <w:name w:val="General"/>
          <w:gallery w:val="placeholder"/>
        </w:category>
        <w:types>
          <w:type w:val="bbPlcHdr"/>
        </w:types>
        <w:behaviors>
          <w:behavior w:val="content"/>
        </w:behaviors>
        <w:guid w:val="{2360AB24-0A76-4EE9-82DB-019FEEE1D0F8}"/>
      </w:docPartPr>
      <w:docPartBody>
        <w:p w:rsidR="00392460" w:rsidRDefault="00840FA1" w:rsidP="00840FA1">
          <w:pPr>
            <w:pStyle w:val="0B1BE43B74104F30B74E8278F2D5DE352"/>
          </w:pPr>
          <w:r w:rsidRPr="00B85D0A">
            <w:rPr>
              <w:rStyle w:val="PlaceholderText"/>
              <w:b/>
              <w:bCs/>
              <w:color w:val="auto"/>
            </w:rPr>
            <w:t>Click or tap here to enter text.</w:t>
          </w:r>
        </w:p>
      </w:docPartBody>
    </w:docPart>
    <w:docPart>
      <w:docPartPr>
        <w:name w:val="B4239C66F93B48FCA24D60762CA79006"/>
        <w:category>
          <w:name w:val="General"/>
          <w:gallery w:val="placeholder"/>
        </w:category>
        <w:types>
          <w:type w:val="bbPlcHdr"/>
        </w:types>
        <w:behaviors>
          <w:behavior w:val="content"/>
        </w:behaviors>
        <w:guid w:val="{AAF897F2-A3AE-4518-AB67-3BD9D7C9BAB3}"/>
      </w:docPartPr>
      <w:docPartBody>
        <w:p w:rsidR="00392460" w:rsidRDefault="00840FA1" w:rsidP="00840FA1">
          <w:pPr>
            <w:pStyle w:val="B4239C66F93B48FCA24D60762CA790062"/>
          </w:pPr>
          <w:r w:rsidRPr="00B85D0A">
            <w:rPr>
              <w:rStyle w:val="PlaceholderText"/>
              <w:b/>
              <w:bCs/>
              <w:color w:val="auto"/>
            </w:rPr>
            <w:t>Click or tap here to enter text.</w:t>
          </w:r>
        </w:p>
      </w:docPartBody>
    </w:docPart>
    <w:docPart>
      <w:docPartPr>
        <w:name w:val="43AD60E4A8234E419DFF89D31B30D9E5"/>
        <w:category>
          <w:name w:val="General"/>
          <w:gallery w:val="placeholder"/>
        </w:category>
        <w:types>
          <w:type w:val="bbPlcHdr"/>
        </w:types>
        <w:behaviors>
          <w:behavior w:val="content"/>
        </w:behaviors>
        <w:guid w:val="{9A478250-984A-4934-AC39-47C9C5674444}"/>
      </w:docPartPr>
      <w:docPartBody>
        <w:p w:rsidR="00392460" w:rsidRDefault="00840FA1" w:rsidP="00840FA1">
          <w:pPr>
            <w:pStyle w:val="43AD60E4A8234E419DFF89D31B30D9E52"/>
          </w:pPr>
          <w:r w:rsidRPr="00B85D0A">
            <w:rPr>
              <w:rStyle w:val="PlaceholderText"/>
              <w:b/>
              <w:bCs/>
              <w:color w:val="auto"/>
            </w:rPr>
            <w:t>Click or tap here to enter text.</w:t>
          </w:r>
        </w:p>
      </w:docPartBody>
    </w:docPart>
    <w:docPart>
      <w:docPartPr>
        <w:name w:val="078C7B4A949E424DA5A8A60D67EC1321"/>
        <w:category>
          <w:name w:val="General"/>
          <w:gallery w:val="placeholder"/>
        </w:category>
        <w:types>
          <w:type w:val="bbPlcHdr"/>
        </w:types>
        <w:behaviors>
          <w:behavior w:val="content"/>
        </w:behaviors>
        <w:guid w:val="{080FFBE9-3E0C-4056-A0B8-2D3EDABF90BE}"/>
      </w:docPartPr>
      <w:docPartBody>
        <w:p w:rsidR="00392460" w:rsidRDefault="00840FA1" w:rsidP="00840FA1">
          <w:pPr>
            <w:pStyle w:val="078C7B4A949E424DA5A8A60D67EC13212"/>
          </w:pPr>
          <w:r w:rsidRPr="00B85D0A">
            <w:rPr>
              <w:rStyle w:val="PlaceholderText"/>
              <w:b/>
              <w:bCs/>
              <w:color w:val="auto"/>
            </w:rPr>
            <w:t>Click or tap here to enter text.</w:t>
          </w:r>
        </w:p>
      </w:docPartBody>
    </w:docPart>
    <w:docPart>
      <w:docPartPr>
        <w:name w:val="A09C5CF9DB454048AAD92FB43414F0A7"/>
        <w:category>
          <w:name w:val="General"/>
          <w:gallery w:val="placeholder"/>
        </w:category>
        <w:types>
          <w:type w:val="bbPlcHdr"/>
        </w:types>
        <w:behaviors>
          <w:behavior w:val="content"/>
        </w:behaviors>
        <w:guid w:val="{09F3F260-6C91-4F46-9A68-8D869F302B35}"/>
      </w:docPartPr>
      <w:docPartBody>
        <w:p w:rsidR="00392460" w:rsidRDefault="00840FA1" w:rsidP="00840FA1">
          <w:pPr>
            <w:pStyle w:val="A09C5CF9DB454048AAD92FB43414F0A72"/>
          </w:pPr>
          <w:r w:rsidRPr="00B85D0A">
            <w:rPr>
              <w:rStyle w:val="PlaceholderText"/>
              <w:b/>
              <w:bCs/>
              <w:color w:val="auto"/>
            </w:rPr>
            <w:t>Click or tap here to enter text.</w:t>
          </w:r>
        </w:p>
      </w:docPartBody>
    </w:docPart>
    <w:docPart>
      <w:docPartPr>
        <w:name w:val="F700473167804B0885D0EE15DA1AFD00"/>
        <w:category>
          <w:name w:val="General"/>
          <w:gallery w:val="placeholder"/>
        </w:category>
        <w:types>
          <w:type w:val="bbPlcHdr"/>
        </w:types>
        <w:behaviors>
          <w:behavior w:val="content"/>
        </w:behaviors>
        <w:guid w:val="{C7D78A4C-C9F4-46FE-ADAB-E74C175C1833}"/>
      </w:docPartPr>
      <w:docPartBody>
        <w:p w:rsidR="00392460" w:rsidRDefault="00840FA1" w:rsidP="00840FA1">
          <w:pPr>
            <w:pStyle w:val="F700473167804B0885D0EE15DA1AFD002"/>
          </w:pPr>
          <w:r w:rsidRPr="00B85D0A">
            <w:rPr>
              <w:rStyle w:val="PlaceholderText"/>
              <w:b/>
              <w:bCs/>
              <w:color w:val="auto"/>
            </w:rPr>
            <w:t>Click or tap here to enter text.</w:t>
          </w:r>
        </w:p>
      </w:docPartBody>
    </w:docPart>
    <w:docPart>
      <w:docPartPr>
        <w:name w:val="ED10596759B644AA8F95C330C2619DB8"/>
        <w:category>
          <w:name w:val="General"/>
          <w:gallery w:val="placeholder"/>
        </w:category>
        <w:types>
          <w:type w:val="bbPlcHdr"/>
        </w:types>
        <w:behaviors>
          <w:behavior w:val="content"/>
        </w:behaviors>
        <w:guid w:val="{1868D8DF-4493-4562-BB3A-520214EE757D}"/>
      </w:docPartPr>
      <w:docPartBody>
        <w:p w:rsidR="00392460" w:rsidRDefault="00840FA1" w:rsidP="00840FA1">
          <w:pPr>
            <w:pStyle w:val="ED10596759B644AA8F95C330C2619DB82"/>
          </w:pPr>
          <w:r w:rsidRPr="00B85D0A">
            <w:rPr>
              <w:rStyle w:val="PlaceholderText"/>
              <w:b/>
              <w:bCs/>
              <w:color w:val="auto"/>
            </w:rPr>
            <w:t>Click or tap here to enter text.</w:t>
          </w:r>
        </w:p>
      </w:docPartBody>
    </w:docPart>
    <w:docPart>
      <w:docPartPr>
        <w:name w:val="C2E81A92E59E4130BD61961B9522FB91"/>
        <w:category>
          <w:name w:val="General"/>
          <w:gallery w:val="placeholder"/>
        </w:category>
        <w:types>
          <w:type w:val="bbPlcHdr"/>
        </w:types>
        <w:behaviors>
          <w:behavior w:val="content"/>
        </w:behaviors>
        <w:guid w:val="{66A52B19-FFAA-4D41-848E-F58EA241EFCB}"/>
      </w:docPartPr>
      <w:docPartBody>
        <w:p w:rsidR="00392460" w:rsidRDefault="00840FA1" w:rsidP="00840FA1">
          <w:pPr>
            <w:pStyle w:val="C2E81A92E59E4130BD61961B9522FB912"/>
          </w:pPr>
          <w:r w:rsidRPr="00B85D0A">
            <w:rPr>
              <w:rStyle w:val="PlaceholderText"/>
              <w:b/>
              <w:bCs/>
              <w:color w:val="auto"/>
            </w:rPr>
            <w:t>Click or tap here to enter text.</w:t>
          </w:r>
        </w:p>
      </w:docPartBody>
    </w:docPart>
    <w:docPart>
      <w:docPartPr>
        <w:name w:val="570DBCAC90034AB5995D9EB40F04230B"/>
        <w:category>
          <w:name w:val="General"/>
          <w:gallery w:val="placeholder"/>
        </w:category>
        <w:types>
          <w:type w:val="bbPlcHdr"/>
        </w:types>
        <w:behaviors>
          <w:behavior w:val="content"/>
        </w:behaviors>
        <w:guid w:val="{41B8A05D-9849-42CD-8D7C-51E82388BD85}"/>
      </w:docPartPr>
      <w:docPartBody>
        <w:p w:rsidR="00392460" w:rsidRDefault="00840FA1" w:rsidP="00840FA1">
          <w:pPr>
            <w:pStyle w:val="570DBCAC90034AB5995D9EB40F04230B2"/>
          </w:pPr>
          <w:r w:rsidRPr="00B85D0A">
            <w:rPr>
              <w:rStyle w:val="PlaceholderText"/>
              <w:b/>
              <w:bCs/>
              <w:color w:val="auto"/>
            </w:rPr>
            <w:t>Click or tap here to enter text.</w:t>
          </w:r>
        </w:p>
      </w:docPartBody>
    </w:docPart>
    <w:docPart>
      <w:docPartPr>
        <w:name w:val="FE05F71CB1444D7695BD24DE18BAE1D9"/>
        <w:category>
          <w:name w:val="General"/>
          <w:gallery w:val="placeholder"/>
        </w:category>
        <w:types>
          <w:type w:val="bbPlcHdr"/>
        </w:types>
        <w:behaviors>
          <w:behavior w:val="content"/>
        </w:behaviors>
        <w:guid w:val="{25365768-A4F8-470E-A0B5-1442C509DA38}"/>
      </w:docPartPr>
      <w:docPartBody>
        <w:p w:rsidR="00392460" w:rsidRDefault="00840FA1" w:rsidP="00840FA1">
          <w:pPr>
            <w:pStyle w:val="FE05F71CB1444D7695BD24DE18BAE1D92"/>
          </w:pPr>
          <w:r w:rsidRPr="00B85D0A">
            <w:rPr>
              <w:rStyle w:val="PlaceholderText"/>
              <w:b/>
              <w:bCs/>
              <w:color w:val="auto"/>
            </w:rPr>
            <w:t>Click or tap here to enter text.</w:t>
          </w:r>
        </w:p>
      </w:docPartBody>
    </w:docPart>
    <w:docPart>
      <w:docPartPr>
        <w:name w:val="34AF9EF9A9664B81BBA78644D38AD218"/>
        <w:category>
          <w:name w:val="General"/>
          <w:gallery w:val="placeholder"/>
        </w:category>
        <w:types>
          <w:type w:val="bbPlcHdr"/>
        </w:types>
        <w:behaviors>
          <w:behavior w:val="content"/>
        </w:behaviors>
        <w:guid w:val="{C259DADA-54DF-46AF-A0E8-6F3937B7F5BA}"/>
      </w:docPartPr>
      <w:docPartBody>
        <w:p w:rsidR="00392460" w:rsidRDefault="00840FA1" w:rsidP="00840FA1">
          <w:pPr>
            <w:pStyle w:val="34AF9EF9A9664B81BBA78644D38AD2182"/>
          </w:pPr>
          <w:r w:rsidRPr="00B85D0A">
            <w:rPr>
              <w:rStyle w:val="PlaceholderText"/>
              <w:b/>
              <w:bCs/>
              <w:color w:val="auto"/>
            </w:rPr>
            <w:t>Click or tap here to enter text.</w:t>
          </w:r>
        </w:p>
      </w:docPartBody>
    </w:docPart>
    <w:docPart>
      <w:docPartPr>
        <w:name w:val="F0225C797FC945CBAA9167AB81754FB4"/>
        <w:category>
          <w:name w:val="General"/>
          <w:gallery w:val="placeholder"/>
        </w:category>
        <w:types>
          <w:type w:val="bbPlcHdr"/>
        </w:types>
        <w:behaviors>
          <w:behavior w:val="content"/>
        </w:behaviors>
        <w:guid w:val="{1FF7DF5D-3A96-404F-92E6-144A66F92CB0}"/>
      </w:docPartPr>
      <w:docPartBody>
        <w:p w:rsidR="00392460" w:rsidRDefault="00840FA1" w:rsidP="00840FA1">
          <w:pPr>
            <w:pStyle w:val="F0225C797FC945CBAA9167AB81754FB42"/>
          </w:pPr>
          <w:r w:rsidRPr="00B85D0A">
            <w:rPr>
              <w:rStyle w:val="PlaceholderText"/>
              <w:b/>
              <w:bCs/>
              <w:color w:val="auto"/>
            </w:rPr>
            <w:t>Click or tap here to enter text.</w:t>
          </w:r>
        </w:p>
      </w:docPartBody>
    </w:docPart>
    <w:docPart>
      <w:docPartPr>
        <w:name w:val="70D0ACF042C340E2B5CD7E15364B4E8B"/>
        <w:category>
          <w:name w:val="General"/>
          <w:gallery w:val="placeholder"/>
        </w:category>
        <w:types>
          <w:type w:val="bbPlcHdr"/>
        </w:types>
        <w:behaviors>
          <w:behavior w:val="content"/>
        </w:behaviors>
        <w:guid w:val="{28DB8065-745A-4E3F-A9FC-5A70B6824BF7}"/>
      </w:docPartPr>
      <w:docPartBody>
        <w:p w:rsidR="00392460" w:rsidRDefault="00840FA1" w:rsidP="00840FA1">
          <w:pPr>
            <w:pStyle w:val="70D0ACF042C340E2B5CD7E15364B4E8B2"/>
          </w:pPr>
          <w:r w:rsidRPr="00B85D0A">
            <w:rPr>
              <w:rStyle w:val="PlaceholderText"/>
              <w:b/>
              <w:bCs/>
              <w:color w:val="auto"/>
            </w:rPr>
            <w:t>Click or tap here to enter text.</w:t>
          </w:r>
        </w:p>
      </w:docPartBody>
    </w:docPart>
    <w:docPart>
      <w:docPartPr>
        <w:name w:val="249E496D8F4F4504B53D2ADA05A9D305"/>
        <w:category>
          <w:name w:val="General"/>
          <w:gallery w:val="placeholder"/>
        </w:category>
        <w:types>
          <w:type w:val="bbPlcHdr"/>
        </w:types>
        <w:behaviors>
          <w:behavior w:val="content"/>
        </w:behaviors>
        <w:guid w:val="{39416064-1740-4C02-9E96-4D962969066E}"/>
      </w:docPartPr>
      <w:docPartBody>
        <w:p w:rsidR="00392460" w:rsidRDefault="00840FA1" w:rsidP="00840FA1">
          <w:pPr>
            <w:pStyle w:val="249E496D8F4F4504B53D2ADA05A9D3052"/>
          </w:pPr>
          <w:r w:rsidRPr="00B85D0A">
            <w:rPr>
              <w:rStyle w:val="PlaceholderText"/>
              <w:b/>
              <w:bCs/>
              <w:color w:val="auto"/>
            </w:rPr>
            <w:t>Click or tap here to enter text.</w:t>
          </w:r>
        </w:p>
      </w:docPartBody>
    </w:docPart>
    <w:docPart>
      <w:docPartPr>
        <w:name w:val="4DFFFA10485C4711BD8D6309CDB907EA"/>
        <w:category>
          <w:name w:val="General"/>
          <w:gallery w:val="placeholder"/>
        </w:category>
        <w:types>
          <w:type w:val="bbPlcHdr"/>
        </w:types>
        <w:behaviors>
          <w:behavior w:val="content"/>
        </w:behaviors>
        <w:guid w:val="{5B0D6F8B-B78B-4D47-AC48-1C3D83973B19}"/>
      </w:docPartPr>
      <w:docPartBody>
        <w:p w:rsidR="00392460" w:rsidRDefault="00840FA1" w:rsidP="00840FA1">
          <w:pPr>
            <w:pStyle w:val="4DFFFA10485C4711BD8D6309CDB907EA2"/>
          </w:pPr>
          <w:r w:rsidRPr="00B85D0A">
            <w:rPr>
              <w:rStyle w:val="PlaceholderText"/>
              <w:b/>
              <w:bCs/>
              <w:color w:val="auto"/>
            </w:rPr>
            <w:t>Click or tap here to enter text.</w:t>
          </w:r>
        </w:p>
      </w:docPartBody>
    </w:docPart>
    <w:docPart>
      <w:docPartPr>
        <w:name w:val="70423C00848F4C098285E1200FFB2762"/>
        <w:category>
          <w:name w:val="General"/>
          <w:gallery w:val="placeholder"/>
        </w:category>
        <w:types>
          <w:type w:val="bbPlcHdr"/>
        </w:types>
        <w:behaviors>
          <w:behavior w:val="content"/>
        </w:behaviors>
        <w:guid w:val="{27ED5715-B373-4709-B15E-F4F4A98DCFF2}"/>
      </w:docPartPr>
      <w:docPartBody>
        <w:p w:rsidR="00392460" w:rsidRDefault="00840FA1" w:rsidP="00840FA1">
          <w:pPr>
            <w:pStyle w:val="70423C00848F4C098285E1200FFB27622"/>
          </w:pPr>
          <w:r w:rsidRPr="00B85D0A">
            <w:rPr>
              <w:rStyle w:val="PlaceholderText"/>
              <w:b/>
              <w:bCs/>
              <w:color w:val="auto"/>
            </w:rPr>
            <w:t>Click or tap here to enter text.</w:t>
          </w:r>
        </w:p>
      </w:docPartBody>
    </w:docPart>
    <w:docPart>
      <w:docPartPr>
        <w:name w:val="151B9D0631794C6494A36338D9FAA518"/>
        <w:category>
          <w:name w:val="General"/>
          <w:gallery w:val="placeholder"/>
        </w:category>
        <w:types>
          <w:type w:val="bbPlcHdr"/>
        </w:types>
        <w:behaviors>
          <w:behavior w:val="content"/>
        </w:behaviors>
        <w:guid w:val="{F1D73E09-E0FD-4160-81CC-029B83734934}"/>
      </w:docPartPr>
      <w:docPartBody>
        <w:p w:rsidR="00392460" w:rsidRDefault="00840FA1" w:rsidP="00840FA1">
          <w:pPr>
            <w:pStyle w:val="151B9D0631794C6494A36338D9FAA5182"/>
          </w:pPr>
          <w:r w:rsidRPr="00B85D0A">
            <w:rPr>
              <w:rStyle w:val="PlaceholderText"/>
              <w:b/>
              <w:bCs/>
              <w:color w:val="auto"/>
            </w:rPr>
            <w:t>Click or tap here to enter text.</w:t>
          </w:r>
        </w:p>
      </w:docPartBody>
    </w:docPart>
    <w:docPart>
      <w:docPartPr>
        <w:name w:val="26DD33B0D7C34D579018EE390921753F"/>
        <w:category>
          <w:name w:val="General"/>
          <w:gallery w:val="placeholder"/>
        </w:category>
        <w:types>
          <w:type w:val="bbPlcHdr"/>
        </w:types>
        <w:behaviors>
          <w:behavior w:val="content"/>
        </w:behaviors>
        <w:guid w:val="{098F8629-C814-4750-955E-5D2E843B715A}"/>
      </w:docPartPr>
      <w:docPartBody>
        <w:p w:rsidR="00392460" w:rsidRDefault="00840FA1" w:rsidP="00840FA1">
          <w:pPr>
            <w:pStyle w:val="26DD33B0D7C34D579018EE390921753F2"/>
          </w:pPr>
          <w:r w:rsidRPr="00B85D0A">
            <w:rPr>
              <w:rStyle w:val="PlaceholderText"/>
              <w:b/>
              <w:bCs/>
              <w:color w:val="auto"/>
            </w:rPr>
            <w:t>Click or tap here to enter text.</w:t>
          </w:r>
        </w:p>
      </w:docPartBody>
    </w:docPart>
    <w:docPart>
      <w:docPartPr>
        <w:name w:val="36D5A650618D497FA09DB3702D560B3A"/>
        <w:category>
          <w:name w:val="General"/>
          <w:gallery w:val="placeholder"/>
        </w:category>
        <w:types>
          <w:type w:val="bbPlcHdr"/>
        </w:types>
        <w:behaviors>
          <w:behavior w:val="content"/>
        </w:behaviors>
        <w:guid w:val="{D66E1BAB-D5A4-4400-BFAD-5A835E4C8F83}"/>
      </w:docPartPr>
      <w:docPartBody>
        <w:p w:rsidR="00392460" w:rsidRDefault="00840FA1" w:rsidP="00840FA1">
          <w:pPr>
            <w:pStyle w:val="36D5A650618D497FA09DB3702D560B3A2"/>
          </w:pPr>
          <w:r w:rsidRPr="00B85D0A">
            <w:rPr>
              <w:rStyle w:val="PlaceholderText"/>
              <w:b/>
              <w:bCs/>
              <w:color w:val="auto"/>
            </w:rPr>
            <w:t>Click or tap here to enter text.</w:t>
          </w:r>
        </w:p>
      </w:docPartBody>
    </w:docPart>
    <w:docPart>
      <w:docPartPr>
        <w:name w:val="7189302F6770445D9A86686382E9A734"/>
        <w:category>
          <w:name w:val="General"/>
          <w:gallery w:val="placeholder"/>
        </w:category>
        <w:types>
          <w:type w:val="bbPlcHdr"/>
        </w:types>
        <w:behaviors>
          <w:behavior w:val="content"/>
        </w:behaviors>
        <w:guid w:val="{B9B008CF-4A7F-4C09-85C3-4DA8CA0CC4C9}"/>
      </w:docPartPr>
      <w:docPartBody>
        <w:p w:rsidR="00392460" w:rsidRDefault="00840FA1" w:rsidP="00840FA1">
          <w:pPr>
            <w:pStyle w:val="7189302F6770445D9A86686382E9A7342"/>
          </w:pPr>
          <w:r w:rsidRPr="00B85D0A">
            <w:rPr>
              <w:rStyle w:val="PlaceholderText"/>
              <w:b/>
              <w:bCs/>
              <w:color w:val="auto"/>
            </w:rPr>
            <w:t>Click or tap here to enter text.</w:t>
          </w:r>
        </w:p>
      </w:docPartBody>
    </w:docPart>
    <w:docPart>
      <w:docPartPr>
        <w:name w:val="9ADC7629AA8142E1AA74C9FDC102B975"/>
        <w:category>
          <w:name w:val="General"/>
          <w:gallery w:val="placeholder"/>
        </w:category>
        <w:types>
          <w:type w:val="bbPlcHdr"/>
        </w:types>
        <w:behaviors>
          <w:behavior w:val="content"/>
        </w:behaviors>
        <w:guid w:val="{E30C85F5-E44C-4441-B569-5AF78346909D}"/>
      </w:docPartPr>
      <w:docPartBody>
        <w:p w:rsidR="00392460" w:rsidRDefault="00840FA1" w:rsidP="00840FA1">
          <w:pPr>
            <w:pStyle w:val="9ADC7629AA8142E1AA74C9FDC102B9752"/>
          </w:pPr>
          <w:r w:rsidRPr="00B85D0A">
            <w:rPr>
              <w:rStyle w:val="PlaceholderText"/>
              <w:b/>
              <w:bCs/>
              <w:color w:val="auto"/>
            </w:rPr>
            <w:t>Click or tap here to enter text.</w:t>
          </w:r>
        </w:p>
      </w:docPartBody>
    </w:docPart>
    <w:docPart>
      <w:docPartPr>
        <w:name w:val="BB982BBEE1E1459C841141B7CCB18137"/>
        <w:category>
          <w:name w:val="General"/>
          <w:gallery w:val="placeholder"/>
        </w:category>
        <w:types>
          <w:type w:val="bbPlcHdr"/>
        </w:types>
        <w:behaviors>
          <w:behavior w:val="content"/>
        </w:behaviors>
        <w:guid w:val="{C06D8F78-473C-48DC-9824-E20D5420322B}"/>
      </w:docPartPr>
      <w:docPartBody>
        <w:p w:rsidR="00392460" w:rsidRDefault="00840FA1" w:rsidP="00840FA1">
          <w:pPr>
            <w:pStyle w:val="BB982BBEE1E1459C841141B7CCB181372"/>
          </w:pPr>
          <w:r w:rsidRPr="00B85D0A">
            <w:rPr>
              <w:rStyle w:val="PlaceholderText"/>
              <w:b/>
              <w:bCs/>
              <w:color w:val="auto"/>
            </w:rPr>
            <w:t>Click or tap here to enter text.</w:t>
          </w:r>
        </w:p>
      </w:docPartBody>
    </w:docPart>
    <w:docPart>
      <w:docPartPr>
        <w:name w:val="996197A61E4E4118BFB65395808078D8"/>
        <w:category>
          <w:name w:val="General"/>
          <w:gallery w:val="placeholder"/>
        </w:category>
        <w:types>
          <w:type w:val="bbPlcHdr"/>
        </w:types>
        <w:behaviors>
          <w:behavior w:val="content"/>
        </w:behaviors>
        <w:guid w:val="{DF709809-A99A-44BC-84E5-EF98FC7E36CF}"/>
      </w:docPartPr>
      <w:docPartBody>
        <w:p w:rsidR="00392460" w:rsidRDefault="00840FA1" w:rsidP="00840FA1">
          <w:pPr>
            <w:pStyle w:val="996197A61E4E4118BFB65395808078D82"/>
          </w:pPr>
          <w:r w:rsidRPr="00B85D0A">
            <w:rPr>
              <w:rStyle w:val="PlaceholderText"/>
              <w:b/>
              <w:bCs/>
              <w:color w:val="auto"/>
            </w:rPr>
            <w:t>Click or tap here to enter text.</w:t>
          </w:r>
        </w:p>
      </w:docPartBody>
    </w:docPart>
    <w:docPart>
      <w:docPartPr>
        <w:name w:val="E9BB1E9107BA4FB0B034E6666673850E"/>
        <w:category>
          <w:name w:val="General"/>
          <w:gallery w:val="placeholder"/>
        </w:category>
        <w:types>
          <w:type w:val="bbPlcHdr"/>
        </w:types>
        <w:behaviors>
          <w:behavior w:val="content"/>
        </w:behaviors>
        <w:guid w:val="{A1BA521C-CE4A-40D6-868F-B85BD9361511}"/>
      </w:docPartPr>
      <w:docPartBody>
        <w:p w:rsidR="00392460" w:rsidRDefault="00840FA1" w:rsidP="00840FA1">
          <w:pPr>
            <w:pStyle w:val="E9BB1E9107BA4FB0B034E6666673850E2"/>
          </w:pPr>
          <w:r w:rsidRPr="00B85D0A">
            <w:rPr>
              <w:rStyle w:val="PlaceholderText"/>
              <w:b/>
              <w:bCs/>
              <w:color w:val="auto"/>
            </w:rPr>
            <w:t>Click or tap here to enter text.</w:t>
          </w:r>
        </w:p>
      </w:docPartBody>
    </w:docPart>
    <w:docPart>
      <w:docPartPr>
        <w:name w:val="2B56B161705B47978542444195246B54"/>
        <w:category>
          <w:name w:val="General"/>
          <w:gallery w:val="placeholder"/>
        </w:category>
        <w:types>
          <w:type w:val="bbPlcHdr"/>
        </w:types>
        <w:behaviors>
          <w:behavior w:val="content"/>
        </w:behaviors>
        <w:guid w:val="{0EF37494-D781-420F-A2DD-18EF7A0DAA5A}"/>
      </w:docPartPr>
      <w:docPartBody>
        <w:p w:rsidR="00392460" w:rsidRDefault="00840FA1" w:rsidP="00840FA1">
          <w:pPr>
            <w:pStyle w:val="2B56B161705B47978542444195246B542"/>
          </w:pPr>
          <w:r w:rsidRPr="00B85D0A">
            <w:rPr>
              <w:rStyle w:val="PlaceholderText"/>
              <w:b/>
              <w:bCs/>
              <w:color w:val="auto"/>
            </w:rPr>
            <w:t>Click or tap here to enter text.</w:t>
          </w:r>
        </w:p>
      </w:docPartBody>
    </w:docPart>
    <w:docPart>
      <w:docPartPr>
        <w:name w:val="CB4CD83503AE4EDDBF1E49B12E4F30EC"/>
        <w:category>
          <w:name w:val="General"/>
          <w:gallery w:val="placeholder"/>
        </w:category>
        <w:types>
          <w:type w:val="bbPlcHdr"/>
        </w:types>
        <w:behaviors>
          <w:behavior w:val="content"/>
        </w:behaviors>
        <w:guid w:val="{D084B330-4F91-4D2F-BE7A-924541CB85BB}"/>
      </w:docPartPr>
      <w:docPartBody>
        <w:p w:rsidR="00392460" w:rsidRDefault="00840FA1" w:rsidP="00840FA1">
          <w:pPr>
            <w:pStyle w:val="CB4CD83503AE4EDDBF1E49B12E4F30EC2"/>
          </w:pPr>
          <w:r w:rsidRPr="00B85D0A">
            <w:rPr>
              <w:rStyle w:val="PlaceholderText"/>
              <w:b/>
              <w:bCs/>
              <w:color w:val="auto"/>
            </w:rPr>
            <w:t>Click or tap here to enter text.</w:t>
          </w:r>
        </w:p>
      </w:docPartBody>
    </w:docPart>
    <w:docPart>
      <w:docPartPr>
        <w:name w:val="4A9AA54BA9F04B4F8F952B8AD567C9C3"/>
        <w:category>
          <w:name w:val="General"/>
          <w:gallery w:val="placeholder"/>
        </w:category>
        <w:types>
          <w:type w:val="bbPlcHdr"/>
        </w:types>
        <w:behaviors>
          <w:behavior w:val="content"/>
        </w:behaviors>
        <w:guid w:val="{4AD02D76-997D-40EC-954B-95979459CB0B}"/>
      </w:docPartPr>
      <w:docPartBody>
        <w:p w:rsidR="00392460" w:rsidRDefault="00840FA1" w:rsidP="00840FA1">
          <w:pPr>
            <w:pStyle w:val="4A9AA54BA9F04B4F8F952B8AD567C9C32"/>
          </w:pPr>
          <w:r w:rsidRPr="00B85D0A">
            <w:rPr>
              <w:rStyle w:val="PlaceholderText"/>
              <w:b/>
              <w:bCs/>
              <w:color w:val="auto"/>
            </w:rPr>
            <w:t>Click or tap here to enter text.</w:t>
          </w:r>
        </w:p>
      </w:docPartBody>
    </w:docPart>
    <w:docPart>
      <w:docPartPr>
        <w:name w:val="1F754D27F9604299BD6217BF5A83BE0D"/>
        <w:category>
          <w:name w:val="General"/>
          <w:gallery w:val="placeholder"/>
        </w:category>
        <w:types>
          <w:type w:val="bbPlcHdr"/>
        </w:types>
        <w:behaviors>
          <w:behavior w:val="content"/>
        </w:behaviors>
        <w:guid w:val="{8AA270F9-13D8-49A8-ACD8-8C5ED26CF834}"/>
      </w:docPartPr>
      <w:docPartBody>
        <w:p w:rsidR="00392460" w:rsidRDefault="00840FA1" w:rsidP="00840FA1">
          <w:pPr>
            <w:pStyle w:val="1F754D27F9604299BD6217BF5A83BE0D2"/>
          </w:pPr>
          <w:r w:rsidRPr="00B85D0A">
            <w:rPr>
              <w:rStyle w:val="PlaceholderText"/>
              <w:b/>
              <w:bCs/>
              <w:color w:val="auto"/>
            </w:rPr>
            <w:t>Click or tap here to enter text.</w:t>
          </w:r>
        </w:p>
      </w:docPartBody>
    </w:docPart>
    <w:docPart>
      <w:docPartPr>
        <w:name w:val="FEDEDE79801B4EB6B616DCAE1038970B"/>
        <w:category>
          <w:name w:val="General"/>
          <w:gallery w:val="placeholder"/>
        </w:category>
        <w:types>
          <w:type w:val="bbPlcHdr"/>
        </w:types>
        <w:behaviors>
          <w:behavior w:val="content"/>
        </w:behaviors>
        <w:guid w:val="{737FF967-E4C1-4255-B8A8-3818685534C9}"/>
      </w:docPartPr>
      <w:docPartBody>
        <w:p w:rsidR="00392460" w:rsidRDefault="00840FA1" w:rsidP="00840FA1">
          <w:pPr>
            <w:pStyle w:val="FEDEDE79801B4EB6B616DCAE1038970B2"/>
          </w:pPr>
          <w:r w:rsidRPr="00B85D0A">
            <w:rPr>
              <w:rStyle w:val="PlaceholderText"/>
              <w:b/>
              <w:bCs/>
              <w:color w:val="auto"/>
            </w:rPr>
            <w:t>Click or tap here to enter text.</w:t>
          </w:r>
        </w:p>
      </w:docPartBody>
    </w:docPart>
    <w:docPart>
      <w:docPartPr>
        <w:name w:val="B04132B872A14559B88FD1F5BCC7B386"/>
        <w:category>
          <w:name w:val="General"/>
          <w:gallery w:val="placeholder"/>
        </w:category>
        <w:types>
          <w:type w:val="bbPlcHdr"/>
        </w:types>
        <w:behaviors>
          <w:behavior w:val="content"/>
        </w:behaviors>
        <w:guid w:val="{0A8EAF0F-99D6-455C-A2C1-11DCE6A01D38}"/>
      </w:docPartPr>
      <w:docPartBody>
        <w:p w:rsidR="00392460" w:rsidRDefault="00840FA1" w:rsidP="00840FA1">
          <w:pPr>
            <w:pStyle w:val="B04132B872A14559B88FD1F5BCC7B3862"/>
          </w:pPr>
          <w:r w:rsidRPr="00B85D0A">
            <w:rPr>
              <w:rStyle w:val="PlaceholderText"/>
              <w:b/>
              <w:bCs/>
              <w:color w:val="auto"/>
            </w:rPr>
            <w:t>Click or tap here to enter text.</w:t>
          </w:r>
        </w:p>
      </w:docPartBody>
    </w:docPart>
    <w:docPart>
      <w:docPartPr>
        <w:name w:val="E9DD07BD87C945BFA3031AE251F2CD22"/>
        <w:category>
          <w:name w:val="General"/>
          <w:gallery w:val="placeholder"/>
        </w:category>
        <w:types>
          <w:type w:val="bbPlcHdr"/>
        </w:types>
        <w:behaviors>
          <w:behavior w:val="content"/>
        </w:behaviors>
        <w:guid w:val="{27BBB8FA-3DC9-40FC-83EF-866D8419D0C6}"/>
      </w:docPartPr>
      <w:docPartBody>
        <w:p w:rsidR="00392460" w:rsidRDefault="00840FA1" w:rsidP="00840FA1">
          <w:pPr>
            <w:pStyle w:val="E9DD07BD87C945BFA3031AE251F2CD222"/>
          </w:pPr>
          <w:r w:rsidRPr="00B85D0A">
            <w:rPr>
              <w:rStyle w:val="PlaceholderText"/>
              <w:b/>
              <w:bCs/>
              <w:color w:val="auto"/>
            </w:rPr>
            <w:t>Click or tap here to enter text.</w:t>
          </w:r>
        </w:p>
      </w:docPartBody>
    </w:docPart>
    <w:docPart>
      <w:docPartPr>
        <w:name w:val="5A98A241570D44FCA1A2C10FFF3A2703"/>
        <w:category>
          <w:name w:val="General"/>
          <w:gallery w:val="placeholder"/>
        </w:category>
        <w:types>
          <w:type w:val="bbPlcHdr"/>
        </w:types>
        <w:behaviors>
          <w:behavior w:val="content"/>
        </w:behaviors>
        <w:guid w:val="{19731406-5CB0-4F2D-98EE-1A1C816AFCC2}"/>
      </w:docPartPr>
      <w:docPartBody>
        <w:p w:rsidR="00392460" w:rsidRDefault="00840FA1" w:rsidP="00840FA1">
          <w:pPr>
            <w:pStyle w:val="5A98A241570D44FCA1A2C10FFF3A27031"/>
          </w:pPr>
          <w:r w:rsidRPr="00B85D0A">
            <w:rPr>
              <w:rStyle w:val="PlaceholderText"/>
              <w:b/>
              <w:bCs/>
              <w:color w:val="auto"/>
            </w:rPr>
            <w:t>Choose an item</w:t>
          </w:r>
          <w:r w:rsidRPr="00F513F0">
            <w:rPr>
              <w:rStyle w:val="PlaceholderText"/>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06B81"/>
    <w:rsid w:val="00006B81"/>
    <w:rsid w:val="000B336F"/>
    <w:rsid w:val="001834F8"/>
    <w:rsid w:val="00392460"/>
    <w:rsid w:val="00503D3F"/>
    <w:rsid w:val="00511011"/>
    <w:rsid w:val="00620CD4"/>
    <w:rsid w:val="007B23D7"/>
    <w:rsid w:val="00840FA1"/>
    <w:rsid w:val="008E04FD"/>
    <w:rsid w:val="00A24CA7"/>
    <w:rsid w:val="00B51C76"/>
    <w:rsid w:val="00D804CB"/>
    <w:rsid w:val="00E87097"/>
    <w:rsid w:val="00E976EF"/>
  </w:rsids>
  <m:mathPr>
    <m:mathFont m:val="Cambria Math"/>
    <m:brkBin m:val="before"/>
    <m:brkBinSub m:val="--"/>
    <m:smallFrac m:val="0"/>
    <m:dispDef/>
    <m:lMargin m:val="0"/>
    <m:rMargin m:val="0"/>
    <m:defJc m:val="centerGroup"/>
    <m:wrapIndent m:val="1440"/>
    <m:intLim m:val="subSup"/>
    <m:naryLim m:val="undOvr"/>
  </m:mathPr>
  <w:themeFontLang w:val="cy-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cy-GB" w:eastAsia="cy-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840FA1"/>
    <w:rPr>
      <w:color w:val="808080"/>
    </w:rPr>
  </w:style>
  <w:style w:type="paragraph" w:customStyle="1" w:styleId="750415BEB3A6483B93EF41FC1C1EDF171">
    <w:name w:val="750415BEB3A6483B93EF41FC1C1EDF171"/>
    <w:rsid w:val="00840FA1"/>
    <w:rPr>
      <w:rFonts w:eastAsiaTheme="minorHAnsi"/>
      <w:lang w:val="en-GB" w:eastAsia="en-US"/>
    </w:rPr>
  </w:style>
  <w:style w:type="paragraph" w:customStyle="1" w:styleId="801A85AC7D8B4FCB9305CFFFFC70CF251">
    <w:name w:val="801A85AC7D8B4FCB9305CFFFFC70CF251"/>
    <w:rsid w:val="00840FA1"/>
    <w:rPr>
      <w:rFonts w:eastAsiaTheme="minorHAnsi"/>
      <w:lang w:val="en-GB" w:eastAsia="en-US"/>
    </w:rPr>
  </w:style>
  <w:style w:type="paragraph" w:customStyle="1" w:styleId="11394824A56549FF946413C0F1FB2602">
    <w:name w:val="11394824A56549FF946413C0F1FB2602"/>
    <w:rsid w:val="00840FA1"/>
    <w:rPr>
      <w:rFonts w:eastAsiaTheme="minorHAnsi"/>
      <w:lang w:val="en-GB" w:eastAsia="en-US"/>
    </w:rPr>
  </w:style>
  <w:style w:type="paragraph" w:customStyle="1" w:styleId="E43542A3F98343098FF5C185ADD78CD7">
    <w:name w:val="E43542A3F98343098FF5C185ADD78CD7"/>
    <w:rsid w:val="00840FA1"/>
    <w:rPr>
      <w:rFonts w:eastAsiaTheme="minorHAnsi"/>
      <w:lang w:val="en-GB" w:eastAsia="en-US"/>
    </w:rPr>
  </w:style>
  <w:style w:type="paragraph" w:customStyle="1" w:styleId="8A78473367B64D388991B21F7F04EAC4">
    <w:name w:val="8A78473367B64D388991B21F7F04EAC4"/>
    <w:rsid w:val="00840FA1"/>
    <w:rPr>
      <w:rFonts w:eastAsiaTheme="minorHAnsi"/>
      <w:lang w:val="en-GB" w:eastAsia="en-US"/>
    </w:rPr>
  </w:style>
  <w:style w:type="paragraph" w:customStyle="1" w:styleId="BAEC50D9893B4880ACF9CEF621798767">
    <w:name w:val="BAEC50D9893B4880ACF9CEF621798767"/>
    <w:rsid w:val="00840FA1"/>
    <w:rPr>
      <w:rFonts w:eastAsiaTheme="minorHAnsi"/>
      <w:lang w:val="en-GB" w:eastAsia="en-US"/>
    </w:rPr>
  </w:style>
  <w:style w:type="paragraph" w:customStyle="1" w:styleId="30B060F451884380933FAFF1F828980F">
    <w:name w:val="30B060F451884380933FAFF1F828980F"/>
    <w:rsid w:val="00840FA1"/>
    <w:rPr>
      <w:rFonts w:eastAsiaTheme="minorHAnsi"/>
      <w:lang w:val="en-GB" w:eastAsia="en-US"/>
    </w:rPr>
  </w:style>
  <w:style w:type="paragraph" w:customStyle="1" w:styleId="784D249002524C228D73B7338ADAD558">
    <w:name w:val="784D249002524C228D73B7338ADAD558"/>
    <w:rsid w:val="00840FA1"/>
    <w:rPr>
      <w:rFonts w:eastAsiaTheme="minorHAnsi"/>
      <w:lang w:val="en-GB" w:eastAsia="en-US"/>
    </w:rPr>
  </w:style>
  <w:style w:type="paragraph" w:customStyle="1" w:styleId="D51D5E50D7E74165AD94E9A18C745736">
    <w:name w:val="D51D5E50D7E74165AD94E9A18C745736"/>
    <w:rsid w:val="00840FA1"/>
    <w:rPr>
      <w:rFonts w:eastAsiaTheme="minorHAnsi"/>
      <w:lang w:val="en-GB" w:eastAsia="en-US"/>
    </w:rPr>
  </w:style>
  <w:style w:type="paragraph" w:customStyle="1" w:styleId="3CC39D3180E94CC6817DC9803AA184B1">
    <w:name w:val="3CC39D3180E94CC6817DC9803AA184B1"/>
    <w:rsid w:val="00840FA1"/>
    <w:rPr>
      <w:rFonts w:eastAsiaTheme="minorHAnsi"/>
      <w:lang w:val="en-GB" w:eastAsia="en-US"/>
    </w:rPr>
  </w:style>
  <w:style w:type="paragraph" w:customStyle="1" w:styleId="A09B13B565E54466B9372030CA053BE3">
    <w:name w:val="A09B13B565E54466B9372030CA053BE3"/>
    <w:rsid w:val="00840FA1"/>
    <w:rPr>
      <w:rFonts w:eastAsiaTheme="minorHAnsi"/>
      <w:lang w:val="en-GB" w:eastAsia="en-US"/>
    </w:rPr>
  </w:style>
  <w:style w:type="paragraph" w:customStyle="1" w:styleId="FEB367F5542443E48FBF7E33989985A2">
    <w:name w:val="FEB367F5542443E48FBF7E33989985A2"/>
    <w:rsid w:val="00840FA1"/>
    <w:rPr>
      <w:rFonts w:eastAsiaTheme="minorHAnsi"/>
      <w:lang w:val="en-GB" w:eastAsia="en-US"/>
    </w:rPr>
  </w:style>
  <w:style w:type="paragraph" w:customStyle="1" w:styleId="CCC2D8BA20054BB28FB893128E3FA6E0">
    <w:name w:val="CCC2D8BA20054BB28FB893128E3FA6E0"/>
    <w:rsid w:val="00840FA1"/>
    <w:rPr>
      <w:rFonts w:eastAsiaTheme="minorHAnsi"/>
      <w:lang w:val="en-GB" w:eastAsia="en-US"/>
    </w:rPr>
  </w:style>
  <w:style w:type="paragraph" w:customStyle="1" w:styleId="BB58C01B2D5845A3B389D0EFA6B5E296">
    <w:name w:val="BB58C01B2D5845A3B389D0EFA6B5E296"/>
    <w:rsid w:val="00840FA1"/>
    <w:rPr>
      <w:rFonts w:eastAsiaTheme="minorHAnsi"/>
      <w:lang w:val="en-GB" w:eastAsia="en-US"/>
    </w:rPr>
  </w:style>
  <w:style w:type="paragraph" w:customStyle="1" w:styleId="CEC29E63044C4261A903890B86C171AD">
    <w:name w:val="CEC29E63044C4261A903890B86C171AD"/>
    <w:rsid w:val="00840FA1"/>
    <w:rPr>
      <w:rFonts w:eastAsiaTheme="minorHAnsi"/>
      <w:lang w:val="en-GB" w:eastAsia="en-US"/>
    </w:rPr>
  </w:style>
  <w:style w:type="paragraph" w:customStyle="1" w:styleId="43F54B4CDDFB49B196822F368CFBF433">
    <w:name w:val="43F54B4CDDFB49B196822F368CFBF433"/>
    <w:rsid w:val="00840FA1"/>
    <w:rPr>
      <w:rFonts w:eastAsiaTheme="minorHAnsi"/>
      <w:lang w:val="en-GB" w:eastAsia="en-US"/>
    </w:rPr>
  </w:style>
  <w:style w:type="paragraph" w:customStyle="1" w:styleId="E0B7CF216803400B8BE2B718DF30239D">
    <w:name w:val="E0B7CF216803400B8BE2B718DF30239D"/>
    <w:rsid w:val="00840FA1"/>
    <w:rPr>
      <w:rFonts w:eastAsiaTheme="minorHAnsi"/>
      <w:lang w:val="en-GB" w:eastAsia="en-US"/>
    </w:rPr>
  </w:style>
  <w:style w:type="paragraph" w:customStyle="1" w:styleId="1F2FD8B60FD440FCA470EBC8FF98D2CB">
    <w:name w:val="1F2FD8B60FD440FCA470EBC8FF98D2CB"/>
    <w:rsid w:val="00840FA1"/>
    <w:rPr>
      <w:rFonts w:eastAsiaTheme="minorHAnsi"/>
      <w:lang w:val="en-GB" w:eastAsia="en-US"/>
    </w:rPr>
  </w:style>
  <w:style w:type="paragraph" w:customStyle="1" w:styleId="FFE1A98520724717A7CBDAFFDC9D1BB6">
    <w:name w:val="FFE1A98520724717A7CBDAFFDC9D1BB6"/>
    <w:rsid w:val="00840FA1"/>
    <w:rPr>
      <w:rFonts w:eastAsiaTheme="minorHAnsi"/>
      <w:lang w:val="en-GB" w:eastAsia="en-US"/>
    </w:rPr>
  </w:style>
  <w:style w:type="paragraph" w:customStyle="1" w:styleId="6C760891DC0048C2BFA6027E338CEBBC">
    <w:name w:val="6C760891DC0048C2BFA6027E338CEBBC"/>
    <w:rsid w:val="00840FA1"/>
    <w:rPr>
      <w:rFonts w:eastAsiaTheme="minorHAnsi"/>
      <w:lang w:val="en-GB" w:eastAsia="en-US"/>
    </w:rPr>
  </w:style>
  <w:style w:type="paragraph" w:customStyle="1" w:styleId="7050611A332146CAA779B19D8747775A">
    <w:name w:val="7050611A332146CAA779B19D8747775A"/>
    <w:rsid w:val="00840FA1"/>
    <w:rPr>
      <w:rFonts w:eastAsiaTheme="minorHAnsi"/>
      <w:lang w:val="en-GB" w:eastAsia="en-US"/>
    </w:rPr>
  </w:style>
  <w:style w:type="paragraph" w:customStyle="1" w:styleId="675965AC70CF4336BA6B5E4FC5971F4E">
    <w:name w:val="675965AC70CF4336BA6B5E4FC5971F4E"/>
    <w:rsid w:val="00840FA1"/>
    <w:rPr>
      <w:rFonts w:eastAsiaTheme="minorHAnsi"/>
      <w:lang w:val="en-GB" w:eastAsia="en-US"/>
    </w:rPr>
  </w:style>
  <w:style w:type="paragraph" w:customStyle="1" w:styleId="5B4A1E87D7B140788070BBE2A88BC7DE">
    <w:name w:val="5B4A1E87D7B140788070BBE2A88BC7DE"/>
    <w:rsid w:val="00840FA1"/>
    <w:rPr>
      <w:rFonts w:eastAsiaTheme="minorHAnsi"/>
      <w:lang w:val="en-GB" w:eastAsia="en-US"/>
    </w:rPr>
  </w:style>
  <w:style w:type="paragraph" w:customStyle="1" w:styleId="5EEB22D8DDBA46ECAA22C0D8F240C7FE">
    <w:name w:val="5EEB22D8DDBA46ECAA22C0D8F240C7FE"/>
    <w:rsid w:val="00840FA1"/>
    <w:rPr>
      <w:rFonts w:eastAsiaTheme="minorHAnsi"/>
      <w:lang w:val="en-GB" w:eastAsia="en-US"/>
    </w:rPr>
  </w:style>
  <w:style w:type="paragraph" w:customStyle="1" w:styleId="3C7A9C9AE8514F679367A5EC7AC64C561">
    <w:name w:val="3C7A9C9AE8514F679367A5EC7AC64C561"/>
    <w:rsid w:val="00840FA1"/>
    <w:rPr>
      <w:rFonts w:eastAsiaTheme="minorHAnsi"/>
      <w:lang w:val="en-GB" w:eastAsia="en-US"/>
    </w:rPr>
  </w:style>
  <w:style w:type="paragraph" w:customStyle="1" w:styleId="9C847864F9B9400BB86D074D8D7AADA5">
    <w:name w:val="9C847864F9B9400BB86D074D8D7AADA5"/>
    <w:rsid w:val="00840FA1"/>
    <w:rPr>
      <w:rFonts w:eastAsiaTheme="minorHAnsi"/>
      <w:lang w:val="en-GB" w:eastAsia="en-US"/>
    </w:rPr>
  </w:style>
  <w:style w:type="paragraph" w:customStyle="1" w:styleId="0988816E3BB14F429FF8BFED8BC6676B">
    <w:name w:val="0988816E3BB14F429FF8BFED8BC6676B"/>
    <w:rsid w:val="00840FA1"/>
    <w:rPr>
      <w:rFonts w:eastAsiaTheme="minorHAnsi"/>
      <w:lang w:val="en-GB" w:eastAsia="en-US"/>
    </w:rPr>
  </w:style>
  <w:style w:type="paragraph" w:customStyle="1" w:styleId="2DACDC3D2734489CAA13EE4BE8C71CD9">
    <w:name w:val="2DACDC3D2734489CAA13EE4BE8C71CD9"/>
    <w:rsid w:val="00840FA1"/>
    <w:rPr>
      <w:rFonts w:eastAsiaTheme="minorHAnsi"/>
      <w:lang w:val="en-GB" w:eastAsia="en-US"/>
    </w:rPr>
  </w:style>
  <w:style w:type="paragraph" w:customStyle="1" w:styleId="81221BFD0E4449888F9D269546C3D3B6">
    <w:name w:val="81221BFD0E4449888F9D269546C3D3B6"/>
    <w:rsid w:val="00840FA1"/>
    <w:rPr>
      <w:rFonts w:eastAsiaTheme="minorHAnsi"/>
      <w:lang w:val="en-GB" w:eastAsia="en-US"/>
    </w:rPr>
  </w:style>
  <w:style w:type="paragraph" w:customStyle="1" w:styleId="E432905F64A1487DBEE7AAA967291076">
    <w:name w:val="E432905F64A1487DBEE7AAA967291076"/>
    <w:rsid w:val="00840FA1"/>
    <w:rPr>
      <w:rFonts w:eastAsiaTheme="minorHAnsi"/>
      <w:lang w:val="en-GB" w:eastAsia="en-US"/>
    </w:rPr>
  </w:style>
  <w:style w:type="paragraph" w:customStyle="1" w:styleId="585F206B6D2645379D830E8B28358D08">
    <w:name w:val="585F206B6D2645379D830E8B28358D08"/>
    <w:rsid w:val="00840FA1"/>
    <w:rPr>
      <w:rFonts w:eastAsiaTheme="minorHAnsi"/>
      <w:lang w:val="en-GB" w:eastAsia="en-US"/>
    </w:rPr>
  </w:style>
  <w:style w:type="paragraph" w:customStyle="1" w:styleId="4574ED4F78954B268DFA965A833A6E6C">
    <w:name w:val="4574ED4F78954B268DFA965A833A6E6C"/>
    <w:rsid w:val="00840FA1"/>
    <w:rPr>
      <w:rFonts w:eastAsiaTheme="minorHAnsi"/>
      <w:lang w:val="en-GB" w:eastAsia="en-US"/>
    </w:rPr>
  </w:style>
  <w:style w:type="paragraph" w:customStyle="1" w:styleId="3C4AAF95C3F948519CBB77C76D65233C2">
    <w:name w:val="3C4AAF95C3F948519CBB77C76D65233C2"/>
    <w:rsid w:val="00840FA1"/>
    <w:rPr>
      <w:rFonts w:eastAsiaTheme="minorHAnsi"/>
      <w:lang w:val="en-GB" w:eastAsia="en-US"/>
    </w:rPr>
  </w:style>
  <w:style w:type="paragraph" w:customStyle="1" w:styleId="6B26EE4ADEAC45798B74FE556F2EBBC82">
    <w:name w:val="6B26EE4ADEAC45798B74FE556F2EBBC82"/>
    <w:rsid w:val="00840FA1"/>
    <w:rPr>
      <w:rFonts w:eastAsiaTheme="minorHAnsi"/>
      <w:lang w:val="en-GB" w:eastAsia="en-US"/>
    </w:rPr>
  </w:style>
  <w:style w:type="paragraph" w:customStyle="1" w:styleId="33F044DDB836482CA106031DFDB5D7102">
    <w:name w:val="33F044DDB836482CA106031DFDB5D7102"/>
    <w:rsid w:val="00840FA1"/>
    <w:rPr>
      <w:rFonts w:eastAsiaTheme="minorHAnsi"/>
      <w:lang w:val="en-GB" w:eastAsia="en-US"/>
    </w:rPr>
  </w:style>
  <w:style w:type="paragraph" w:customStyle="1" w:styleId="F35DC3587972451696A83CF29207AFF92">
    <w:name w:val="F35DC3587972451696A83CF29207AFF92"/>
    <w:rsid w:val="00840FA1"/>
    <w:rPr>
      <w:rFonts w:eastAsiaTheme="minorHAnsi"/>
      <w:lang w:val="en-GB" w:eastAsia="en-US"/>
    </w:rPr>
  </w:style>
  <w:style w:type="paragraph" w:customStyle="1" w:styleId="22DD3D9BA4384D8EA59C5326E7ABDE0A2">
    <w:name w:val="22DD3D9BA4384D8EA59C5326E7ABDE0A2"/>
    <w:rsid w:val="00840FA1"/>
    <w:rPr>
      <w:rFonts w:eastAsiaTheme="minorHAnsi"/>
      <w:lang w:val="en-GB" w:eastAsia="en-US"/>
    </w:rPr>
  </w:style>
  <w:style w:type="paragraph" w:customStyle="1" w:styleId="D30E95C639984B7EA701017DDB3944422">
    <w:name w:val="D30E95C639984B7EA701017DDB3944422"/>
    <w:rsid w:val="00840FA1"/>
    <w:rPr>
      <w:rFonts w:eastAsiaTheme="minorHAnsi"/>
      <w:lang w:val="en-GB" w:eastAsia="en-US"/>
    </w:rPr>
  </w:style>
  <w:style w:type="paragraph" w:customStyle="1" w:styleId="35F6FD1CBE034281B61A7A3AFD18B74C2">
    <w:name w:val="35F6FD1CBE034281B61A7A3AFD18B74C2"/>
    <w:rsid w:val="00840FA1"/>
    <w:rPr>
      <w:rFonts w:eastAsiaTheme="minorHAnsi"/>
      <w:lang w:val="en-GB" w:eastAsia="en-US"/>
    </w:rPr>
  </w:style>
  <w:style w:type="paragraph" w:customStyle="1" w:styleId="E4A18D9744084DC585E9006273FF34C42">
    <w:name w:val="E4A18D9744084DC585E9006273FF34C42"/>
    <w:rsid w:val="00840FA1"/>
    <w:rPr>
      <w:rFonts w:eastAsiaTheme="minorHAnsi"/>
      <w:lang w:val="en-GB" w:eastAsia="en-US"/>
    </w:rPr>
  </w:style>
  <w:style w:type="paragraph" w:customStyle="1" w:styleId="FDEAE6828BC64E04897478DB0769FC862">
    <w:name w:val="FDEAE6828BC64E04897478DB0769FC862"/>
    <w:rsid w:val="00840FA1"/>
    <w:rPr>
      <w:rFonts w:eastAsiaTheme="minorHAnsi"/>
      <w:lang w:val="en-GB" w:eastAsia="en-US"/>
    </w:rPr>
  </w:style>
  <w:style w:type="paragraph" w:customStyle="1" w:styleId="470BB25734964D928A7E6818278049FE2">
    <w:name w:val="470BB25734964D928A7E6818278049FE2"/>
    <w:rsid w:val="00840FA1"/>
    <w:rPr>
      <w:rFonts w:eastAsiaTheme="minorHAnsi"/>
      <w:lang w:val="en-GB" w:eastAsia="en-US"/>
    </w:rPr>
  </w:style>
  <w:style w:type="paragraph" w:customStyle="1" w:styleId="7B3746A5821D45A9A2381ED43B5E39892">
    <w:name w:val="7B3746A5821D45A9A2381ED43B5E39892"/>
    <w:rsid w:val="00840FA1"/>
    <w:rPr>
      <w:rFonts w:eastAsiaTheme="minorHAnsi"/>
      <w:lang w:val="en-GB" w:eastAsia="en-US"/>
    </w:rPr>
  </w:style>
  <w:style w:type="paragraph" w:customStyle="1" w:styleId="8C152AC3431E4EE9A61E8AD25D3EC3AC2">
    <w:name w:val="8C152AC3431E4EE9A61E8AD25D3EC3AC2"/>
    <w:rsid w:val="00840FA1"/>
    <w:rPr>
      <w:rFonts w:eastAsiaTheme="minorHAnsi"/>
      <w:lang w:val="en-GB" w:eastAsia="en-US"/>
    </w:rPr>
  </w:style>
  <w:style w:type="paragraph" w:customStyle="1" w:styleId="CD2361354DD24BEF9069BAC796C127CD2">
    <w:name w:val="CD2361354DD24BEF9069BAC796C127CD2"/>
    <w:rsid w:val="00840FA1"/>
    <w:rPr>
      <w:rFonts w:eastAsiaTheme="minorHAnsi"/>
      <w:lang w:val="en-GB" w:eastAsia="en-US"/>
    </w:rPr>
  </w:style>
  <w:style w:type="paragraph" w:customStyle="1" w:styleId="1E21DD351159400397692129D273D7AD2">
    <w:name w:val="1E21DD351159400397692129D273D7AD2"/>
    <w:rsid w:val="00840FA1"/>
    <w:rPr>
      <w:rFonts w:eastAsiaTheme="minorHAnsi"/>
      <w:lang w:val="en-GB" w:eastAsia="en-US"/>
    </w:rPr>
  </w:style>
  <w:style w:type="paragraph" w:customStyle="1" w:styleId="27A1DB9416B14396AF40B1C8EB1E19BA2">
    <w:name w:val="27A1DB9416B14396AF40B1C8EB1E19BA2"/>
    <w:rsid w:val="00840FA1"/>
    <w:rPr>
      <w:rFonts w:eastAsiaTheme="minorHAnsi"/>
      <w:lang w:val="en-GB" w:eastAsia="en-US"/>
    </w:rPr>
  </w:style>
  <w:style w:type="paragraph" w:customStyle="1" w:styleId="00987F65F962450685197B27235865072">
    <w:name w:val="00987F65F962450685197B27235865072"/>
    <w:rsid w:val="00840FA1"/>
    <w:rPr>
      <w:rFonts w:eastAsiaTheme="minorHAnsi"/>
      <w:lang w:val="en-GB" w:eastAsia="en-US"/>
    </w:rPr>
  </w:style>
  <w:style w:type="paragraph" w:customStyle="1" w:styleId="69190A03F8E14C948A67A113DDED17A12">
    <w:name w:val="69190A03F8E14C948A67A113DDED17A12"/>
    <w:rsid w:val="00840FA1"/>
    <w:rPr>
      <w:rFonts w:eastAsiaTheme="minorHAnsi"/>
      <w:lang w:val="en-GB" w:eastAsia="en-US"/>
    </w:rPr>
  </w:style>
  <w:style w:type="paragraph" w:customStyle="1" w:styleId="20731D0586A54A04A20867118AFB90542">
    <w:name w:val="20731D0586A54A04A20867118AFB90542"/>
    <w:rsid w:val="00840FA1"/>
    <w:rPr>
      <w:rFonts w:eastAsiaTheme="minorHAnsi"/>
      <w:lang w:val="en-GB" w:eastAsia="en-US"/>
    </w:rPr>
  </w:style>
  <w:style w:type="paragraph" w:customStyle="1" w:styleId="F0C316BBC0BA4DEFAABA05C1A47FE9072">
    <w:name w:val="F0C316BBC0BA4DEFAABA05C1A47FE9072"/>
    <w:rsid w:val="00840FA1"/>
    <w:rPr>
      <w:rFonts w:eastAsiaTheme="minorHAnsi"/>
      <w:lang w:val="en-GB" w:eastAsia="en-US"/>
    </w:rPr>
  </w:style>
  <w:style w:type="paragraph" w:customStyle="1" w:styleId="D80A3A6595DE423FAF6276F67EC87E842">
    <w:name w:val="D80A3A6595DE423FAF6276F67EC87E842"/>
    <w:rsid w:val="00840FA1"/>
    <w:rPr>
      <w:rFonts w:eastAsiaTheme="minorHAnsi"/>
      <w:lang w:val="en-GB" w:eastAsia="en-US"/>
    </w:rPr>
  </w:style>
  <w:style w:type="paragraph" w:customStyle="1" w:styleId="15E3DA5AD12F44FBA49D54DA953112692">
    <w:name w:val="15E3DA5AD12F44FBA49D54DA953112692"/>
    <w:rsid w:val="00840FA1"/>
    <w:rPr>
      <w:rFonts w:eastAsiaTheme="minorHAnsi"/>
      <w:lang w:val="en-GB" w:eastAsia="en-US"/>
    </w:rPr>
  </w:style>
  <w:style w:type="paragraph" w:customStyle="1" w:styleId="45F7252E05DA44EDAE1238EC21613AE02">
    <w:name w:val="45F7252E05DA44EDAE1238EC21613AE02"/>
    <w:rsid w:val="00840FA1"/>
    <w:rPr>
      <w:rFonts w:eastAsiaTheme="minorHAnsi"/>
      <w:lang w:val="en-GB" w:eastAsia="en-US"/>
    </w:rPr>
  </w:style>
  <w:style w:type="paragraph" w:customStyle="1" w:styleId="6D252C9997AF47E3AC195B3FC73394062">
    <w:name w:val="6D252C9997AF47E3AC195B3FC73394062"/>
    <w:rsid w:val="00840FA1"/>
    <w:rPr>
      <w:rFonts w:eastAsiaTheme="minorHAnsi"/>
      <w:lang w:val="en-GB" w:eastAsia="en-US"/>
    </w:rPr>
  </w:style>
  <w:style w:type="paragraph" w:customStyle="1" w:styleId="5294AD8391A54D06BE1120FDFEBE86F42">
    <w:name w:val="5294AD8391A54D06BE1120FDFEBE86F42"/>
    <w:rsid w:val="00840FA1"/>
    <w:rPr>
      <w:rFonts w:eastAsiaTheme="minorHAnsi"/>
      <w:lang w:val="en-GB" w:eastAsia="en-US"/>
    </w:rPr>
  </w:style>
  <w:style w:type="paragraph" w:customStyle="1" w:styleId="75B04925B58D4AF991FF5DFECDA590002">
    <w:name w:val="75B04925B58D4AF991FF5DFECDA590002"/>
    <w:rsid w:val="00840FA1"/>
    <w:rPr>
      <w:rFonts w:eastAsiaTheme="minorHAnsi"/>
      <w:lang w:val="en-GB" w:eastAsia="en-US"/>
    </w:rPr>
  </w:style>
  <w:style w:type="paragraph" w:customStyle="1" w:styleId="C6680F31E3CC4A9FB8C45D4DABE26B6C2">
    <w:name w:val="C6680F31E3CC4A9FB8C45D4DABE26B6C2"/>
    <w:rsid w:val="00840FA1"/>
    <w:rPr>
      <w:rFonts w:eastAsiaTheme="minorHAnsi"/>
      <w:lang w:val="en-GB" w:eastAsia="en-US"/>
    </w:rPr>
  </w:style>
  <w:style w:type="paragraph" w:customStyle="1" w:styleId="6FFAC55C5652433AA4BB58AC1A78FA0A2">
    <w:name w:val="6FFAC55C5652433AA4BB58AC1A78FA0A2"/>
    <w:rsid w:val="00840FA1"/>
    <w:rPr>
      <w:rFonts w:eastAsiaTheme="minorHAnsi"/>
      <w:lang w:val="en-GB" w:eastAsia="en-US"/>
    </w:rPr>
  </w:style>
  <w:style w:type="paragraph" w:customStyle="1" w:styleId="B0DDB89160AC4958B6A412F8755EE4D32">
    <w:name w:val="B0DDB89160AC4958B6A412F8755EE4D32"/>
    <w:rsid w:val="00840FA1"/>
    <w:rPr>
      <w:rFonts w:eastAsiaTheme="minorHAnsi"/>
      <w:lang w:val="en-GB" w:eastAsia="en-US"/>
    </w:rPr>
  </w:style>
  <w:style w:type="paragraph" w:customStyle="1" w:styleId="3863A54BB8BF46359F710E716A3EF7782">
    <w:name w:val="3863A54BB8BF46359F710E716A3EF7782"/>
    <w:rsid w:val="00840FA1"/>
    <w:rPr>
      <w:rFonts w:eastAsiaTheme="minorHAnsi"/>
      <w:lang w:val="en-GB" w:eastAsia="en-US"/>
    </w:rPr>
  </w:style>
  <w:style w:type="paragraph" w:customStyle="1" w:styleId="4665CAAE276845E69BEFC3437A7A2E2D2">
    <w:name w:val="4665CAAE276845E69BEFC3437A7A2E2D2"/>
    <w:rsid w:val="00840FA1"/>
    <w:rPr>
      <w:rFonts w:eastAsiaTheme="minorHAnsi"/>
      <w:lang w:val="en-GB" w:eastAsia="en-US"/>
    </w:rPr>
  </w:style>
  <w:style w:type="paragraph" w:customStyle="1" w:styleId="FF6E382BBA7244F1A39108CE431898012">
    <w:name w:val="FF6E382BBA7244F1A39108CE431898012"/>
    <w:rsid w:val="00840FA1"/>
    <w:rPr>
      <w:rFonts w:eastAsiaTheme="minorHAnsi"/>
      <w:lang w:val="en-GB" w:eastAsia="en-US"/>
    </w:rPr>
  </w:style>
  <w:style w:type="paragraph" w:customStyle="1" w:styleId="CEC848C1D61F424187FF5B5AF5EC7EB12">
    <w:name w:val="CEC848C1D61F424187FF5B5AF5EC7EB12"/>
    <w:rsid w:val="00840FA1"/>
    <w:rPr>
      <w:rFonts w:eastAsiaTheme="minorHAnsi"/>
      <w:lang w:val="en-GB" w:eastAsia="en-US"/>
    </w:rPr>
  </w:style>
  <w:style w:type="paragraph" w:customStyle="1" w:styleId="400217D134544E0F99370DE97FCED1312">
    <w:name w:val="400217D134544E0F99370DE97FCED1312"/>
    <w:rsid w:val="00840FA1"/>
    <w:rPr>
      <w:rFonts w:eastAsiaTheme="minorHAnsi"/>
      <w:lang w:val="en-GB" w:eastAsia="en-US"/>
    </w:rPr>
  </w:style>
  <w:style w:type="paragraph" w:customStyle="1" w:styleId="3E55E94496A6431ABC1F3C35C44A49062">
    <w:name w:val="3E55E94496A6431ABC1F3C35C44A49062"/>
    <w:rsid w:val="00840FA1"/>
    <w:rPr>
      <w:rFonts w:eastAsiaTheme="minorHAnsi"/>
      <w:lang w:val="en-GB" w:eastAsia="en-US"/>
    </w:rPr>
  </w:style>
  <w:style w:type="paragraph" w:customStyle="1" w:styleId="1CC5965D9D914AAA874FF51EC511E6C22">
    <w:name w:val="1CC5965D9D914AAA874FF51EC511E6C22"/>
    <w:rsid w:val="00840FA1"/>
    <w:rPr>
      <w:rFonts w:eastAsiaTheme="minorHAnsi"/>
      <w:lang w:val="en-GB" w:eastAsia="en-US"/>
    </w:rPr>
  </w:style>
  <w:style w:type="paragraph" w:customStyle="1" w:styleId="05D4C7A4333C4B849DAD5DD9240ADEA02">
    <w:name w:val="05D4C7A4333C4B849DAD5DD9240ADEA02"/>
    <w:rsid w:val="00840FA1"/>
    <w:rPr>
      <w:rFonts w:eastAsiaTheme="minorHAnsi"/>
      <w:lang w:val="en-GB" w:eastAsia="en-US"/>
    </w:rPr>
  </w:style>
  <w:style w:type="paragraph" w:customStyle="1" w:styleId="7DDF715273734FC981267F8F302A99D82">
    <w:name w:val="7DDF715273734FC981267F8F302A99D82"/>
    <w:rsid w:val="00840FA1"/>
    <w:rPr>
      <w:rFonts w:eastAsiaTheme="minorHAnsi"/>
      <w:lang w:val="en-GB" w:eastAsia="en-US"/>
    </w:rPr>
  </w:style>
  <w:style w:type="paragraph" w:customStyle="1" w:styleId="3C6387096E0A43328D04CBB2397730B02">
    <w:name w:val="3C6387096E0A43328D04CBB2397730B02"/>
    <w:rsid w:val="00840FA1"/>
    <w:rPr>
      <w:rFonts w:eastAsiaTheme="minorHAnsi"/>
      <w:lang w:val="en-GB" w:eastAsia="en-US"/>
    </w:rPr>
  </w:style>
  <w:style w:type="paragraph" w:customStyle="1" w:styleId="8585CD621E30456DA41D3A1D3B9B9EFE5">
    <w:name w:val="8585CD621E30456DA41D3A1D3B9B9EFE5"/>
    <w:rsid w:val="00840FA1"/>
    <w:rPr>
      <w:rFonts w:eastAsiaTheme="minorHAnsi"/>
      <w:lang w:val="en-GB" w:eastAsia="en-US"/>
    </w:rPr>
  </w:style>
  <w:style w:type="paragraph" w:customStyle="1" w:styleId="B1196E6D84BB4C74B4A08A18C8BADAA02">
    <w:name w:val="B1196E6D84BB4C74B4A08A18C8BADAA02"/>
    <w:rsid w:val="00840FA1"/>
    <w:rPr>
      <w:rFonts w:eastAsiaTheme="minorHAnsi"/>
      <w:lang w:val="en-GB" w:eastAsia="en-US"/>
    </w:rPr>
  </w:style>
  <w:style w:type="paragraph" w:customStyle="1" w:styleId="3F9800C8C584439A8529E652D47779652">
    <w:name w:val="3F9800C8C584439A8529E652D47779652"/>
    <w:rsid w:val="00840FA1"/>
    <w:rPr>
      <w:rFonts w:eastAsiaTheme="minorHAnsi"/>
      <w:lang w:val="en-GB" w:eastAsia="en-US"/>
    </w:rPr>
  </w:style>
  <w:style w:type="paragraph" w:customStyle="1" w:styleId="36344CE4EE2449A59516B22F7C6FA4425">
    <w:name w:val="36344CE4EE2449A59516B22F7C6FA4425"/>
    <w:rsid w:val="00840FA1"/>
    <w:rPr>
      <w:rFonts w:eastAsiaTheme="minorHAnsi"/>
      <w:lang w:val="en-GB" w:eastAsia="en-US"/>
    </w:rPr>
  </w:style>
  <w:style w:type="paragraph" w:customStyle="1" w:styleId="09E92F70E1DB4EBEB2C63D3D681030875">
    <w:name w:val="09E92F70E1DB4EBEB2C63D3D681030875"/>
    <w:rsid w:val="00840FA1"/>
    <w:rPr>
      <w:rFonts w:eastAsiaTheme="minorHAnsi"/>
      <w:lang w:val="en-GB" w:eastAsia="en-US"/>
    </w:rPr>
  </w:style>
  <w:style w:type="paragraph" w:customStyle="1" w:styleId="570DBCAC90034AB5995D9EB40F04230B2">
    <w:name w:val="570DBCAC90034AB5995D9EB40F04230B2"/>
    <w:rsid w:val="00840FA1"/>
    <w:rPr>
      <w:rFonts w:eastAsiaTheme="minorHAnsi"/>
      <w:lang w:val="en-GB" w:eastAsia="en-US"/>
    </w:rPr>
  </w:style>
  <w:style w:type="paragraph" w:customStyle="1" w:styleId="A75B4E14C2B243D6BB43E2D2A2DD6E912">
    <w:name w:val="A75B4E14C2B243D6BB43E2D2A2DD6E912"/>
    <w:rsid w:val="00840FA1"/>
    <w:rPr>
      <w:rFonts w:eastAsiaTheme="minorHAnsi"/>
      <w:lang w:val="en-GB" w:eastAsia="en-US"/>
    </w:rPr>
  </w:style>
  <w:style w:type="paragraph" w:customStyle="1" w:styleId="67072449FA3943F59E356E57A6CED53F2">
    <w:name w:val="67072449FA3943F59E356E57A6CED53F2"/>
    <w:rsid w:val="00840FA1"/>
    <w:rPr>
      <w:rFonts w:eastAsiaTheme="minorHAnsi"/>
      <w:lang w:val="en-GB" w:eastAsia="en-US"/>
    </w:rPr>
  </w:style>
  <w:style w:type="paragraph" w:customStyle="1" w:styleId="6F3B52651E3846F191AB56D2B872DF732">
    <w:name w:val="6F3B52651E3846F191AB56D2B872DF732"/>
    <w:rsid w:val="00840FA1"/>
    <w:rPr>
      <w:rFonts w:eastAsiaTheme="minorHAnsi"/>
      <w:lang w:val="en-GB" w:eastAsia="en-US"/>
    </w:rPr>
  </w:style>
  <w:style w:type="paragraph" w:customStyle="1" w:styleId="0B1BE43B74104F30B74E8278F2D5DE352">
    <w:name w:val="0B1BE43B74104F30B74E8278F2D5DE352"/>
    <w:rsid w:val="00840FA1"/>
    <w:rPr>
      <w:rFonts w:eastAsiaTheme="minorHAnsi"/>
      <w:lang w:val="en-GB" w:eastAsia="en-US"/>
    </w:rPr>
  </w:style>
  <w:style w:type="paragraph" w:customStyle="1" w:styleId="B4239C66F93B48FCA24D60762CA790062">
    <w:name w:val="B4239C66F93B48FCA24D60762CA790062"/>
    <w:rsid w:val="00840FA1"/>
    <w:rPr>
      <w:rFonts w:eastAsiaTheme="minorHAnsi"/>
      <w:lang w:val="en-GB" w:eastAsia="en-US"/>
    </w:rPr>
  </w:style>
  <w:style w:type="paragraph" w:customStyle="1" w:styleId="43AD60E4A8234E419DFF89D31B30D9E52">
    <w:name w:val="43AD60E4A8234E419DFF89D31B30D9E52"/>
    <w:rsid w:val="00840FA1"/>
    <w:rPr>
      <w:rFonts w:eastAsiaTheme="minorHAnsi"/>
      <w:lang w:val="en-GB" w:eastAsia="en-US"/>
    </w:rPr>
  </w:style>
  <w:style w:type="paragraph" w:customStyle="1" w:styleId="3471B7854A0942F19D59A2C751C33C214">
    <w:name w:val="3471B7854A0942F19D59A2C751C33C214"/>
    <w:rsid w:val="00840FA1"/>
    <w:rPr>
      <w:rFonts w:eastAsiaTheme="minorHAnsi"/>
      <w:lang w:val="en-GB" w:eastAsia="en-US"/>
    </w:rPr>
  </w:style>
  <w:style w:type="paragraph" w:customStyle="1" w:styleId="078C7B4A949E424DA5A8A60D67EC13212">
    <w:name w:val="078C7B4A949E424DA5A8A60D67EC13212"/>
    <w:rsid w:val="00840FA1"/>
    <w:rPr>
      <w:rFonts w:eastAsiaTheme="minorHAnsi"/>
      <w:lang w:val="en-GB" w:eastAsia="en-US"/>
    </w:rPr>
  </w:style>
  <w:style w:type="paragraph" w:customStyle="1" w:styleId="A09C5CF9DB454048AAD92FB43414F0A72">
    <w:name w:val="A09C5CF9DB454048AAD92FB43414F0A72"/>
    <w:rsid w:val="00840FA1"/>
    <w:rPr>
      <w:rFonts w:eastAsiaTheme="minorHAnsi"/>
      <w:lang w:val="en-GB" w:eastAsia="en-US"/>
    </w:rPr>
  </w:style>
  <w:style w:type="paragraph" w:customStyle="1" w:styleId="F700473167804B0885D0EE15DA1AFD002">
    <w:name w:val="F700473167804B0885D0EE15DA1AFD002"/>
    <w:rsid w:val="00840FA1"/>
    <w:rPr>
      <w:rFonts w:eastAsiaTheme="minorHAnsi"/>
      <w:lang w:val="en-GB" w:eastAsia="en-US"/>
    </w:rPr>
  </w:style>
  <w:style w:type="paragraph" w:customStyle="1" w:styleId="ED10596759B644AA8F95C330C2619DB82">
    <w:name w:val="ED10596759B644AA8F95C330C2619DB82"/>
    <w:rsid w:val="00840FA1"/>
    <w:rPr>
      <w:rFonts w:eastAsiaTheme="minorHAnsi"/>
      <w:lang w:val="en-GB" w:eastAsia="en-US"/>
    </w:rPr>
  </w:style>
  <w:style w:type="paragraph" w:customStyle="1" w:styleId="C2E81A92E59E4130BD61961B9522FB912">
    <w:name w:val="C2E81A92E59E4130BD61961B9522FB912"/>
    <w:rsid w:val="00840FA1"/>
    <w:rPr>
      <w:rFonts w:eastAsiaTheme="minorHAnsi"/>
      <w:lang w:val="en-GB" w:eastAsia="en-US"/>
    </w:rPr>
  </w:style>
  <w:style w:type="paragraph" w:customStyle="1" w:styleId="FE05F71CB1444D7695BD24DE18BAE1D92">
    <w:name w:val="FE05F71CB1444D7695BD24DE18BAE1D92"/>
    <w:rsid w:val="00840FA1"/>
    <w:rPr>
      <w:rFonts w:eastAsiaTheme="minorHAnsi"/>
      <w:lang w:val="en-GB" w:eastAsia="en-US"/>
    </w:rPr>
  </w:style>
  <w:style w:type="paragraph" w:customStyle="1" w:styleId="34AF9EF9A9664B81BBA78644D38AD2182">
    <w:name w:val="34AF9EF9A9664B81BBA78644D38AD2182"/>
    <w:rsid w:val="00840FA1"/>
    <w:rPr>
      <w:rFonts w:eastAsiaTheme="minorHAnsi"/>
      <w:lang w:val="en-GB" w:eastAsia="en-US"/>
    </w:rPr>
  </w:style>
  <w:style w:type="paragraph" w:customStyle="1" w:styleId="F0225C797FC945CBAA9167AB81754FB42">
    <w:name w:val="F0225C797FC945CBAA9167AB81754FB42"/>
    <w:rsid w:val="00840FA1"/>
    <w:rPr>
      <w:rFonts w:eastAsiaTheme="minorHAnsi"/>
      <w:lang w:val="en-GB" w:eastAsia="en-US"/>
    </w:rPr>
  </w:style>
  <w:style w:type="paragraph" w:customStyle="1" w:styleId="70D0ACF042C340E2B5CD7E15364B4E8B2">
    <w:name w:val="70D0ACF042C340E2B5CD7E15364B4E8B2"/>
    <w:rsid w:val="00840FA1"/>
    <w:rPr>
      <w:rFonts w:eastAsiaTheme="minorHAnsi"/>
      <w:lang w:val="en-GB" w:eastAsia="en-US"/>
    </w:rPr>
  </w:style>
  <w:style w:type="paragraph" w:customStyle="1" w:styleId="5A98A241570D44FCA1A2C10FFF3A27031">
    <w:name w:val="5A98A241570D44FCA1A2C10FFF3A27031"/>
    <w:rsid w:val="00840FA1"/>
    <w:rPr>
      <w:rFonts w:eastAsiaTheme="minorHAnsi"/>
      <w:lang w:val="en-GB" w:eastAsia="en-US"/>
    </w:rPr>
  </w:style>
  <w:style w:type="paragraph" w:customStyle="1" w:styleId="249E496D8F4F4504B53D2ADA05A9D3052">
    <w:name w:val="249E496D8F4F4504B53D2ADA05A9D3052"/>
    <w:rsid w:val="00840FA1"/>
    <w:rPr>
      <w:rFonts w:eastAsiaTheme="minorHAnsi"/>
      <w:lang w:val="en-GB" w:eastAsia="en-US"/>
    </w:rPr>
  </w:style>
  <w:style w:type="paragraph" w:customStyle="1" w:styleId="4DFFFA10485C4711BD8D6309CDB907EA2">
    <w:name w:val="4DFFFA10485C4711BD8D6309CDB907EA2"/>
    <w:rsid w:val="00840FA1"/>
    <w:rPr>
      <w:rFonts w:eastAsiaTheme="minorHAnsi"/>
      <w:lang w:val="en-GB" w:eastAsia="en-US"/>
    </w:rPr>
  </w:style>
  <w:style w:type="paragraph" w:customStyle="1" w:styleId="70423C00848F4C098285E1200FFB27622">
    <w:name w:val="70423C00848F4C098285E1200FFB27622"/>
    <w:rsid w:val="00840FA1"/>
    <w:rPr>
      <w:rFonts w:eastAsiaTheme="minorHAnsi"/>
      <w:lang w:val="en-GB" w:eastAsia="en-US"/>
    </w:rPr>
  </w:style>
  <w:style w:type="paragraph" w:customStyle="1" w:styleId="151B9D0631794C6494A36338D9FAA5182">
    <w:name w:val="151B9D0631794C6494A36338D9FAA5182"/>
    <w:rsid w:val="00840FA1"/>
    <w:rPr>
      <w:rFonts w:eastAsiaTheme="minorHAnsi"/>
      <w:lang w:val="en-GB" w:eastAsia="en-US"/>
    </w:rPr>
  </w:style>
  <w:style w:type="paragraph" w:customStyle="1" w:styleId="26DD33B0D7C34D579018EE390921753F2">
    <w:name w:val="26DD33B0D7C34D579018EE390921753F2"/>
    <w:rsid w:val="00840FA1"/>
    <w:rPr>
      <w:rFonts w:eastAsiaTheme="minorHAnsi"/>
      <w:lang w:val="en-GB" w:eastAsia="en-US"/>
    </w:rPr>
  </w:style>
  <w:style w:type="paragraph" w:customStyle="1" w:styleId="36D5A650618D497FA09DB3702D560B3A2">
    <w:name w:val="36D5A650618D497FA09DB3702D560B3A2"/>
    <w:rsid w:val="00840FA1"/>
    <w:rPr>
      <w:rFonts w:eastAsiaTheme="minorHAnsi"/>
      <w:lang w:val="en-GB" w:eastAsia="en-US"/>
    </w:rPr>
  </w:style>
  <w:style w:type="paragraph" w:customStyle="1" w:styleId="7189302F6770445D9A86686382E9A7342">
    <w:name w:val="7189302F6770445D9A86686382E9A7342"/>
    <w:rsid w:val="00840FA1"/>
    <w:rPr>
      <w:rFonts w:eastAsiaTheme="minorHAnsi"/>
      <w:lang w:val="en-GB" w:eastAsia="en-US"/>
    </w:rPr>
  </w:style>
  <w:style w:type="paragraph" w:customStyle="1" w:styleId="9ADC7629AA8142E1AA74C9FDC102B9752">
    <w:name w:val="9ADC7629AA8142E1AA74C9FDC102B9752"/>
    <w:rsid w:val="00840FA1"/>
    <w:rPr>
      <w:rFonts w:eastAsiaTheme="minorHAnsi"/>
      <w:lang w:val="en-GB" w:eastAsia="en-US"/>
    </w:rPr>
  </w:style>
  <w:style w:type="paragraph" w:customStyle="1" w:styleId="BB982BBEE1E1459C841141B7CCB181372">
    <w:name w:val="BB982BBEE1E1459C841141B7CCB181372"/>
    <w:rsid w:val="00840FA1"/>
    <w:rPr>
      <w:rFonts w:eastAsiaTheme="minorHAnsi"/>
      <w:lang w:val="en-GB" w:eastAsia="en-US"/>
    </w:rPr>
  </w:style>
  <w:style w:type="paragraph" w:customStyle="1" w:styleId="996197A61E4E4118BFB65395808078D82">
    <w:name w:val="996197A61E4E4118BFB65395808078D82"/>
    <w:rsid w:val="00840FA1"/>
    <w:rPr>
      <w:rFonts w:eastAsiaTheme="minorHAnsi"/>
      <w:lang w:val="en-GB" w:eastAsia="en-US"/>
    </w:rPr>
  </w:style>
  <w:style w:type="paragraph" w:customStyle="1" w:styleId="E9BB1E9107BA4FB0B034E6666673850E2">
    <w:name w:val="E9BB1E9107BA4FB0B034E6666673850E2"/>
    <w:rsid w:val="00840FA1"/>
    <w:rPr>
      <w:rFonts w:eastAsiaTheme="minorHAnsi"/>
      <w:lang w:val="en-GB" w:eastAsia="en-US"/>
    </w:rPr>
  </w:style>
  <w:style w:type="paragraph" w:customStyle="1" w:styleId="2B56B161705B47978542444195246B542">
    <w:name w:val="2B56B161705B47978542444195246B542"/>
    <w:rsid w:val="00840FA1"/>
    <w:rPr>
      <w:rFonts w:eastAsiaTheme="minorHAnsi"/>
      <w:lang w:val="en-GB" w:eastAsia="en-US"/>
    </w:rPr>
  </w:style>
  <w:style w:type="paragraph" w:customStyle="1" w:styleId="6935972AB3AB4302BED8C0271A4A97DC5">
    <w:name w:val="6935972AB3AB4302BED8C0271A4A97DC5"/>
    <w:rsid w:val="00840FA1"/>
    <w:rPr>
      <w:rFonts w:eastAsiaTheme="minorHAnsi"/>
      <w:lang w:val="en-GB" w:eastAsia="en-US"/>
    </w:rPr>
  </w:style>
  <w:style w:type="paragraph" w:customStyle="1" w:styleId="CB4CD83503AE4EDDBF1E49B12E4F30EC2">
    <w:name w:val="CB4CD83503AE4EDDBF1E49B12E4F30EC2"/>
    <w:rsid w:val="00840FA1"/>
    <w:rPr>
      <w:rFonts w:eastAsiaTheme="minorHAnsi"/>
      <w:lang w:val="en-GB" w:eastAsia="en-US"/>
    </w:rPr>
  </w:style>
  <w:style w:type="paragraph" w:customStyle="1" w:styleId="EE9FC19723BA468EB8DB18D332300DED5">
    <w:name w:val="EE9FC19723BA468EB8DB18D332300DED5"/>
    <w:rsid w:val="00840FA1"/>
    <w:rPr>
      <w:rFonts w:eastAsiaTheme="minorHAnsi"/>
      <w:lang w:val="en-GB" w:eastAsia="en-US"/>
    </w:rPr>
  </w:style>
  <w:style w:type="paragraph" w:customStyle="1" w:styleId="9D968D187E594CC792665147076C441C5">
    <w:name w:val="9D968D187E594CC792665147076C441C5"/>
    <w:rsid w:val="00840FA1"/>
    <w:rPr>
      <w:rFonts w:eastAsiaTheme="minorHAnsi"/>
      <w:lang w:val="en-GB" w:eastAsia="en-US"/>
    </w:rPr>
  </w:style>
  <w:style w:type="paragraph" w:customStyle="1" w:styleId="15AB16A8806C45FFAB5C1EA1B217165E5">
    <w:name w:val="15AB16A8806C45FFAB5C1EA1B217165E5"/>
    <w:rsid w:val="00840FA1"/>
    <w:rPr>
      <w:rFonts w:eastAsiaTheme="minorHAnsi"/>
      <w:lang w:val="en-GB" w:eastAsia="en-US"/>
    </w:rPr>
  </w:style>
  <w:style w:type="paragraph" w:customStyle="1" w:styleId="4A9AA54BA9F04B4F8F952B8AD567C9C32">
    <w:name w:val="4A9AA54BA9F04B4F8F952B8AD567C9C32"/>
    <w:rsid w:val="00840FA1"/>
    <w:rPr>
      <w:rFonts w:eastAsiaTheme="minorHAnsi"/>
      <w:lang w:val="en-GB" w:eastAsia="en-US"/>
    </w:rPr>
  </w:style>
  <w:style w:type="paragraph" w:customStyle="1" w:styleId="2BFD57DC73D842C0B64E7CF360292B0A5">
    <w:name w:val="2BFD57DC73D842C0B64E7CF360292B0A5"/>
    <w:rsid w:val="00840FA1"/>
    <w:rPr>
      <w:rFonts w:eastAsiaTheme="minorHAnsi"/>
      <w:lang w:val="en-GB" w:eastAsia="en-US"/>
    </w:rPr>
  </w:style>
  <w:style w:type="paragraph" w:customStyle="1" w:styleId="1F754D27F9604299BD6217BF5A83BE0D2">
    <w:name w:val="1F754D27F9604299BD6217BF5A83BE0D2"/>
    <w:rsid w:val="00840FA1"/>
    <w:rPr>
      <w:rFonts w:eastAsiaTheme="minorHAnsi"/>
      <w:lang w:val="en-GB" w:eastAsia="en-US"/>
    </w:rPr>
  </w:style>
  <w:style w:type="paragraph" w:customStyle="1" w:styleId="FEDEDE79801B4EB6B616DCAE1038970B2">
    <w:name w:val="FEDEDE79801B4EB6B616DCAE1038970B2"/>
    <w:rsid w:val="00840FA1"/>
    <w:rPr>
      <w:rFonts w:eastAsiaTheme="minorHAnsi"/>
      <w:lang w:val="en-GB" w:eastAsia="en-US"/>
    </w:rPr>
  </w:style>
  <w:style w:type="paragraph" w:customStyle="1" w:styleId="B04132B872A14559B88FD1F5BCC7B3862">
    <w:name w:val="B04132B872A14559B88FD1F5BCC7B3862"/>
    <w:rsid w:val="00840FA1"/>
    <w:rPr>
      <w:rFonts w:eastAsiaTheme="minorHAnsi"/>
      <w:lang w:val="en-GB" w:eastAsia="en-US"/>
    </w:rPr>
  </w:style>
  <w:style w:type="paragraph" w:customStyle="1" w:styleId="E9DD07BD87C945BFA3031AE251F2CD222">
    <w:name w:val="E9DD07BD87C945BFA3031AE251F2CD222"/>
    <w:rsid w:val="00840FA1"/>
    <w:rPr>
      <w:rFonts w:eastAsiaTheme="minorHAnsi"/>
      <w:lang w:val="en-GB" w:eastAsia="en-US"/>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EWC Word document template</Template>
  <TotalTime>0</TotalTime>
  <Pages>5</Pages>
  <Words>1242</Words>
  <Characters>7086</Characters>
  <Application>Microsoft Office Word</Application>
  <DocSecurity>0</DocSecurity>
  <Lines>59</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8312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Sioned Wyn</dc:creator>
  <cp:keywords/>
  <dc:description/>
  <cp:lastModifiedBy>Amy Pope</cp:lastModifiedBy>
  <cp:revision>2</cp:revision>
  <dcterms:created xsi:type="dcterms:W3CDTF">2026-08-13T14:09:00Z</dcterms:created>
  <dcterms:modified xsi:type="dcterms:W3CDTF">2026-08-13T14:09:00Z</dcterms:modified>
</cp:coreProperties>
</file>