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167EA" w14:textId="0A986448" w:rsidR="00F404A6" w:rsidRDefault="004A34D9" w:rsidP="004A34D9">
      <w:pPr>
        <w:pStyle w:val="Title"/>
      </w:pPr>
      <w:r w:rsidRPr="004A34D9">
        <w:t>Diversity monitoring form</w:t>
      </w:r>
    </w:p>
    <w:p w14:paraId="3A389B27" w14:textId="77777777" w:rsidR="004A34D9" w:rsidRDefault="004A34D9" w:rsidP="004A34D9">
      <w:r>
        <w:t xml:space="preserve">The EWC is committed to creating a workplace where everyone feels valued, supported, and able to thrive. We recognise that an inclusive workplace not only attracts a broader and more diverse range of talent, but also ensures employees feel heard, supported, and are treated fairly, strengthening their sense of belonging. Having a diverse team brings fresh ideas, richer conversations, and stronger outcomes. </w:t>
      </w:r>
    </w:p>
    <w:p w14:paraId="28A4E85B" w14:textId="3844B6F1" w:rsidR="004A34D9" w:rsidRDefault="004A34D9" w:rsidP="004A34D9">
      <w:r>
        <w:t xml:space="preserve">While </w:t>
      </w:r>
      <w:r w:rsidR="00430DFC">
        <w:t xml:space="preserve">disclosing this information </w:t>
      </w:r>
      <w:r>
        <w:t>is voluntary,</w:t>
      </w:r>
      <w:r w:rsidR="00430DFC">
        <w:t xml:space="preserve"> it </w:t>
      </w:r>
      <w:r>
        <w:t>will help us to ensure that our recruitment processes are fair and will help us identify and remove any barriers that candidates may face.</w:t>
      </w:r>
    </w:p>
    <w:p w14:paraId="5972C5F2" w14:textId="77777777" w:rsidR="004A34D9" w:rsidRDefault="004A34D9" w:rsidP="004A34D9">
      <w:r>
        <w:t xml:space="preserve">Your answers will be treated in the strictest confidence. It will be detached from your application on receipt and will not be considered as part of the selection process.  </w:t>
      </w:r>
    </w:p>
    <w:p w14:paraId="2320BB6B" w14:textId="77777777" w:rsidR="004A34D9" w:rsidRDefault="004A34D9" w:rsidP="004A34D9">
      <w:r>
        <w:t xml:space="preserve">Aggregated, anonymous data will be provided to our policy team for analysis and for reporting within our Annual Equality Report, published on our website. </w:t>
      </w:r>
    </w:p>
    <w:p w14:paraId="134BD2D5" w14:textId="7EFD26ED" w:rsidR="004A34D9" w:rsidRDefault="004A34D9" w:rsidP="004A34D9">
      <w:r>
        <w:t>Please mark the relevant boxes, and add additional information as necessary.</w:t>
      </w:r>
    </w:p>
    <w:p w14:paraId="50CB5FA3" w14:textId="2BAAC9EE" w:rsidR="004A34D9" w:rsidRDefault="004A34D9" w:rsidP="004A34D9">
      <w:pPr>
        <w:pStyle w:val="Heading1"/>
      </w:pPr>
      <w:r>
        <w:t>Age</w:t>
      </w:r>
    </w:p>
    <w:p w14:paraId="7C8738FC" w14:textId="77777777" w:rsidR="00A11BD4" w:rsidRDefault="00A11BD4" w:rsidP="004A34D9">
      <w:pPr>
        <w:sectPr w:rsidR="00A11BD4" w:rsidSect="00084E73">
          <w:headerReference w:type="default" r:id="rId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2116748" w14:textId="5DF0DE26" w:rsidR="004A34D9" w:rsidRDefault="004A34D9" w:rsidP="004A34D9">
      <w:r>
        <w:t xml:space="preserve">16-24 </w:t>
      </w:r>
      <w:sdt>
        <w:sdtPr>
          <w:id w:val="-1408844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91FB8FE" w14:textId="65D56006" w:rsidR="004A34D9" w:rsidRDefault="004A34D9" w:rsidP="004A34D9">
      <w:r>
        <w:t xml:space="preserve">25-34 </w:t>
      </w:r>
      <w:sdt>
        <w:sdtPr>
          <w:id w:val="-1925480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C066323" w14:textId="5AB63F50" w:rsidR="004A34D9" w:rsidRDefault="004A34D9" w:rsidP="004A34D9">
      <w:r>
        <w:t xml:space="preserve">35-44 </w:t>
      </w:r>
      <w:sdt>
        <w:sdtPr>
          <w:id w:val="8644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55B">
            <w:rPr>
              <w:rFonts w:ascii="MS Gothic" w:eastAsia="MS Gothic" w:hAnsi="MS Gothic" w:hint="eastAsia"/>
            </w:rPr>
            <w:t>☐</w:t>
          </w:r>
        </w:sdtContent>
      </w:sdt>
    </w:p>
    <w:p w14:paraId="053E2114" w14:textId="14ECA5E5" w:rsidR="004A34D9" w:rsidRDefault="004A34D9" w:rsidP="004A34D9">
      <w:r>
        <w:t xml:space="preserve">45-54 </w:t>
      </w:r>
      <w:sdt>
        <w:sdtPr>
          <w:id w:val="-1550371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17D73F0" w14:textId="4AE5EA82" w:rsidR="004A34D9" w:rsidRDefault="004A34D9" w:rsidP="004A34D9">
      <w:r>
        <w:t xml:space="preserve">55-64 </w:t>
      </w:r>
      <w:sdt>
        <w:sdtPr>
          <w:id w:val="-239400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7959D9E" w14:textId="5252FEF1" w:rsidR="004A34D9" w:rsidRDefault="004A34D9" w:rsidP="004A34D9">
      <w:r>
        <w:t xml:space="preserve">65 and over </w:t>
      </w:r>
      <w:sdt>
        <w:sdtPr>
          <w:id w:val="1833563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5B0E1B5" w14:textId="2DD4E842" w:rsidR="00A11BD4" w:rsidRDefault="004A34D9" w:rsidP="0065345E">
      <w:pPr>
        <w:sectPr w:rsidR="00A11BD4" w:rsidSect="00084E73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 xml:space="preserve">Prefer not to say </w:t>
      </w:r>
      <w:sdt>
        <w:sdtPr>
          <w:id w:val="868575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A7C42B0" w14:textId="6AA20BF0" w:rsidR="004A34D9" w:rsidRDefault="004A34D9" w:rsidP="004A34D9">
      <w:pPr>
        <w:pStyle w:val="Heading1"/>
      </w:pPr>
      <w:r>
        <w:t>Sex</w:t>
      </w:r>
    </w:p>
    <w:p w14:paraId="2E79BBB9" w14:textId="77777777" w:rsidR="009D15A4" w:rsidRDefault="009D15A4" w:rsidP="004A34D9">
      <w:pPr>
        <w:sectPr w:rsidR="009D15A4" w:rsidSect="00084E73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63F595A" w14:textId="7A9E85A3" w:rsidR="004A34D9" w:rsidRDefault="004A34D9" w:rsidP="004A34D9">
      <w:r>
        <w:t xml:space="preserve">Female </w:t>
      </w:r>
      <w:sdt>
        <w:sdtPr>
          <w:id w:val="769895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4EE742F8" w14:textId="725BFE4D" w:rsidR="004A34D9" w:rsidRDefault="004A34D9" w:rsidP="004A34D9">
      <w:r>
        <w:t xml:space="preserve">Male </w:t>
      </w:r>
      <w:sdt>
        <w:sdtPr>
          <w:id w:val="1709457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4E37B247" w14:textId="33353CD9" w:rsidR="004A34D9" w:rsidRDefault="004A34D9" w:rsidP="004A34D9">
      <w:r>
        <w:t>Prefer to self-describe (please state)</w:t>
      </w:r>
      <w:r w:rsidR="00AC355B">
        <w:t>:</w:t>
      </w:r>
      <w:r>
        <w:t xml:space="preserve"> </w:t>
      </w:r>
      <w:sdt>
        <w:sdtPr>
          <w:rPr>
            <w:rStyle w:val="Style1"/>
          </w:rPr>
          <w:id w:val="-1083441017"/>
          <w:placeholder>
            <w:docPart w:val="DefaultPlaceholder_-1854013440"/>
          </w:placeholder>
          <w:showingPlcHdr/>
          <w15:color w:val="000000"/>
        </w:sdtPr>
        <w:sdtEndPr>
          <w:rPr>
            <w:rStyle w:val="DefaultParagraphFont"/>
            <w:b w:val="0"/>
          </w:rPr>
        </w:sdtEndPr>
        <w:sdtContent>
          <w:r w:rsidRPr="00AC355B">
            <w:rPr>
              <w:rStyle w:val="PlaceholderText"/>
              <w:b/>
              <w:bCs/>
              <w:color w:val="auto"/>
            </w:rPr>
            <w:t>Click or tap here to enter text.</w:t>
          </w:r>
        </w:sdtContent>
      </w:sdt>
    </w:p>
    <w:p w14:paraId="5BF109B1" w14:textId="5BDF02BE" w:rsidR="009D15A4" w:rsidRDefault="004A34D9" w:rsidP="0065345E">
      <w:pPr>
        <w:sectPr w:rsidR="009D15A4" w:rsidSect="00084E73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 xml:space="preserve">Prefer not to say </w:t>
      </w:r>
      <w:sdt>
        <w:sdtPr>
          <w:id w:val="-929493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47BE5B8" w14:textId="0F236547" w:rsidR="004A34D9" w:rsidRDefault="004A34D9" w:rsidP="004A34D9">
      <w:pPr>
        <w:pStyle w:val="Heading1"/>
      </w:pPr>
      <w:r>
        <w:t>Is the gender you identify with the same ads your sex registered at birth?</w:t>
      </w:r>
    </w:p>
    <w:p w14:paraId="22AE14A2" w14:textId="673DC9FE" w:rsidR="004A34D9" w:rsidRDefault="004A34D9" w:rsidP="004A34D9">
      <w:r>
        <w:t xml:space="preserve">Yes </w:t>
      </w:r>
      <w:sdt>
        <w:sdtPr>
          <w:id w:val="-1045820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487B1001" w14:textId="424C9183" w:rsidR="004A34D9" w:rsidRDefault="004A34D9" w:rsidP="004A34D9">
      <w:r>
        <w:t>No (please state your gender identity)</w:t>
      </w:r>
      <w:r w:rsidR="00AC355B">
        <w:t>:</w:t>
      </w:r>
      <w:r>
        <w:t xml:space="preserve"> </w:t>
      </w:r>
      <w:sdt>
        <w:sdtPr>
          <w:id w:val="-374703918"/>
          <w:placeholder>
            <w:docPart w:val="DefaultPlaceholder_-1854013440"/>
          </w:placeholder>
        </w:sdtPr>
        <w:sdtEndPr/>
        <w:sdtContent>
          <w:sdt>
            <w:sdtPr>
              <w:rPr>
                <w:rStyle w:val="Style1"/>
              </w:rPr>
              <w:id w:val="-1647968949"/>
              <w:placeholder>
                <w:docPart w:val="849B05A8F8DC4307B56B77DAC83880EA"/>
              </w:placeholder>
              <w:showingPlcHdr/>
              <w15:color w:val="000000"/>
            </w:sdtPr>
            <w:sdtEndPr>
              <w:rPr>
                <w:rStyle w:val="DefaultParagraphFont"/>
                <w:b w:val="0"/>
              </w:rPr>
            </w:sdtEndPr>
            <w:sdtContent>
              <w:r w:rsidR="00480B46" w:rsidRPr="00AC355B">
                <w:rPr>
                  <w:rStyle w:val="PlaceholderText"/>
                  <w:b/>
                  <w:bCs/>
                  <w:color w:val="auto"/>
                </w:rPr>
                <w:t>Click or tap here to enter text.</w:t>
              </w:r>
            </w:sdtContent>
          </w:sdt>
        </w:sdtContent>
      </w:sdt>
    </w:p>
    <w:p w14:paraId="66F663F5" w14:textId="119A3C25" w:rsidR="004A34D9" w:rsidRDefault="004A34D9" w:rsidP="004A34D9">
      <w:r>
        <w:t xml:space="preserve">Prefer not to say </w:t>
      </w:r>
      <w:sdt>
        <w:sdtPr>
          <w:id w:val="1366796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5021DA6" w14:textId="157919E7" w:rsidR="004A34D9" w:rsidRDefault="004A34D9" w:rsidP="004A34D9">
      <w:pPr>
        <w:pStyle w:val="Heading1"/>
      </w:pPr>
      <w:r>
        <w:lastRenderedPageBreak/>
        <w:t>Sexual orientation</w:t>
      </w:r>
    </w:p>
    <w:p w14:paraId="244DD4B5" w14:textId="77777777" w:rsidR="009D15A4" w:rsidRDefault="009D15A4" w:rsidP="004A34D9">
      <w:pPr>
        <w:sectPr w:rsidR="009D15A4" w:rsidSect="00084E73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0836173" w14:textId="5BB0AF9C" w:rsidR="004A34D9" w:rsidRDefault="004A34D9" w:rsidP="004A34D9">
      <w:r>
        <w:t>Heterosexual/</w:t>
      </w:r>
      <w:r w:rsidR="00430DFC">
        <w:t>s</w:t>
      </w:r>
      <w:r>
        <w:t xml:space="preserve">traight </w:t>
      </w:r>
      <w:sdt>
        <w:sdtPr>
          <w:id w:val="-2141482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B3E4A13" w14:textId="69BD0D77" w:rsidR="004A34D9" w:rsidRDefault="004A34D9" w:rsidP="004A34D9">
      <w:r>
        <w:t>Gay/</w:t>
      </w:r>
      <w:r w:rsidR="00430DFC">
        <w:t>l</w:t>
      </w:r>
      <w:r>
        <w:t xml:space="preserve">esbian </w:t>
      </w:r>
      <w:sdt>
        <w:sdtPr>
          <w:id w:val="470104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7FAC97CF" w14:textId="0653DE1A" w:rsidR="004A34D9" w:rsidRDefault="004A34D9" w:rsidP="004A34D9">
      <w:r>
        <w:t xml:space="preserve">Bisexual </w:t>
      </w:r>
      <w:sdt>
        <w:sdtPr>
          <w:id w:val="-1853099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B48E965" w14:textId="72EA5B40" w:rsidR="004A34D9" w:rsidRDefault="004A34D9" w:rsidP="004A34D9">
      <w:r>
        <w:t>Other sexual orientation (please state)</w:t>
      </w:r>
      <w:r w:rsidR="00AC355B">
        <w:t>:</w:t>
      </w:r>
      <w:r>
        <w:t xml:space="preserve"> </w:t>
      </w:r>
      <w:sdt>
        <w:sdtPr>
          <w:id w:val="1457531825"/>
          <w:placeholder>
            <w:docPart w:val="DefaultPlaceholder_-1854013440"/>
          </w:placeholder>
        </w:sdtPr>
        <w:sdtEndPr/>
        <w:sdtContent>
          <w:sdt>
            <w:sdtPr>
              <w:rPr>
                <w:rStyle w:val="Style1"/>
              </w:rPr>
              <w:id w:val="105324237"/>
              <w:placeholder>
                <w:docPart w:val="8404B827F9DB426EA53B21EB734FD7C7"/>
              </w:placeholder>
              <w:showingPlcHdr/>
              <w15:color w:val="000000"/>
            </w:sdtPr>
            <w:sdtEndPr>
              <w:rPr>
                <w:rStyle w:val="DefaultParagraphFont"/>
                <w:b w:val="0"/>
              </w:rPr>
            </w:sdtEndPr>
            <w:sdtContent>
              <w:r w:rsidR="00480B46" w:rsidRPr="00AC355B">
                <w:rPr>
                  <w:rStyle w:val="PlaceholderText"/>
                  <w:b/>
                  <w:bCs/>
                  <w:color w:val="auto"/>
                </w:rPr>
                <w:t>Click or tap here to enter text.</w:t>
              </w:r>
            </w:sdtContent>
          </w:sdt>
        </w:sdtContent>
      </w:sdt>
    </w:p>
    <w:p w14:paraId="05C9553D" w14:textId="079CA734" w:rsidR="009D15A4" w:rsidRDefault="004A34D9" w:rsidP="0065345E">
      <w:pPr>
        <w:sectPr w:rsidR="009D15A4" w:rsidSect="00084E73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 xml:space="preserve">Prefer not to say </w:t>
      </w:r>
      <w:sdt>
        <w:sdtPr>
          <w:id w:val="2025049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BBFE6AA" w14:textId="477F30A1" w:rsidR="004A34D9" w:rsidRDefault="004A34D9" w:rsidP="004A34D9">
      <w:pPr>
        <w:pStyle w:val="Heading1"/>
      </w:pPr>
      <w:r>
        <w:t>What is your legal marital or registered civil partnership status?</w:t>
      </w:r>
    </w:p>
    <w:p w14:paraId="76912DDE" w14:textId="77777777" w:rsidR="009D15A4" w:rsidRDefault="009D15A4" w:rsidP="004A34D9">
      <w:pPr>
        <w:sectPr w:rsidR="009D15A4" w:rsidSect="00084E73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C00D2D6" w14:textId="27796129" w:rsidR="004A34D9" w:rsidRDefault="004A34D9" w:rsidP="004A34D9">
      <w:r>
        <w:t xml:space="preserve">Never married and never registered in a civil partnership </w:t>
      </w:r>
      <w:sdt>
        <w:sdtPr>
          <w:id w:val="438798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6A535BB" w14:textId="367BCD0C" w:rsidR="004A34D9" w:rsidRDefault="004A34D9" w:rsidP="004A34D9">
      <w:r>
        <w:t xml:space="preserve">Married </w:t>
      </w:r>
      <w:sdt>
        <w:sdtPr>
          <w:id w:val="140240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7B0B268A" w14:textId="4C19DDEA" w:rsidR="004A34D9" w:rsidRDefault="004A34D9" w:rsidP="004A34D9">
      <w:r>
        <w:t xml:space="preserve">In a registered civil partnership </w:t>
      </w:r>
      <w:sdt>
        <w:sdtPr>
          <w:id w:val="877432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75D273A4" w14:textId="27C4C8F2" w:rsidR="004A34D9" w:rsidRDefault="004A34D9" w:rsidP="004A34D9">
      <w:r>
        <w:t xml:space="preserve">Separated, but still legally married </w:t>
      </w:r>
      <w:sdt>
        <w:sdtPr>
          <w:id w:val="-1859341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5AB4FFE" w14:textId="395836B3" w:rsidR="004A34D9" w:rsidRDefault="004A34D9" w:rsidP="004A34D9">
      <w:r>
        <w:t xml:space="preserve">Separated, but still legally in a civil partnership </w:t>
      </w:r>
      <w:sdt>
        <w:sdtPr>
          <w:id w:val="1556356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8288F07" w14:textId="3727047F" w:rsidR="004A34D9" w:rsidRDefault="004A34D9" w:rsidP="004A34D9">
      <w:r>
        <w:t xml:space="preserve">Divorced </w:t>
      </w:r>
      <w:sdt>
        <w:sdtPr>
          <w:id w:val="680864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703CB86" w14:textId="7AD51542" w:rsidR="004A34D9" w:rsidRDefault="004A34D9" w:rsidP="004A34D9">
      <w:r>
        <w:t xml:space="preserve">Formerly in a civil partnership which is now legally dissolved </w:t>
      </w:r>
      <w:sdt>
        <w:sdtPr>
          <w:id w:val="-1832988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7A38E33" w14:textId="291A7A10" w:rsidR="004A34D9" w:rsidRDefault="004A34D9" w:rsidP="004A34D9">
      <w:r>
        <w:t xml:space="preserve">Widowed </w:t>
      </w:r>
      <w:sdt>
        <w:sdtPr>
          <w:id w:val="-1093463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8930F0D" w14:textId="2CEE9A4C" w:rsidR="004A34D9" w:rsidRDefault="004A34D9" w:rsidP="004A34D9">
      <w:r>
        <w:t xml:space="preserve">Surviving partner from a civil partnership </w:t>
      </w:r>
      <w:sdt>
        <w:sdtPr>
          <w:id w:val="-1230689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357B9C9" w14:textId="1FC71C7B" w:rsidR="009D15A4" w:rsidRDefault="004A34D9" w:rsidP="0065345E">
      <w:pPr>
        <w:sectPr w:rsidR="009D15A4" w:rsidSect="00084E73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 xml:space="preserve">Prefer not to say </w:t>
      </w:r>
      <w:sdt>
        <w:sdtPr>
          <w:id w:val="1642927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A334FB3" w14:textId="3A99A4E5" w:rsidR="004A34D9" w:rsidRDefault="004A34D9" w:rsidP="004A34D9">
      <w:pPr>
        <w:pStyle w:val="Heading1"/>
      </w:pPr>
      <w:r>
        <w:t>Religion or belief</w:t>
      </w:r>
    </w:p>
    <w:p w14:paraId="13354148" w14:textId="77777777" w:rsidR="009D15A4" w:rsidRDefault="009D15A4" w:rsidP="004A34D9">
      <w:pPr>
        <w:sectPr w:rsidR="009D15A4" w:rsidSect="00084E73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D857B10" w14:textId="0B3534BF" w:rsidR="004A34D9" w:rsidRDefault="004A34D9" w:rsidP="004A34D9">
      <w:r>
        <w:t xml:space="preserve">No religion or belief </w:t>
      </w:r>
      <w:sdt>
        <w:sdtPr>
          <w:id w:val="1619728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4CF0A61" w14:textId="33E82653" w:rsidR="004A34D9" w:rsidRDefault="004A34D9" w:rsidP="004A34D9">
      <w:r>
        <w:t xml:space="preserve">Christian (all denominations) </w:t>
      </w:r>
      <w:sdt>
        <w:sdtPr>
          <w:id w:val="-603496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5CDDE91" w14:textId="71DE5C8F" w:rsidR="004A34D9" w:rsidRDefault="004A34D9" w:rsidP="004A34D9">
      <w:r>
        <w:t xml:space="preserve">Buddhist </w:t>
      </w:r>
      <w:sdt>
        <w:sdtPr>
          <w:id w:val="282476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5E0246A" w14:textId="6512E3E8" w:rsidR="004A34D9" w:rsidRDefault="004A34D9" w:rsidP="004A34D9">
      <w:r>
        <w:t xml:space="preserve">Hindu </w:t>
      </w:r>
      <w:sdt>
        <w:sdtPr>
          <w:id w:val="-2044740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2E1B1C6" w14:textId="319B6BB5" w:rsidR="004A34D9" w:rsidRDefault="004A34D9" w:rsidP="004A34D9">
      <w:r>
        <w:t xml:space="preserve">Jewish </w:t>
      </w:r>
      <w:sdt>
        <w:sdtPr>
          <w:id w:val="2005626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76DECC5" w14:textId="3DF71678" w:rsidR="004A34D9" w:rsidRDefault="004A34D9" w:rsidP="004A34D9">
      <w:r>
        <w:t xml:space="preserve">Muslim </w:t>
      </w:r>
      <w:sdt>
        <w:sdtPr>
          <w:id w:val="1923450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F21145E" w14:textId="4E3BA643" w:rsidR="004A34D9" w:rsidRDefault="004A34D9" w:rsidP="004A34D9">
      <w:r>
        <w:t xml:space="preserve">Sikh </w:t>
      </w:r>
      <w:sdt>
        <w:sdtPr>
          <w:id w:val="-38588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317029D" w14:textId="7A936F93" w:rsidR="004A34D9" w:rsidRDefault="004A34D9" w:rsidP="004A34D9">
      <w:r>
        <w:t>Any other religion (please state)</w:t>
      </w:r>
      <w:r w:rsidR="00AC355B">
        <w:t>:</w:t>
      </w:r>
      <w:r w:rsidR="00A76B1F">
        <w:t xml:space="preserve"> </w:t>
      </w:r>
      <w:sdt>
        <w:sdtPr>
          <w:id w:val="-744483445"/>
          <w:placeholder>
            <w:docPart w:val="DefaultPlaceholder_-1854013440"/>
          </w:placeholder>
        </w:sdtPr>
        <w:sdtEndPr/>
        <w:sdtContent>
          <w:sdt>
            <w:sdtPr>
              <w:rPr>
                <w:rStyle w:val="Style1"/>
              </w:rPr>
              <w:id w:val="-807387654"/>
              <w:placeholder>
                <w:docPart w:val="79D29C2C86F4402CA4D5BE08C4C9EDF6"/>
              </w:placeholder>
              <w:showingPlcHdr/>
              <w15:color w:val="000000"/>
            </w:sdtPr>
            <w:sdtEndPr>
              <w:rPr>
                <w:rStyle w:val="DefaultParagraphFont"/>
                <w:b w:val="0"/>
              </w:rPr>
            </w:sdtEndPr>
            <w:sdtContent>
              <w:r w:rsidR="00480B46" w:rsidRPr="00AC355B">
                <w:rPr>
                  <w:rStyle w:val="PlaceholderText"/>
                  <w:b/>
                  <w:bCs/>
                  <w:color w:val="auto"/>
                </w:rPr>
                <w:t>Click or tap here to enter text.</w:t>
              </w:r>
            </w:sdtContent>
          </w:sdt>
        </w:sdtContent>
      </w:sdt>
    </w:p>
    <w:p w14:paraId="379DB3B5" w14:textId="6A8D68C8" w:rsidR="004A34D9" w:rsidRDefault="004A34D9" w:rsidP="004A34D9">
      <w:r>
        <w:t xml:space="preserve">Prefer not to say </w:t>
      </w:r>
      <w:sdt>
        <w:sdtPr>
          <w:id w:val="-329755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43C4832" w14:textId="77777777" w:rsidR="009D15A4" w:rsidRDefault="009D15A4">
      <w:pPr>
        <w:sectPr w:rsidR="009D15A4" w:rsidSect="00084E73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E91487B" w14:textId="77777777" w:rsidR="0065345E" w:rsidRDefault="0065345E">
      <w:pPr>
        <w:rPr>
          <w:rFonts w:asciiTheme="majorHAnsi" w:eastAsiaTheme="majorEastAsia" w:hAnsiTheme="majorHAnsi" w:cstheme="majorBidi"/>
          <w:sz w:val="32"/>
          <w:szCs w:val="32"/>
        </w:rPr>
      </w:pPr>
      <w:r>
        <w:br w:type="page"/>
      </w:r>
    </w:p>
    <w:p w14:paraId="4DF9AA3B" w14:textId="349C6311" w:rsidR="004A34D9" w:rsidRDefault="004A34D9" w:rsidP="004A34D9">
      <w:pPr>
        <w:pStyle w:val="Heading1"/>
      </w:pPr>
      <w:r>
        <w:lastRenderedPageBreak/>
        <w:t>Ethnic group</w:t>
      </w:r>
    </w:p>
    <w:p w14:paraId="1A8E7204" w14:textId="68B34701" w:rsidR="004A34D9" w:rsidRDefault="004A34D9" w:rsidP="004A34D9">
      <w:pPr>
        <w:pStyle w:val="Heading2"/>
      </w:pPr>
      <w:r>
        <w:t>White</w:t>
      </w:r>
    </w:p>
    <w:p w14:paraId="05F7CA89" w14:textId="41B0DDB2" w:rsidR="004A34D9" w:rsidRDefault="004A34D9" w:rsidP="004A34D9">
      <w:r>
        <w:t>Welsh/English/Scottish/Norther Irish/British</w:t>
      </w:r>
      <w:r w:rsidR="00430DFC">
        <w:t xml:space="preserve"> </w:t>
      </w:r>
      <w:sdt>
        <w:sdtPr>
          <w:id w:val="-1207643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DFC">
            <w:rPr>
              <w:rFonts w:ascii="MS Gothic" w:eastAsia="MS Gothic" w:hAnsi="MS Gothic" w:hint="eastAsia"/>
            </w:rPr>
            <w:t>☐</w:t>
          </w:r>
        </w:sdtContent>
      </w:sdt>
    </w:p>
    <w:p w14:paraId="0E2195E8" w14:textId="26CDD3FA" w:rsidR="004A34D9" w:rsidRDefault="004A34D9" w:rsidP="004A34D9">
      <w:r>
        <w:t>Irish</w:t>
      </w:r>
      <w:r w:rsidR="00430DFC">
        <w:t xml:space="preserve"> </w:t>
      </w:r>
      <w:sdt>
        <w:sdtPr>
          <w:id w:val="-361358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DFC">
            <w:rPr>
              <w:rFonts w:ascii="MS Gothic" w:eastAsia="MS Gothic" w:hAnsi="MS Gothic" w:hint="eastAsia"/>
            </w:rPr>
            <w:t>☐</w:t>
          </w:r>
        </w:sdtContent>
      </w:sdt>
    </w:p>
    <w:p w14:paraId="3980983C" w14:textId="1B1A7F0A" w:rsidR="004A34D9" w:rsidRDefault="004A34D9" w:rsidP="004A34D9">
      <w:r>
        <w:t>Gypsy or Irish traveller</w:t>
      </w:r>
      <w:r w:rsidR="00430DFC">
        <w:t xml:space="preserve"> </w:t>
      </w:r>
      <w:sdt>
        <w:sdtPr>
          <w:id w:val="-29112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DFC">
            <w:rPr>
              <w:rFonts w:ascii="MS Gothic" w:eastAsia="MS Gothic" w:hAnsi="MS Gothic" w:hint="eastAsia"/>
            </w:rPr>
            <w:t>☐</w:t>
          </w:r>
        </w:sdtContent>
      </w:sdt>
    </w:p>
    <w:p w14:paraId="155CFD0E" w14:textId="3A8B1C95" w:rsidR="004A34D9" w:rsidRDefault="004A34D9" w:rsidP="004A34D9">
      <w:r>
        <w:t>Roma</w:t>
      </w:r>
      <w:r w:rsidR="00430DFC">
        <w:t xml:space="preserve"> </w:t>
      </w:r>
      <w:sdt>
        <w:sdtPr>
          <w:id w:val="-270701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DFC">
            <w:rPr>
              <w:rFonts w:ascii="MS Gothic" w:eastAsia="MS Gothic" w:hAnsi="MS Gothic" w:hint="eastAsia"/>
            </w:rPr>
            <w:t>☐</w:t>
          </w:r>
        </w:sdtContent>
      </w:sdt>
    </w:p>
    <w:p w14:paraId="40B7EC52" w14:textId="7EB6D148" w:rsidR="004A34D9" w:rsidRDefault="004A34D9" w:rsidP="004A34D9">
      <w:r>
        <w:t xml:space="preserve">Any other </w:t>
      </w:r>
      <w:r w:rsidR="0010612C">
        <w:t>W</w:t>
      </w:r>
      <w:r>
        <w:t>hite background, please state</w:t>
      </w:r>
      <w:r w:rsidR="00AC355B">
        <w:t>:</w:t>
      </w:r>
      <w:r w:rsidR="00430DFC">
        <w:t xml:space="preserve"> </w:t>
      </w:r>
      <w:sdt>
        <w:sdtPr>
          <w:id w:val="27922547"/>
          <w:placeholder>
            <w:docPart w:val="DefaultPlaceholder_-1854013440"/>
          </w:placeholder>
        </w:sdtPr>
        <w:sdtEndPr/>
        <w:sdtContent>
          <w:sdt>
            <w:sdtPr>
              <w:rPr>
                <w:rStyle w:val="Style1"/>
              </w:rPr>
              <w:id w:val="-484544072"/>
              <w:placeholder>
                <w:docPart w:val="55B32470B6CC42FEA405CA583D9B920F"/>
              </w:placeholder>
              <w:showingPlcHdr/>
              <w15:color w:val="000000"/>
            </w:sdtPr>
            <w:sdtEndPr>
              <w:rPr>
                <w:rStyle w:val="DefaultParagraphFont"/>
                <w:b w:val="0"/>
              </w:rPr>
            </w:sdtEndPr>
            <w:sdtContent>
              <w:r w:rsidR="00480B46" w:rsidRPr="00AC355B">
                <w:rPr>
                  <w:rStyle w:val="PlaceholderText"/>
                  <w:b/>
                  <w:bCs/>
                  <w:color w:val="auto"/>
                </w:rPr>
                <w:t>Click or tap here to enter text.</w:t>
              </w:r>
            </w:sdtContent>
          </w:sdt>
        </w:sdtContent>
      </w:sdt>
    </w:p>
    <w:p w14:paraId="07D3F7F9" w14:textId="61CAFE7B" w:rsidR="004A34D9" w:rsidRDefault="004A34D9" w:rsidP="004A34D9">
      <w:pPr>
        <w:pStyle w:val="Heading2"/>
      </w:pPr>
      <w:r w:rsidRPr="004A34D9">
        <w:t>Mixed/multiple ethnic group</w:t>
      </w:r>
    </w:p>
    <w:p w14:paraId="7240F74D" w14:textId="5617036D" w:rsidR="004A34D9" w:rsidRDefault="004A34D9" w:rsidP="004A34D9">
      <w:r>
        <w:t xml:space="preserve">White </w:t>
      </w:r>
      <w:r w:rsidR="0010612C">
        <w:t>and</w:t>
      </w:r>
      <w:r>
        <w:t xml:space="preserve"> </w:t>
      </w:r>
      <w:r w:rsidR="0010612C">
        <w:t>B</w:t>
      </w:r>
      <w:r>
        <w:t>lack Caribbean</w:t>
      </w:r>
      <w:r w:rsidR="00430DFC">
        <w:t xml:space="preserve"> </w:t>
      </w:r>
      <w:sdt>
        <w:sdtPr>
          <w:id w:val="-1829510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DFC">
            <w:rPr>
              <w:rFonts w:ascii="MS Gothic" w:eastAsia="MS Gothic" w:hAnsi="MS Gothic" w:hint="eastAsia"/>
            </w:rPr>
            <w:t>☐</w:t>
          </w:r>
        </w:sdtContent>
      </w:sdt>
    </w:p>
    <w:p w14:paraId="415C3836" w14:textId="66FE4579" w:rsidR="004A34D9" w:rsidRDefault="004A34D9" w:rsidP="004A34D9">
      <w:r>
        <w:t xml:space="preserve">White </w:t>
      </w:r>
      <w:r w:rsidR="0010612C">
        <w:t>and B</w:t>
      </w:r>
      <w:r>
        <w:t>lack African</w:t>
      </w:r>
      <w:r w:rsidR="00430DFC">
        <w:t xml:space="preserve"> </w:t>
      </w:r>
      <w:sdt>
        <w:sdtPr>
          <w:id w:val="-2111422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DFC">
            <w:rPr>
              <w:rFonts w:ascii="MS Gothic" w:eastAsia="MS Gothic" w:hAnsi="MS Gothic" w:hint="eastAsia"/>
            </w:rPr>
            <w:t>☐</w:t>
          </w:r>
        </w:sdtContent>
      </w:sdt>
    </w:p>
    <w:p w14:paraId="09E5578C" w14:textId="65747089" w:rsidR="004A34D9" w:rsidRDefault="004A34D9" w:rsidP="004A34D9">
      <w:r>
        <w:t xml:space="preserve">White </w:t>
      </w:r>
      <w:r w:rsidR="0010612C">
        <w:t>and</w:t>
      </w:r>
      <w:r>
        <w:t xml:space="preserve"> Asian</w:t>
      </w:r>
      <w:r w:rsidR="00430DFC">
        <w:t xml:space="preserve"> </w:t>
      </w:r>
      <w:sdt>
        <w:sdtPr>
          <w:id w:val="-1157528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DFC">
            <w:rPr>
              <w:rFonts w:ascii="MS Gothic" w:eastAsia="MS Gothic" w:hAnsi="MS Gothic" w:hint="eastAsia"/>
            </w:rPr>
            <w:t>☐</w:t>
          </w:r>
        </w:sdtContent>
      </w:sdt>
    </w:p>
    <w:p w14:paraId="1C84F902" w14:textId="48AC2E73" w:rsidR="004A34D9" w:rsidRDefault="004A34D9" w:rsidP="004A34D9">
      <w:r>
        <w:t>Any other mixed/multiple ethnic background, please state</w:t>
      </w:r>
      <w:r w:rsidR="00AC355B">
        <w:t>:</w:t>
      </w:r>
      <w:r w:rsidR="00430DFC">
        <w:t xml:space="preserve"> </w:t>
      </w:r>
      <w:sdt>
        <w:sdtPr>
          <w:id w:val="1732578612"/>
          <w:placeholder>
            <w:docPart w:val="DefaultPlaceholder_-1854013440"/>
          </w:placeholder>
        </w:sdtPr>
        <w:sdtEndPr/>
        <w:sdtContent>
          <w:sdt>
            <w:sdtPr>
              <w:rPr>
                <w:rStyle w:val="Style1"/>
              </w:rPr>
              <w:id w:val="1575783793"/>
              <w:placeholder>
                <w:docPart w:val="18AF3526878640ADA115713379190818"/>
              </w:placeholder>
              <w:showingPlcHdr/>
              <w15:color w:val="000000"/>
            </w:sdtPr>
            <w:sdtEndPr>
              <w:rPr>
                <w:rStyle w:val="DefaultParagraphFont"/>
                <w:b w:val="0"/>
              </w:rPr>
            </w:sdtEndPr>
            <w:sdtContent>
              <w:r w:rsidR="00480B46" w:rsidRPr="00AC355B">
                <w:rPr>
                  <w:rStyle w:val="PlaceholderText"/>
                  <w:b/>
                  <w:bCs/>
                  <w:color w:val="auto"/>
                </w:rPr>
                <w:t>Click or tap here to enter text.</w:t>
              </w:r>
            </w:sdtContent>
          </w:sdt>
        </w:sdtContent>
      </w:sdt>
    </w:p>
    <w:p w14:paraId="361E7100" w14:textId="2796654A" w:rsidR="004A34D9" w:rsidRDefault="004A34D9" w:rsidP="004A34D9">
      <w:pPr>
        <w:pStyle w:val="Heading2"/>
      </w:pPr>
      <w:r w:rsidRPr="004A34D9">
        <w:t>Asian/Asian British</w:t>
      </w:r>
    </w:p>
    <w:p w14:paraId="3EAEBD62" w14:textId="78A81E2E" w:rsidR="004A34D9" w:rsidRDefault="004A34D9" w:rsidP="004A34D9">
      <w:r>
        <w:t>Indian</w:t>
      </w:r>
      <w:r w:rsidR="00430DFC">
        <w:t xml:space="preserve"> </w:t>
      </w:r>
      <w:sdt>
        <w:sdtPr>
          <w:id w:val="-1786651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DFC">
            <w:rPr>
              <w:rFonts w:ascii="MS Gothic" w:eastAsia="MS Gothic" w:hAnsi="MS Gothic" w:hint="eastAsia"/>
            </w:rPr>
            <w:t>☐</w:t>
          </w:r>
        </w:sdtContent>
      </w:sdt>
    </w:p>
    <w:p w14:paraId="50A41D03" w14:textId="5D591C12" w:rsidR="004A34D9" w:rsidRDefault="004A34D9" w:rsidP="004A34D9">
      <w:r>
        <w:t>Pakistani</w:t>
      </w:r>
      <w:r w:rsidR="00430DFC">
        <w:t xml:space="preserve"> </w:t>
      </w:r>
      <w:sdt>
        <w:sdtPr>
          <w:id w:val="62071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DFC">
            <w:rPr>
              <w:rFonts w:ascii="MS Gothic" w:eastAsia="MS Gothic" w:hAnsi="MS Gothic" w:hint="eastAsia"/>
            </w:rPr>
            <w:t>☐</w:t>
          </w:r>
        </w:sdtContent>
      </w:sdt>
    </w:p>
    <w:p w14:paraId="42F9CFB6" w14:textId="476C27A1" w:rsidR="004A34D9" w:rsidRDefault="004A34D9" w:rsidP="004A34D9">
      <w:r>
        <w:t>Bangladeshi</w:t>
      </w:r>
      <w:r w:rsidR="00430DFC">
        <w:t xml:space="preserve"> </w:t>
      </w:r>
      <w:sdt>
        <w:sdtPr>
          <w:id w:val="1449581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DFC">
            <w:rPr>
              <w:rFonts w:ascii="MS Gothic" w:eastAsia="MS Gothic" w:hAnsi="MS Gothic" w:hint="eastAsia"/>
            </w:rPr>
            <w:t>☐</w:t>
          </w:r>
        </w:sdtContent>
      </w:sdt>
    </w:p>
    <w:p w14:paraId="04A247DF" w14:textId="0D61DB3E" w:rsidR="004A34D9" w:rsidRDefault="004A34D9" w:rsidP="004A34D9">
      <w:r>
        <w:t>Chinese</w:t>
      </w:r>
      <w:r w:rsidR="00430DFC">
        <w:t xml:space="preserve"> </w:t>
      </w:r>
      <w:sdt>
        <w:sdtPr>
          <w:id w:val="1963922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DFC">
            <w:rPr>
              <w:rFonts w:ascii="MS Gothic" w:eastAsia="MS Gothic" w:hAnsi="MS Gothic" w:hint="eastAsia"/>
            </w:rPr>
            <w:t>☐</w:t>
          </w:r>
        </w:sdtContent>
      </w:sdt>
    </w:p>
    <w:p w14:paraId="4FB89163" w14:textId="7394D799" w:rsidR="004A34D9" w:rsidRDefault="004A34D9" w:rsidP="004A34D9">
      <w:r>
        <w:t>Any other Asian background, please state</w:t>
      </w:r>
      <w:r w:rsidR="00AC355B">
        <w:t>:</w:t>
      </w:r>
      <w:r w:rsidR="00430DFC">
        <w:t xml:space="preserve"> </w:t>
      </w:r>
      <w:sdt>
        <w:sdtPr>
          <w:id w:val="-231461099"/>
          <w:placeholder>
            <w:docPart w:val="DefaultPlaceholder_-1854013440"/>
          </w:placeholder>
        </w:sdtPr>
        <w:sdtEndPr/>
        <w:sdtContent>
          <w:sdt>
            <w:sdtPr>
              <w:rPr>
                <w:rStyle w:val="Style1"/>
              </w:rPr>
              <w:id w:val="-2020690570"/>
              <w:placeholder>
                <w:docPart w:val="EFBDA0951A474EC7B44FD08598923732"/>
              </w:placeholder>
              <w:showingPlcHdr/>
              <w15:color w:val="000000"/>
            </w:sdtPr>
            <w:sdtEndPr>
              <w:rPr>
                <w:rStyle w:val="DefaultParagraphFont"/>
                <w:b w:val="0"/>
              </w:rPr>
            </w:sdtEndPr>
            <w:sdtContent>
              <w:r w:rsidR="00480B46" w:rsidRPr="00AC355B">
                <w:rPr>
                  <w:rStyle w:val="PlaceholderText"/>
                  <w:b/>
                  <w:bCs/>
                  <w:color w:val="auto"/>
                </w:rPr>
                <w:t>Click or tap here to enter text.</w:t>
              </w:r>
            </w:sdtContent>
          </w:sdt>
        </w:sdtContent>
      </w:sdt>
    </w:p>
    <w:p w14:paraId="31F8E461" w14:textId="11A3FDD4" w:rsidR="004A34D9" w:rsidRDefault="004A34D9" w:rsidP="004A34D9">
      <w:pPr>
        <w:pStyle w:val="Heading2"/>
      </w:pPr>
      <w:r>
        <w:t>Black/African/Caribbean/Black British</w:t>
      </w:r>
    </w:p>
    <w:p w14:paraId="7772E9B8" w14:textId="79E42A1D" w:rsidR="004A34D9" w:rsidRDefault="004A34D9" w:rsidP="004A34D9">
      <w:r>
        <w:t>Caribbean</w:t>
      </w:r>
      <w:r w:rsidR="00430DFC">
        <w:t xml:space="preserve"> </w:t>
      </w:r>
      <w:sdt>
        <w:sdtPr>
          <w:id w:val="233897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DFC">
            <w:rPr>
              <w:rFonts w:ascii="MS Gothic" w:eastAsia="MS Gothic" w:hAnsi="MS Gothic" w:hint="eastAsia"/>
            </w:rPr>
            <w:t>☐</w:t>
          </w:r>
        </w:sdtContent>
      </w:sdt>
    </w:p>
    <w:p w14:paraId="0E7D2F35" w14:textId="329BF3D1" w:rsidR="004A34D9" w:rsidRDefault="004A34D9" w:rsidP="004A34D9">
      <w:r>
        <w:t>African</w:t>
      </w:r>
      <w:r w:rsidR="00430DFC">
        <w:t xml:space="preserve"> </w:t>
      </w:r>
      <w:sdt>
        <w:sdtPr>
          <w:id w:val="1586804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DFC">
            <w:rPr>
              <w:rFonts w:ascii="MS Gothic" w:eastAsia="MS Gothic" w:hAnsi="MS Gothic" w:hint="eastAsia"/>
            </w:rPr>
            <w:t>☐</w:t>
          </w:r>
        </w:sdtContent>
      </w:sdt>
    </w:p>
    <w:p w14:paraId="5B4D5CEB" w14:textId="3DAC7C0C" w:rsidR="004A34D9" w:rsidRDefault="004A34D9" w:rsidP="004A34D9">
      <w:r>
        <w:t>Any other Black/African/Caribbean background, please state</w:t>
      </w:r>
      <w:r w:rsidR="00AC355B">
        <w:t>:</w:t>
      </w:r>
      <w:r w:rsidR="00430DFC">
        <w:t xml:space="preserve"> </w:t>
      </w:r>
      <w:sdt>
        <w:sdtPr>
          <w:id w:val="-1996329030"/>
          <w:placeholder>
            <w:docPart w:val="DefaultPlaceholder_-1854013440"/>
          </w:placeholder>
          <w:showingPlcHdr/>
        </w:sdtPr>
        <w:sdtEndPr/>
        <w:sdtContent>
          <w:r w:rsidR="00430DFC" w:rsidRPr="00AC355B">
            <w:rPr>
              <w:rStyle w:val="PlaceholderText"/>
              <w:b/>
              <w:bCs/>
              <w:color w:val="auto"/>
            </w:rPr>
            <w:t>Click or tap here to enter text.</w:t>
          </w:r>
        </w:sdtContent>
      </w:sdt>
    </w:p>
    <w:p w14:paraId="1D6625CD" w14:textId="3456722D" w:rsidR="004A34D9" w:rsidRDefault="004A34D9" w:rsidP="004A34D9">
      <w:pPr>
        <w:pStyle w:val="Heading2"/>
      </w:pPr>
      <w:proofErr w:type="gramStart"/>
      <w:r w:rsidRPr="004A34D9">
        <w:t>Other</w:t>
      </w:r>
      <w:proofErr w:type="gramEnd"/>
      <w:r w:rsidRPr="004A34D9">
        <w:t xml:space="preserve"> ethnic group</w:t>
      </w:r>
    </w:p>
    <w:p w14:paraId="7366FBD1" w14:textId="555819E3" w:rsidR="004A34D9" w:rsidRDefault="004A34D9" w:rsidP="004A34D9">
      <w:r>
        <w:t>Arab</w:t>
      </w:r>
      <w:r w:rsidR="00430DFC">
        <w:t xml:space="preserve"> </w:t>
      </w:r>
      <w:sdt>
        <w:sdtPr>
          <w:id w:val="135230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0DFC">
            <w:rPr>
              <w:rFonts w:ascii="MS Gothic" w:eastAsia="MS Gothic" w:hAnsi="MS Gothic" w:hint="eastAsia"/>
            </w:rPr>
            <w:t>☐</w:t>
          </w:r>
        </w:sdtContent>
      </w:sdt>
    </w:p>
    <w:p w14:paraId="2544B2BE" w14:textId="1D1FB2E0" w:rsidR="004A34D9" w:rsidRDefault="00430DFC" w:rsidP="004A34D9">
      <w:r w:rsidRPr="00430DFC">
        <w:t>Any other ethnic group, please state</w:t>
      </w:r>
      <w:r w:rsidR="00AC355B">
        <w:t>:</w:t>
      </w:r>
      <w:r>
        <w:t xml:space="preserve"> </w:t>
      </w:r>
      <w:sdt>
        <w:sdtPr>
          <w:id w:val="-1044358770"/>
          <w:placeholder>
            <w:docPart w:val="DefaultPlaceholder_-1854013440"/>
          </w:placeholder>
          <w:showingPlcHdr/>
        </w:sdtPr>
        <w:sdtEndPr/>
        <w:sdtContent>
          <w:r w:rsidRPr="00AC355B">
            <w:rPr>
              <w:rStyle w:val="PlaceholderText"/>
              <w:b/>
              <w:bCs/>
              <w:color w:val="auto"/>
            </w:rPr>
            <w:t>Click or tap here to enter text.</w:t>
          </w:r>
        </w:sdtContent>
      </w:sdt>
    </w:p>
    <w:p w14:paraId="718E3E25" w14:textId="22AB11E4" w:rsidR="00430DFC" w:rsidRDefault="00430DFC" w:rsidP="004A34D9">
      <w:r>
        <w:t xml:space="preserve">Prefer not to say </w:t>
      </w:r>
      <w:sdt>
        <w:sdtPr>
          <w:id w:val="-406453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A4132F8" w14:textId="77777777" w:rsidR="0065345E" w:rsidRDefault="0065345E">
      <w:pPr>
        <w:rPr>
          <w:rFonts w:asciiTheme="majorHAnsi" w:eastAsiaTheme="majorEastAsia" w:hAnsiTheme="majorHAnsi" w:cstheme="majorBidi"/>
          <w:sz w:val="32"/>
          <w:szCs w:val="32"/>
        </w:rPr>
      </w:pPr>
      <w:r>
        <w:br w:type="page"/>
      </w:r>
    </w:p>
    <w:p w14:paraId="74F24F49" w14:textId="5696978F" w:rsidR="00430DFC" w:rsidRDefault="00430DFC" w:rsidP="00430DFC">
      <w:pPr>
        <w:pStyle w:val="Heading1"/>
      </w:pPr>
      <w:r>
        <w:lastRenderedPageBreak/>
        <w:t>National identity</w:t>
      </w:r>
    </w:p>
    <w:p w14:paraId="040A3DBE" w14:textId="77777777" w:rsidR="009D15A4" w:rsidRDefault="009D15A4" w:rsidP="00430DFC">
      <w:pPr>
        <w:sectPr w:rsidR="009D15A4" w:rsidSect="00084E73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ED8AC0B" w14:textId="0546B13E" w:rsidR="00430DFC" w:rsidRDefault="00430DFC" w:rsidP="00430DFC">
      <w:r>
        <w:t xml:space="preserve">Welsh </w:t>
      </w:r>
      <w:sdt>
        <w:sdtPr>
          <w:id w:val="-428967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94CD3AD" w14:textId="0584E88F" w:rsidR="00430DFC" w:rsidRDefault="00430DFC" w:rsidP="00430DFC">
      <w:r>
        <w:t xml:space="preserve">English </w:t>
      </w:r>
      <w:sdt>
        <w:sdtPr>
          <w:id w:val="2015647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36157BD" w14:textId="01514924" w:rsidR="00430DFC" w:rsidRDefault="00430DFC" w:rsidP="00430DFC">
      <w:r>
        <w:t xml:space="preserve">Scottish </w:t>
      </w:r>
      <w:sdt>
        <w:sdtPr>
          <w:id w:val="1712466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486F9080" w14:textId="556B17F5" w:rsidR="00430DFC" w:rsidRDefault="00430DFC" w:rsidP="00430DFC">
      <w:r>
        <w:t xml:space="preserve">Northern Irish </w:t>
      </w:r>
      <w:sdt>
        <w:sdtPr>
          <w:id w:val="-34301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7B076A18" w14:textId="17163B9F" w:rsidR="00430DFC" w:rsidRDefault="00430DFC" w:rsidP="00430DFC">
      <w:r>
        <w:t xml:space="preserve">British </w:t>
      </w:r>
      <w:sdt>
        <w:sdtPr>
          <w:id w:val="1155254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67E14A0" w14:textId="16FFD562" w:rsidR="00430DFC" w:rsidRDefault="00430DFC" w:rsidP="00430DFC">
      <w:r>
        <w:t>Other, please state</w:t>
      </w:r>
      <w:r w:rsidR="00AC355B">
        <w:t>:</w:t>
      </w:r>
      <w:r>
        <w:t xml:space="preserve"> </w:t>
      </w:r>
      <w:sdt>
        <w:sdtPr>
          <w:id w:val="783626474"/>
          <w:placeholder>
            <w:docPart w:val="DefaultPlaceholder_-1854013440"/>
          </w:placeholder>
        </w:sdtPr>
        <w:sdtEndPr/>
        <w:sdtContent>
          <w:sdt>
            <w:sdtPr>
              <w:rPr>
                <w:rStyle w:val="Style1"/>
              </w:rPr>
              <w:id w:val="-590538691"/>
              <w:placeholder>
                <w:docPart w:val="B9F6CE4BA8E64E99B4B610385C5DA689"/>
              </w:placeholder>
              <w:showingPlcHdr/>
              <w15:color w:val="000000"/>
            </w:sdtPr>
            <w:sdtEndPr>
              <w:rPr>
                <w:rStyle w:val="DefaultParagraphFont"/>
                <w:b w:val="0"/>
              </w:rPr>
            </w:sdtEndPr>
            <w:sdtContent>
              <w:r w:rsidR="00480B46" w:rsidRPr="00AC355B">
                <w:rPr>
                  <w:rStyle w:val="PlaceholderText"/>
                  <w:b/>
                  <w:bCs/>
                  <w:color w:val="auto"/>
                </w:rPr>
                <w:t>Click or tap here to enter text.</w:t>
              </w:r>
            </w:sdtContent>
          </w:sdt>
        </w:sdtContent>
      </w:sdt>
    </w:p>
    <w:p w14:paraId="5199393A" w14:textId="624D551E" w:rsidR="009D15A4" w:rsidRDefault="00430DFC" w:rsidP="0065345E">
      <w:pPr>
        <w:sectPr w:rsidR="009D15A4" w:rsidSect="00084E73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 xml:space="preserve">Prefer not to say </w:t>
      </w:r>
      <w:sdt>
        <w:sdtPr>
          <w:id w:val="1033300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BB40D39" w14:textId="17EF4791" w:rsidR="00430DFC" w:rsidRDefault="00430DFC" w:rsidP="00430DFC">
      <w:pPr>
        <w:pStyle w:val="Heading1"/>
      </w:pPr>
      <w:r>
        <w:t>Do you have any caring responsibilities?</w:t>
      </w:r>
    </w:p>
    <w:p w14:paraId="756C3B11" w14:textId="4CAEDB7F" w:rsidR="00430DFC" w:rsidRDefault="00430DFC" w:rsidP="00430DFC">
      <w:r>
        <w:t xml:space="preserve">None </w:t>
      </w:r>
      <w:sdt>
        <w:sdtPr>
          <w:id w:val="2045869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422E2A7" w14:textId="0FAA1302" w:rsidR="00430DFC" w:rsidRDefault="00430DFC" w:rsidP="00430DFC">
      <w:r>
        <w:t xml:space="preserve">Primary carer of a child or children (under 18) </w:t>
      </w:r>
      <w:sdt>
        <w:sdtPr>
          <w:id w:val="1671375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95DF4A9" w14:textId="672D1645" w:rsidR="00430DFC" w:rsidRDefault="00430DFC" w:rsidP="00430DFC">
      <w:r>
        <w:t xml:space="preserve">Primary carer of a disabled child or children </w:t>
      </w:r>
      <w:sdt>
        <w:sdtPr>
          <w:id w:val="668685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47FE8FD" w14:textId="708FDEF8" w:rsidR="00430DFC" w:rsidRDefault="00430DFC" w:rsidP="00430DFC">
      <w:r>
        <w:t xml:space="preserve">Primary carer of a disabled adult (18 and over) </w:t>
      </w:r>
      <w:sdt>
        <w:sdtPr>
          <w:id w:val="1181319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042A4A5" w14:textId="5BA958BE" w:rsidR="00430DFC" w:rsidRDefault="00430DFC" w:rsidP="00430DFC">
      <w:r>
        <w:t xml:space="preserve">Primary carer of older person or people (65 and over) </w:t>
      </w:r>
      <w:sdt>
        <w:sdtPr>
          <w:id w:val="-2046596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09E4054" w14:textId="7B8B9B5E" w:rsidR="00430DFC" w:rsidRDefault="00430DFC" w:rsidP="00430DFC">
      <w:r>
        <w:t xml:space="preserve">Secondary carer </w:t>
      </w:r>
      <w:sdt>
        <w:sdtPr>
          <w:id w:val="-650290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216820D" w14:textId="6E110B86" w:rsidR="00430DFC" w:rsidRDefault="00430DFC" w:rsidP="00430DFC">
      <w:r>
        <w:t xml:space="preserve">Prefer not to say </w:t>
      </w:r>
      <w:sdt>
        <w:sdtPr>
          <w:id w:val="616263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487F4A7" w14:textId="69425775" w:rsidR="00430DFC" w:rsidRDefault="00430DFC" w:rsidP="00430DFC">
      <w:pPr>
        <w:pStyle w:val="Heading1"/>
      </w:pPr>
      <w:r>
        <w:t xml:space="preserve">Disability </w:t>
      </w:r>
    </w:p>
    <w:p w14:paraId="7EC192E4" w14:textId="35866DB6" w:rsidR="00430DFC" w:rsidRDefault="00430DFC" w:rsidP="00430DFC">
      <w:r>
        <w:t>The Equality Act 2010 defines disability as “A physical or mental impairment which has a substantial and long</w:t>
      </w:r>
      <w:r w:rsidR="0010612C">
        <w:t>-</w:t>
      </w:r>
      <w:r>
        <w:t>term adverse effect on the ability to carry out normal day-to-day activities”.</w:t>
      </w:r>
    </w:p>
    <w:p w14:paraId="632D2811" w14:textId="3B5B612A" w:rsidR="00430DFC" w:rsidRDefault="00430DFC" w:rsidP="00430DFC">
      <w:pPr>
        <w:pStyle w:val="Heading2"/>
      </w:pPr>
      <w:r>
        <w:t>Do you consider yourself to have a disability?</w:t>
      </w:r>
    </w:p>
    <w:p w14:paraId="5666FC1A" w14:textId="3889F185" w:rsidR="00430DFC" w:rsidRDefault="00430DFC" w:rsidP="00430DFC">
      <w:r>
        <w:t xml:space="preserve">Yes, my day-to-day activities are limited a lot </w:t>
      </w:r>
      <w:sdt>
        <w:sdtPr>
          <w:id w:val="1206068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47E248D0" w14:textId="0530A9D2" w:rsidR="00430DFC" w:rsidRDefault="00430DFC" w:rsidP="00430DFC">
      <w:r>
        <w:t xml:space="preserve">Yes, my day-to-day activities are limited little </w:t>
      </w:r>
      <w:sdt>
        <w:sdtPr>
          <w:id w:val="-869761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4F102575" w14:textId="0635651B" w:rsidR="00430DFC" w:rsidRDefault="00430DFC" w:rsidP="00430DFC">
      <w:r>
        <w:t xml:space="preserve">No </w:t>
      </w:r>
      <w:sdt>
        <w:sdtPr>
          <w:id w:val="-2046831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979E7CD" w14:textId="64FCF55D" w:rsidR="00430DFC" w:rsidRDefault="00430DFC" w:rsidP="00430DFC">
      <w:r>
        <w:t xml:space="preserve">Prefer not to say </w:t>
      </w:r>
      <w:sdt>
        <w:sdtPr>
          <w:id w:val="-892809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4BE6556" w14:textId="5B2F4C67" w:rsidR="00430DFC" w:rsidRDefault="00430DFC" w:rsidP="00430DFC">
      <w:pPr>
        <w:pStyle w:val="Heading2"/>
      </w:pPr>
      <w:r>
        <w:t>Please mark those impairments or health conditions that apply to you</w:t>
      </w:r>
    </w:p>
    <w:p w14:paraId="6742611E" w14:textId="26449C6B" w:rsidR="00430DFC" w:rsidRDefault="00430DFC" w:rsidP="00430DFC">
      <w:r>
        <w:t xml:space="preserve">Cognitive impairment (for example neurological conditions, or dementia) </w:t>
      </w:r>
      <w:sdt>
        <w:sdtPr>
          <w:id w:val="-157461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7894A3AC" w14:textId="05D53C21" w:rsidR="00430DFC" w:rsidRDefault="00430DFC" w:rsidP="00430DFC">
      <w:r>
        <w:t xml:space="preserve">Learning impairment or disability (for example dyslexia, Downs syndrome, Autism etc.) </w:t>
      </w:r>
      <w:sdt>
        <w:sdtPr>
          <w:id w:val="1315839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7957ED46" w14:textId="2257CE3B" w:rsidR="00430DFC" w:rsidRDefault="00430DFC" w:rsidP="00430DFC">
      <w:r>
        <w:t xml:space="preserve">Mobility impairment </w:t>
      </w:r>
      <w:sdt>
        <w:sdtPr>
          <w:id w:val="-1790277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D3696EF" w14:textId="07768C4E" w:rsidR="00430DFC" w:rsidRDefault="00430DFC" w:rsidP="00430DFC">
      <w:r>
        <w:t xml:space="preserve">Mental ill health (for example depression, anxiety, or schizophrenia) </w:t>
      </w:r>
      <w:sdt>
        <w:sdtPr>
          <w:id w:val="1845428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72491614" w14:textId="6E0A7DDC" w:rsidR="00430DFC" w:rsidRDefault="00430DFC" w:rsidP="00430DFC">
      <w:r>
        <w:lastRenderedPageBreak/>
        <w:t xml:space="preserve">Sensory impairment (for example visual or hearing impairment). </w:t>
      </w:r>
      <w:r w:rsidRPr="00AC355B">
        <w:t>Please specify</w:t>
      </w:r>
      <w:r w:rsidR="00AC355B">
        <w:rPr>
          <w:b/>
          <w:bCs/>
        </w:rPr>
        <w:t>:</w:t>
      </w:r>
      <w:r w:rsidRPr="00AC355B">
        <w:rPr>
          <w:b/>
          <w:bCs/>
        </w:rPr>
        <w:t xml:space="preserve"> </w:t>
      </w:r>
      <w:sdt>
        <w:sdtPr>
          <w:rPr>
            <w:b/>
            <w:bCs/>
          </w:rPr>
          <w:id w:val="-306935410"/>
          <w:placeholder>
            <w:docPart w:val="DefaultPlaceholder_-1854013440"/>
          </w:placeholder>
        </w:sdtPr>
        <w:sdtEndPr/>
        <w:sdtContent>
          <w:sdt>
            <w:sdtPr>
              <w:rPr>
                <w:rStyle w:val="Style1"/>
              </w:rPr>
              <w:id w:val="1307284712"/>
              <w:placeholder>
                <w:docPart w:val="420FE17EE159411298FA52A814E52AFF"/>
              </w:placeholder>
              <w:showingPlcHdr/>
              <w15:color w:val="000000"/>
            </w:sdtPr>
            <w:sdtEndPr>
              <w:rPr>
                <w:rStyle w:val="DefaultParagraphFont"/>
                <w:b w:val="0"/>
              </w:rPr>
            </w:sdtEndPr>
            <w:sdtContent>
              <w:r w:rsidR="00480B46" w:rsidRPr="00AC355B">
                <w:rPr>
                  <w:rStyle w:val="PlaceholderText"/>
                  <w:b/>
                  <w:bCs/>
                  <w:color w:val="auto"/>
                </w:rPr>
                <w:t>Click or tap here to enter text.</w:t>
              </w:r>
            </w:sdtContent>
          </w:sdt>
        </w:sdtContent>
      </w:sdt>
    </w:p>
    <w:p w14:paraId="78E0F380" w14:textId="47AC7DAD" w:rsidR="00430DFC" w:rsidRDefault="00430DFC" w:rsidP="00430DFC">
      <w:r>
        <w:t xml:space="preserve">Blind or partially sighted </w:t>
      </w:r>
      <w:sdt>
        <w:sdtPr>
          <w:id w:val="1498218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8EA679D" w14:textId="2C221956" w:rsidR="00430DFC" w:rsidRDefault="00430DFC" w:rsidP="00430DFC">
      <w:r>
        <w:t xml:space="preserve">Deaf (sign language user) </w:t>
      </w:r>
      <w:sdt>
        <w:sdtPr>
          <w:id w:val="1776906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395E474" w14:textId="55515013" w:rsidR="00430DFC" w:rsidRDefault="00430DFC" w:rsidP="00430DFC">
      <w:r>
        <w:t xml:space="preserve">Hard of hearing, or deaf </w:t>
      </w:r>
      <w:sdt>
        <w:sdtPr>
          <w:id w:val="-2077275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869F7A1" w14:textId="6514CD0B" w:rsidR="00430DFC" w:rsidRDefault="00430DFC" w:rsidP="00430DFC">
      <w:r>
        <w:t xml:space="preserve">Long-term health condition (for example epilepsy, diabetes or cancer) </w:t>
      </w:r>
      <w:sdt>
        <w:sdtPr>
          <w:id w:val="985970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44DABE4" w14:textId="2B7C33F7" w:rsidR="00430DFC" w:rsidRDefault="00430DFC" w:rsidP="00430DFC">
      <w:r>
        <w:t>Other, please state</w:t>
      </w:r>
      <w:r w:rsidR="00AC355B">
        <w:t>:</w:t>
      </w:r>
      <w:r>
        <w:t xml:space="preserve"> </w:t>
      </w:r>
      <w:sdt>
        <w:sdtPr>
          <w:id w:val="2108531167"/>
          <w:placeholder>
            <w:docPart w:val="DefaultPlaceholder_-1854013440"/>
          </w:placeholder>
        </w:sdtPr>
        <w:sdtEndPr>
          <w:rPr>
            <w:b/>
            <w:bCs/>
          </w:rPr>
        </w:sdtEndPr>
        <w:sdtContent>
          <w:sdt>
            <w:sdtPr>
              <w:rPr>
                <w:rStyle w:val="Style1"/>
              </w:rPr>
              <w:id w:val="521604681"/>
              <w:placeholder>
                <w:docPart w:val="4C26EA45BA584B83A3E6D8C1C7AA735F"/>
              </w:placeholder>
              <w:showingPlcHdr/>
              <w15:color w:val="000000"/>
            </w:sdtPr>
            <w:sdtEndPr>
              <w:rPr>
                <w:rStyle w:val="DefaultParagraphFont"/>
                <w:b w:val="0"/>
              </w:rPr>
            </w:sdtEndPr>
            <w:sdtContent>
              <w:r w:rsidR="00480B46" w:rsidRPr="00AC355B">
                <w:rPr>
                  <w:rStyle w:val="PlaceholderText"/>
                  <w:b/>
                  <w:bCs/>
                  <w:color w:val="auto"/>
                </w:rPr>
                <w:t>Click or tap here to enter text.</w:t>
              </w:r>
            </w:sdtContent>
          </w:sdt>
        </w:sdtContent>
      </w:sdt>
    </w:p>
    <w:p w14:paraId="32C7F97C" w14:textId="29173DDF" w:rsidR="00430DFC" w:rsidRDefault="00430DFC" w:rsidP="00430DFC">
      <w:pPr>
        <w:pStyle w:val="Heading2"/>
      </w:pPr>
      <w:r>
        <w:t>Do you have a disability as defined by the Equality Act 2010?</w:t>
      </w:r>
    </w:p>
    <w:p w14:paraId="3CBAD19B" w14:textId="39709129" w:rsidR="00430DFC" w:rsidRDefault="00430DFC" w:rsidP="00430DFC">
      <w:r>
        <w:t xml:space="preserve">Yes </w:t>
      </w:r>
      <w:sdt>
        <w:sdtPr>
          <w:id w:val="121050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607ECB1" w14:textId="4EC0F214" w:rsidR="00430DFC" w:rsidRDefault="00430DFC" w:rsidP="00430DFC">
      <w:r>
        <w:t xml:space="preserve">No </w:t>
      </w:r>
      <w:sdt>
        <w:sdtPr>
          <w:id w:val="-1011214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7DA1F16" w14:textId="4BC757DC" w:rsidR="00430DFC" w:rsidRPr="004A34D9" w:rsidRDefault="00430DFC" w:rsidP="004A34D9">
      <w:r>
        <w:t xml:space="preserve">Prefer not to say </w:t>
      </w:r>
      <w:sdt>
        <w:sdtPr>
          <w:id w:val="8414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sectPr w:rsidR="00430DFC" w:rsidRPr="004A34D9" w:rsidSect="00084E73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19E36" w14:textId="77777777" w:rsidR="005979F3" w:rsidRDefault="005979F3" w:rsidP="004A34D9">
      <w:pPr>
        <w:spacing w:after="0" w:line="240" w:lineRule="auto"/>
      </w:pPr>
      <w:r>
        <w:separator/>
      </w:r>
    </w:p>
  </w:endnote>
  <w:endnote w:type="continuationSeparator" w:id="0">
    <w:p w14:paraId="54BFD71D" w14:textId="77777777" w:rsidR="005979F3" w:rsidRDefault="005979F3" w:rsidP="004A3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5A426" w14:textId="77777777" w:rsidR="005979F3" w:rsidRDefault="005979F3" w:rsidP="004A34D9">
      <w:pPr>
        <w:spacing w:after="0" w:line="240" w:lineRule="auto"/>
      </w:pPr>
      <w:r>
        <w:separator/>
      </w:r>
    </w:p>
  </w:footnote>
  <w:footnote w:type="continuationSeparator" w:id="0">
    <w:p w14:paraId="75CBE55F" w14:textId="77777777" w:rsidR="005979F3" w:rsidRDefault="005979F3" w:rsidP="004A3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4037D" w14:textId="77777777" w:rsidR="00AC355B" w:rsidRDefault="00AC355B" w:rsidP="00AC355B">
    <w:pPr>
      <w:tabs>
        <w:tab w:val="center" w:pos="4320"/>
        <w:tab w:val="right" w:pos="8640"/>
      </w:tabs>
      <w:spacing w:after="0"/>
      <w:rPr>
        <w:rFonts w:ascii="Calibri" w:hAnsi="Calibri" w:cs="Arial"/>
        <w:bCs/>
        <w:iCs/>
        <w:sz w:val="24"/>
        <w:szCs w:val="20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2F5D339" wp14:editId="2BB4F645">
          <wp:simplePos x="0" y="0"/>
          <wp:positionH relativeFrom="margin">
            <wp:posOffset>5572125</wp:posOffset>
          </wp:positionH>
          <wp:positionV relativeFrom="paragraph">
            <wp:posOffset>-325755</wp:posOffset>
          </wp:positionV>
          <wp:extent cx="648335" cy="917575"/>
          <wp:effectExtent l="0" t="0" r="0" b="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335" cy="91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E876E5">
      <w:rPr>
        <w:rFonts w:ascii="Calibri" w:hAnsi="Calibri" w:cs="Arial"/>
        <w:bCs/>
        <w:iCs/>
        <w:sz w:val="24"/>
        <w:szCs w:val="20"/>
      </w:rPr>
      <w:t>Cyngor</w:t>
    </w:r>
    <w:proofErr w:type="spellEnd"/>
    <w:r w:rsidRPr="00E876E5">
      <w:rPr>
        <w:rFonts w:ascii="Calibri" w:hAnsi="Calibri" w:cs="Arial"/>
        <w:bCs/>
        <w:iCs/>
        <w:sz w:val="24"/>
        <w:szCs w:val="20"/>
      </w:rPr>
      <w:t xml:space="preserve"> y Gweithlu </w:t>
    </w:r>
    <w:proofErr w:type="spellStart"/>
    <w:r w:rsidRPr="00E876E5">
      <w:rPr>
        <w:rFonts w:ascii="Calibri" w:hAnsi="Calibri" w:cs="Arial"/>
        <w:bCs/>
        <w:iCs/>
        <w:sz w:val="24"/>
        <w:szCs w:val="20"/>
      </w:rPr>
      <w:t>Addysg</w:t>
    </w:r>
    <w:proofErr w:type="spellEnd"/>
    <w:r>
      <w:rPr>
        <w:rFonts w:ascii="Calibri" w:hAnsi="Calibri" w:cs="Arial"/>
        <w:bCs/>
        <w:iCs/>
        <w:sz w:val="24"/>
        <w:szCs w:val="20"/>
      </w:rPr>
      <w:t xml:space="preserve"> | </w:t>
    </w:r>
    <w:r w:rsidRPr="00E876E5">
      <w:rPr>
        <w:rFonts w:ascii="Calibri" w:hAnsi="Calibri" w:cs="Arial"/>
        <w:bCs/>
        <w:iCs/>
        <w:sz w:val="24"/>
        <w:szCs w:val="20"/>
      </w:rPr>
      <w:t>Education Workforce Council</w:t>
    </w:r>
  </w:p>
  <w:p w14:paraId="7CB6916C" w14:textId="77777777" w:rsidR="00AC355B" w:rsidRPr="00E876E5" w:rsidRDefault="00AC355B" w:rsidP="00AC355B">
    <w:pPr>
      <w:ind w:right="-1617"/>
      <w:rPr>
        <w:bCs/>
        <w:iCs/>
        <w:sz w:val="20"/>
        <w:szCs w:val="20"/>
      </w:rPr>
    </w:pPr>
    <w:proofErr w:type="spellStart"/>
    <w:r w:rsidRPr="00E876E5">
      <w:rPr>
        <w:rFonts w:ascii="Calibri" w:hAnsi="Calibri" w:cs="Arial"/>
        <w:bCs/>
        <w:iCs/>
        <w:sz w:val="24"/>
        <w:szCs w:val="20"/>
      </w:rPr>
      <w:t>Mae’r</w:t>
    </w:r>
    <w:proofErr w:type="spellEnd"/>
    <w:r w:rsidRPr="00E876E5">
      <w:rPr>
        <w:rFonts w:ascii="Calibri" w:hAnsi="Calibri" w:cs="Arial"/>
        <w:bCs/>
        <w:iCs/>
        <w:sz w:val="24"/>
        <w:szCs w:val="20"/>
      </w:rPr>
      <w:t xml:space="preserve"> </w:t>
    </w:r>
    <w:proofErr w:type="spellStart"/>
    <w:r w:rsidRPr="00E876E5">
      <w:rPr>
        <w:rFonts w:ascii="Calibri" w:hAnsi="Calibri" w:cs="Arial"/>
        <w:bCs/>
        <w:iCs/>
        <w:sz w:val="24"/>
        <w:szCs w:val="20"/>
      </w:rPr>
      <w:t>ddogfen</w:t>
    </w:r>
    <w:proofErr w:type="spellEnd"/>
    <w:r w:rsidRPr="00E876E5">
      <w:rPr>
        <w:rFonts w:ascii="Calibri" w:hAnsi="Calibri" w:cs="Arial"/>
        <w:bCs/>
        <w:iCs/>
        <w:sz w:val="24"/>
        <w:szCs w:val="20"/>
      </w:rPr>
      <w:t xml:space="preserve"> hon </w:t>
    </w:r>
    <w:proofErr w:type="spellStart"/>
    <w:r w:rsidRPr="00E876E5">
      <w:rPr>
        <w:rFonts w:ascii="Calibri" w:hAnsi="Calibri" w:cs="Arial"/>
        <w:bCs/>
        <w:iCs/>
        <w:sz w:val="24"/>
        <w:szCs w:val="20"/>
      </w:rPr>
      <w:t>ar</w:t>
    </w:r>
    <w:proofErr w:type="spellEnd"/>
    <w:r w:rsidRPr="00E876E5">
      <w:rPr>
        <w:rFonts w:ascii="Calibri" w:hAnsi="Calibri" w:cs="Arial"/>
        <w:bCs/>
        <w:iCs/>
        <w:sz w:val="24"/>
        <w:szCs w:val="20"/>
      </w:rPr>
      <w:t xml:space="preserve"> </w:t>
    </w:r>
    <w:proofErr w:type="spellStart"/>
    <w:r w:rsidRPr="00E876E5">
      <w:rPr>
        <w:rFonts w:ascii="Calibri" w:hAnsi="Calibri" w:cs="Arial"/>
        <w:bCs/>
        <w:iCs/>
        <w:sz w:val="24"/>
        <w:szCs w:val="20"/>
      </w:rPr>
      <w:t>gael</w:t>
    </w:r>
    <w:proofErr w:type="spellEnd"/>
    <w:r w:rsidRPr="00E876E5">
      <w:rPr>
        <w:rFonts w:ascii="Calibri" w:hAnsi="Calibri" w:cs="Arial"/>
        <w:bCs/>
        <w:iCs/>
        <w:sz w:val="24"/>
        <w:szCs w:val="20"/>
      </w:rPr>
      <w:t xml:space="preserve"> </w:t>
    </w:r>
    <w:proofErr w:type="spellStart"/>
    <w:r w:rsidRPr="00E876E5">
      <w:rPr>
        <w:rFonts w:ascii="Calibri" w:hAnsi="Calibri" w:cs="Arial"/>
        <w:bCs/>
        <w:iCs/>
        <w:sz w:val="24"/>
        <w:szCs w:val="20"/>
      </w:rPr>
      <w:t>yn</w:t>
    </w:r>
    <w:proofErr w:type="spellEnd"/>
    <w:r w:rsidRPr="00E876E5">
      <w:rPr>
        <w:rFonts w:ascii="Calibri" w:hAnsi="Calibri" w:cs="Arial"/>
        <w:bCs/>
        <w:iCs/>
        <w:sz w:val="24"/>
        <w:szCs w:val="20"/>
      </w:rPr>
      <w:t xml:space="preserve"> y </w:t>
    </w:r>
    <w:proofErr w:type="spellStart"/>
    <w:r w:rsidRPr="00E876E5">
      <w:rPr>
        <w:rFonts w:ascii="Calibri" w:hAnsi="Calibri" w:cs="Arial"/>
        <w:bCs/>
        <w:iCs/>
        <w:sz w:val="24"/>
        <w:szCs w:val="20"/>
      </w:rPr>
      <w:t>Gymraeg</w:t>
    </w:r>
    <w:proofErr w:type="spellEnd"/>
    <w:r w:rsidRPr="00E876E5">
      <w:rPr>
        <w:rFonts w:ascii="Calibri" w:hAnsi="Calibri" w:cs="Arial"/>
        <w:bCs/>
        <w:iCs/>
        <w:sz w:val="24"/>
        <w:szCs w:val="20"/>
      </w:rPr>
      <w:t xml:space="preserve"> </w:t>
    </w:r>
    <w:proofErr w:type="spellStart"/>
    <w:r w:rsidRPr="00E876E5">
      <w:rPr>
        <w:rFonts w:ascii="Calibri" w:hAnsi="Calibri" w:cs="Arial"/>
        <w:bCs/>
        <w:iCs/>
        <w:sz w:val="24"/>
        <w:szCs w:val="20"/>
      </w:rPr>
      <w:t>hefyd</w:t>
    </w:r>
    <w:proofErr w:type="spellEnd"/>
  </w:p>
  <w:p w14:paraId="456E8227" w14:textId="5AC9D16C" w:rsidR="004A34D9" w:rsidRPr="00AC355B" w:rsidRDefault="004A34D9" w:rsidP="00AC35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4D9"/>
    <w:rsid w:val="00084E73"/>
    <w:rsid w:val="0010612C"/>
    <w:rsid w:val="00326A26"/>
    <w:rsid w:val="0036511F"/>
    <w:rsid w:val="00430DFC"/>
    <w:rsid w:val="00480B46"/>
    <w:rsid w:val="004A34D9"/>
    <w:rsid w:val="004A3A92"/>
    <w:rsid w:val="00581679"/>
    <w:rsid w:val="005979F3"/>
    <w:rsid w:val="0065345E"/>
    <w:rsid w:val="007864E2"/>
    <w:rsid w:val="00831B8A"/>
    <w:rsid w:val="009673A3"/>
    <w:rsid w:val="009D15A4"/>
    <w:rsid w:val="00A11BD4"/>
    <w:rsid w:val="00A76B1F"/>
    <w:rsid w:val="00AC355B"/>
    <w:rsid w:val="00F404A6"/>
    <w:rsid w:val="00FA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3A441"/>
  <w15:chartTrackingRefBased/>
  <w15:docId w15:val="{177B366F-67F7-4A50-B845-CABD0B36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EWC Normal"/>
    <w:qFormat/>
    <w:rsid w:val="0036511F"/>
  </w:style>
  <w:style w:type="paragraph" w:styleId="Heading1">
    <w:name w:val="heading 1"/>
    <w:aliases w:val="EWC Heading 1"/>
    <w:basedOn w:val="Normal"/>
    <w:next w:val="Normal"/>
    <w:link w:val="Heading1Char"/>
    <w:uiPriority w:val="9"/>
    <w:qFormat/>
    <w:rsid w:val="009673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aliases w:val="EWC Heading 2"/>
    <w:basedOn w:val="Normal"/>
    <w:next w:val="Normal"/>
    <w:link w:val="Heading2Char"/>
    <w:uiPriority w:val="9"/>
    <w:unhideWhenUsed/>
    <w:qFormat/>
    <w:rsid w:val="009673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WCnormal">
    <w:name w:val="EWC normal"/>
    <w:basedOn w:val="Normal"/>
    <w:link w:val="EWCnormalChar"/>
    <w:rsid w:val="00581679"/>
  </w:style>
  <w:style w:type="character" w:customStyle="1" w:styleId="EWCnormalChar">
    <w:name w:val="EWC normal Char"/>
    <w:basedOn w:val="DefaultParagraphFont"/>
    <w:link w:val="EWCnormal"/>
    <w:rsid w:val="00581679"/>
  </w:style>
  <w:style w:type="paragraph" w:styleId="NoSpacing">
    <w:name w:val="No Spacing"/>
    <w:aliases w:val="EWC No Spacing"/>
    <w:uiPriority w:val="1"/>
    <w:qFormat/>
    <w:rsid w:val="009673A3"/>
    <w:pPr>
      <w:spacing w:after="0" w:line="240" w:lineRule="auto"/>
    </w:pPr>
  </w:style>
  <w:style w:type="character" w:customStyle="1" w:styleId="Heading1Char">
    <w:name w:val="Heading 1 Char"/>
    <w:aliases w:val="EWC Heading 1 Char"/>
    <w:basedOn w:val="DefaultParagraphFont"/>
    <w:link w:val="Heading1"/>
    <w:uiPriority w:val="9"/>
    <w:rsid w:val="009673A3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aliases w:val="EWC Heading 2 Char"/>
    <w:basedOn w:val="DefaultParagraphFont"/>
    <w:link w:val="Heading2"/>
    <w:uiPriority w:val="9"/>
    <w:rsid w:val="009673A3"/>
    <w:rPr>
      <w:rFonts w:asciiTheme="majorHAnsi" w:eastAsiaTheme="majorEastAsia" w:hAnsiTheme="majorHAnsi" w:cstheme="majorBidi"/>
      <w:sz w:val="26"/>
      <w:szCs w:val="26"/>
    </w:rPr>
  </w:style>
  <w:style w:type="paragraph" w:styleId="Title">
    <w:name w:val="Title"/>
    <w:aliases w:val="EWC Title"/>
    <w:basedOn w:val="Normal"/>
    <w:next w:val="Normal"/>
    <w:link w:val="TitleChar"/>
    <w:uiPriority w:val="10"/>
    <w:qFormat/>
    <w:rsid w:val="009673A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aliases w:val="EWC Title Char"/>
    <w:basedOn w:val="DefaultParagraphFont"/>
    <w:link w:val="Title"/>
    <w:uiPriority w:val="10"/>
    <w:rsid w:val="00967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aliases w:val="EWC Subtitle"/>
    <w:basedOn w:val="Normal"/>
    <w:next w:val="Normal"/>
    <w:link w:val="SubtitleChar"/>
    <w:uiPriority w:val="11"/>
    <w:qFormat/>
    <w:rsid w:val="009673A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aliases w:val="EWC Subtitle Char"/>
    <w:basedOn w:val="DefaultParagraphFont"/>
    <w:link w:val="Subtitle"/>
    <w:uiPriority w:val="11"/>
    <w:rsid w:val="009673A3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aliases w:val="EWC List Paragraph"/>
    <w:basedOn w:val="Normal"/>
    <w:uiPriority w:val="34"/>
    <w:qFormat/>
    <w:rsid w:val="009673A3"/>
    <w:pPr>
      <w:ind w:left="720"/>
      <w:contextualSpacing/>
    </w:pPr>
  </w:style>
  <w:style w:type="character" w:styleId="SubtleEmphasis">
    <w:name w:val="Subtle Emphasis"/>
    <w:aliases w:val="EWC Subtle Emphasis"/>
    <w:basedOn w:val="DefaultParagraphFont"/>
    <w:uiPriority w:val="19"/>
    <w:qFormat/>
    <w:rsid w:val="009673A3"/>
    <w:rPr>
      <w:i/>
      <w:iCs/>
      <w:color w:val="404040" w:themeColor="text1" w:themeTint="BF"/>
    </w:rPr>
  </w:style>
  <w:style w:type="character" w:styleId="Emphasis">
    <w:name w:val="Emphasis"/>
    <w:aliases w:val="EWC Emphasis"/>
    <w:basedOn w:val="DefaultParagraphFont"/>
    <w:uiPriority w:val="20"/>
    <w:qFormat/>
    <w:rsid w:val="009673A3"/>
    <w:rPr>
      <w:i/>
      <w:iCs/>
    </w:rPr>
  </w:style>
  <w:style w:type="character" w:styleId="IntenseEmphasis">
    <w:name w:val="Intense Emphasis"/>
    <w:aliases w:val="EWC Intense Emphasis"/>
    <w:basedOn w:val="DefaultParagraphFont"/>
    <w:uiPriority w:val="21"/>
    <w:qFormat/>
    <w:rsid w:val="009673A3"/>
    <w:rPr>
      <w:i/>
      <w:iCs/>
      <w:color w:val="auto"/>
    </w:rPr>
  </w:style>
  <w:style w:type="character" w:styleId="Strong">
    <w:name w:val="Strong"/>
    <w:aliases w:val="EWC Strong"/>
    <w:basedOn w:val="DefaultParagraphFont"/>
    <w:uiPriority w:val="22"/>
    <w:qFormat/>
    <w:rsid w:val="009673A3"/>
    <w:rPr>
      <w:b/>
      <w:bCs/>
    </w:rPr>
  </w:style>
  <w:style w:type="paragraph" w:styleId="Quote">
    <w:name w:val="Quote"/>
    <w:aliases w:val="EWC Quote"/>
    <w:basedOn w:val="Normal"/>
    <w:next w:val="Normal"/>
    <w:link w:val="QuoteChar"/>
    <w:uiPriority w:val="29"/>
    <w:qFormat/>
    <w:rsid w:val="009673A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aliases w:val="EWC Quote Char"/>
    <w:basedOn w:val="DefaultParagraphFont"/>
    <w:link w:val="Quote"/>
    <w:uiPriority w:val="29"/>
    <w:rsid w:val="009673A3"/>
    <w:rPr>
      <w:i/>
      <w:iCs/>
      <w:color w:val="404040" w:themeColor="text1" w:themeTint="BF"/>
    </w:rPr>
  </w:style>
  <w:style w:type="paragraph" w:styleId="IntenseQuote">
    <w:name w:val="Intense Quote"/>
    <w:aliases w:val="EWC Intense Quote"/>
    <w:basedOn w:val="Normal"/>
    <w:next w:val="Normal"/>
    <w:link w:val="IntenseQuoteChar"/>
    <w:uiPriority w:val="30"/>
    <w:qFormat/>
    <w:rsid w:val="009673A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aliases w:val="EWC Intense Quote Char"/>
    <w:basedOn w:val="DefaultParagraphFont"/>
    <w:link w:val="IntenseQuote"/>
    <w:uiPriority w:val="30"/>
    <w:rsid w:val="009673A3"/>
    <w:rPr>
      <w:i/>
      <w:iCs/>
      <w:color w:val="4472C4" w:themeColor="accent1"/>
    </w:rPr>
  </w:style>
  <w:style w:type="character" w:styleId="SubtleReference">
    <w:name w:val="Subtle Reference"/>
    <w:aliases w:val="EWC Subtle Reference"/>
    <w:basedOn w:val="DefaultParagraphFont"/>
    <w:uiPriority w:val="31"/>
    <w:qFormat/>
    <w:rsid w:val="009673A3"/>
    <w:rPr>
      <w:smallCaps/>
      <w:color w:val="auto"/>
    </w:rPr>
  </w:style>
  <w:style w:type="character" w:styleId="IntenseReference">
    <w:name w:val="Intense Reference"/>
    <w:aliases w:val="EWC Intense Reference"/>
    <w:basedOn w:val="DefaultParagraphFont"/>
    <w:uiPriority w:val="32"/>
    <w:qFormat/>
    <w:rsid w:val="009673A3"/>
    <w:rPr>
      <w:b/>
      <w:bCs/>
      <w:smallCaps/>
      <w:color w:val="auto"/>
      <w:spacing w:val="5"/>
    </w:rPr>
  </w:style>
  <w:style w:type="character" w:styleId="BookTitle">
    <w:name w:val="Book Title"/>
    <w:aliases w:val="EWC Book Title"/>
    <w:basedOn w:val="DefaultParagraphFont"/>
    <w:uiPriority w:val="33"/>
    <w:qFormat/>
    <w:rsid w:val="009673A3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4A34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4D9"/>
  </w:style>
  <w:style w:type="paragraph" w:styleId="Footer">
    <w:name w:val="footer"/>
    <w:basedOn w:val="Normal"/>
    <w:link w:val="FooterChar"/>
    <w:uiPriority w:val="99"/>
    <w:unhideWhenUsed/>
    <w:rsid w:val="004A34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4D9"/>
  </w:style>
  <w:style w:type="character" w:styleId="PlaceholderText">
    <w:name w:val="Placeholder Text"/>
    <w:basedOn w:val="DefaultParagraphFont"/>
    <w:uiPriority w:val="99"/>
    <w:semiHidden/>
    <w:rsid w:val="004A34D9"/>
    <w:rPr>
      <w:color w:val="808080"/>
    </w:rPr>
  </w:style>
  <w:style w:type="character" w:customStyle="1" w:styleId="Style1">
    <w:name w:val="Style1"/>
    <w:basedOn w:val="DefaultParagraphFont"/>
    <w:uiPriority w:val="1"/>
    <w:rsid w:val="00480B4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ile\templates\EWC%20Word%20document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3D5F4-0F8F-4FBC-AC0F-F45D55C644D7}"/>
      </w:docPartPr>
      <w:docPartBody>
        <w:p w:rsidR="00AC7342" w:rsidRDefault="00D810EB">
          <w:r w:rsidRPr="00295F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9B05A8F8DC4307B56B77DAC8388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EC7BF-6FCC-49B5-9CE7-22D90EE43C1D}"/>
      </w:docPartPr>
      <w:docPartBody>
        <w:p w:rsidR="00933646" w:rsidRDefault="0060075D" w:rsidP="0060075D">
          <w:pPr>
            <w:pStyle w:val="849B05A8F8DC4307B56B77DAC83880EA"/>
          </w:pPr>
          <w:r w:rsidRPr="00295F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D29C2C86F4402CA4D5BE08C4C9E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FCC35-E87E-4690-99F5-537E82D3FDE3}"/>
      </w:docPartPr>
      <w:docPartBody>
        <w:p w:rsidR="00933646" w:rsidRDefault="0060075D" w:rsidP="0060075D">
          <w:pPr>
            <w:pStyle w:val="79D29C2C86F4402CA4D5BE08C4C9EDF6"/>
          </w:pPr>
          <w:r w:rsidRPr="00295F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04B827F9DB426EA53B21EB734FD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C27B6-4850-4067-9CD6-46A98EC0E706}"/>
      </w:docPartPr>
      <w:docPartBody>
        <w:p w:rsidR="00933646" w:rsidRDefault="0060075D" w:rsidP="0060075D">
          <w:pPr>
            <w:pStyle w:val="8404B827F9DB426EA53B21EB734FD7C7"/>
          </w:pPr>
          <w:r w:rsidRPr="00295F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B32470B6CC42FEA405CA583D9B9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62093-D856-4BCB-AD97-8591B630D6A4}"/>
      </w:docPartPr>
      <w:docPartBody>
        <w:p w:rsidR="00933646" w:rsidRDefault="0060075D" w:rsidP="0060075D">
          <w:pPr>
            <w:pStyle w:val="55B32470B6CC42FEA405CA583D9B920F"/>
          </w:pPr>
          <w:r w:rsidRPr="00295F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AF3526878640ADA115713379190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63B9B-F478-47EF-BB80-F835B8DD7C4B}"/>
      </w:docPartPr>
      <w:docPartBody>
        <w:p w:rsidR="00933646" w:rsidRDefault="0060075D" w:rsidP="0060075D">
          <w:pPr>
            <w:pStyle w:val="18AF3526878640ADA115713379190818"/>
          </w:pPr>
          <w:r w:rsidRPr="00295F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BDA0951A474EC7B44FD08598923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EA99D-FDDB-46A0-98E7-C0B368CD656E}"/>
      </w:docPartPr>
      <w:docPartBody>
        <w:p w:rsidR="00933646" w:rsidRDefault="0060075D" w:rsidP="0060075D">
          <w:pPr>
            <w:pStyle w:val="EFBDA0951A474EC7B44FD08598923732"/>
          </w:pPr>
          <w:r w:rsidRPr="00295F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F6CE4BA8E64E99B4B610385C5DA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D84F3-52A5-4B92-9ADE-4598765EAC88}"/>
      </w:docPartPr>
      <w:docPartBody>
        <w:p w:rsidR="00933646" w:rsidRDefault="0060075D" w:rsidP="0060075D">
          <w:pPr>
            <w:pStyle w:val="B9F6CE4BA8E64E99B4B610385C5DA689"/>
          </w:pPr>
          <w:r w:rsidRPr="00295F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26EA45BA584B83A3E6D8C1C7AA73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D6267-E4CF-4816-B391-55F05B86CDA5}"/>
      </w:docPartPr>
      <w:docPartBody>
        <w:p w:rsidR="00933646" w:rsidRDefault="0060075D" w:rsidP="0060075D">
          <w:pPr>
            <w:pStyle w:val="4C26EA45BA584B83A3E6D8C1C7AA735F"/>
          </w:pPr>
          <w:r w:rsidRPr="00295F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0FE17EE159411298FA52A814E52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3CAF1-B33D-43F3-9CD5-EE7DDB5D5177}"/>
      </w:docPartPr>
      <w:docPartBody>
        <w:p w:rsidR="00933646" w:rsidRDefault="0060075D" w:rsidP="0060075D">
          <w:pPr>
            <w:pStyle w:val="420FE17EE159411298FA52A814E52AFF"/>
          </w:pPr>
          <w:r w:rsidRPr="00295FD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0EB"/>
    <w:rsid w:val="004A3A92"/>
    <w:rsid w:val="0060075D"/>
    <w:rsid w:val="00933646"/>
    <w:rsid w:val="00AC7342"/>
    <w:rsid w:val="00D8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y-GB" w:eastAsia="cy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075D"/>
    <w:rPr>
      <w:color w:val="808080"/>
    </w:rPr>
  </w:style>
  <w:style w:type="paragraph" w:customStyle="1" w:styleId="849B05A8F8DC4307B56B77DAC83880EA">
    <w:name w:val="849B05A8F8DC4307B56B77DAC83880EA"/>
    <w:rsid w:val="0060075D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79D29C2C86F4402CA4D5BE08C4C9EDF6">
    <w:name w:val="79D29C2C86F4402CA4D5BE08C4C9EDF6"/>
    <w:rsid w:val="0060075D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8404B827F9DB426EA53B21EB734FD7C7">
    <w:name w:val="8404B827F9DB426EA53B21EB734FD7C7"/>
    <w:rsid w:val="0060075D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55B32470B6CC42FEA405CA583D9B920F">
    <w:name w:val="55B32470B6CC42FEA405CA583D9B920F"/>
    <w:rsid w:val="0060075D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18AF3526878640ADA115713379190818">
    <w:name w:val="18AF3526878640ADA115713379190818"/>
    <w:rsid w:val="0060075D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EFBDA0951A474EC7B44FD08598923732">
    <w:name w:val="EFBDA0951A474EC7B44FD08598923732"/>
    <w:rsid w:val="0060075D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B9F6CE4BA8E64E99B4B610385C5DA689">
    <w:name w:val="B9F6CE4BA8E64E99B4B610385C5DA689"/>
    <w:rsid w:val="0060075D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4C26EA45BA584B83A3E6D8C1C7AA735F">
    <w:name w:val="4C26EA45BA584B83A3E6D8C1C7AA735F"/>
    <w:rsid w:val="0060075D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420FE17EE159411298FA52A814E52AFF">
    <w:name w:val="420FE17EE159411298FA52A814E52AFF"/>
    <w:rsid w:val="0060075D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EWC Word document template</Template>
  <TotalTime>196</TotalTime>
  <Pages>5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Sioned Wyn</dc:creator>
  <cp:keywords/>
  <dc:description/>
  <cp:lastModifiedBy>Jess Tippins</cp:lastModifiedBy>
  <cp:revision>7</cp:revision>
  <dcterms:created xsi:type="dcterms:W3CDTF">2026-03-09T13:59:00Z</dcterms:created>
  <dcterms:modified xsi:type="dcterms:W3CDTF">2026-08-11T10:17:00Z</dcterms:modified>
</cp:coreProperties>
</file>