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FF09" w14:textId="47F26DA5" w:rsidR="00F404A6" w:rsidRPr="00E20188" w:rsidRDefault="00AC003C" w:rsidP="00556A1C">
      <w:pPr>
        <w:pStyle w:val="Title"/>
      </w:pPr>
      <w:r w:rsidRPr="00E20188">
        <w:t>Person specification</w:t>
      </w:r>
    </w:p>
    <w:p w14:paraId="3A6532A0" w14:textId="3625C2DF" w:rsidR="00AC003C" w:rsidRPr="00E20188" w:rsidRDefault="00AC003C" w:rsidP="00556A1C">
      <w:pPr>
        <w:pStyle w:val="Heading1"/>
      </w:pPr>
      <w:r w:rsidRPr="00E20188">
        <w:t>Education, qualifications, and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E20188" w14:paraId="6EE72B8D" w14:textId="77777777" w:rsidTr="00AC003C">
        <w:tc>
          <w:tcPr>
            <w:tcW w:w="3005" w:type="dxa"/>
          </w:tcPr>
          <w:p w14:paraId="2F737275" w14:textId="7AE46B81" w:rsidR="00AC003C" w:rsidRPr="00E20188" w:rsidRDefault="00AC003C" w:rsidP="00AC003C">
            <w:pPr>
              <w:pStyle w:val="Heading2"/>
            </w:pPr>
            <w:r w:rsidRPr="00E20188">
              <w:t>Criteria</w:t>
            </w:r>
          </w:p>
        </w:tc>
        <w:tc>
          <w:tcPr>
            <w:tcW w:w="3005" w:type="dxa"/>
          </w:tcPr>
          <w:p w14:paraId="7AFABACE" w14:textId="18911D23" w:rsidR="00AC003C" w:rsidRPr="00E20188" w:rsidRDefault="00AC003C" w:rsidP="00AC003C">
            <w:pPr>
              <w:pStyle w:val="Heading2"/>
            </w:pPr>
            <w:r w:rsidRPr="00E20188">
              <w:t>Essential or desirable</w:t>
            </w:r>
          </w:p>
        </w:tc>
        <w:tc>
          <w:tcPr>
            <w:tcW w:w="3006" w:type="dxa"/>
          </w:tcPr>
          <w:p w14:paraId="7FDD7BE6" w14:textId="48A7CA09" w:rsidR="00AC003C" w:rsidRPr="00E20188" w:rsidRDefault="00AC003C" w:rsidP="00AC003C">
            <w:pPr>
              <w:pStyle w:val="Heading2"/>
            </w:pPr>
            <w:r w:rsidRPr="00E20188">
              <w:t>Assessment</w:t>
            </w:r>
          </w:p>
        </w:tc>
      </w:tr>
      <w:tr w:rsidR="00AC003C" w:rsidRPr="00E20188" w14:paraId="2EAB92CB" w14:textId="77777777" w:rsidTr="00AC003C">
        <w:tc>
          <w:tcPr>
            <w:tcW w:w="3005" w:type="dxa"/>
          </w:tcPr>
          <w:p w14:paraId="357EA9F3" w14:textId="3F11F53B" w:rsidR="00AC003C" w:rsidRPr="00E20188" w:rsidRDefault="00E51B46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R</w:t>
            </w:r>
            <w:r w:rsidR="00AC003C"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 xml:space="preserve">elevant </w:t>
            </w:r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experience of working in a similar finance role</w:t>
            </w:r>
          </w:p>
        </w:tc>
        <w:tc>
          <w:tcPr>
            <w:tcW w:w="3005" w:type="dxa"/>
          </w:tcPr>
          <w:p w14:paraId="574A8E24" w14:textId="7608F6E5" w:rsidR="00AC003C" w:rsidRPr="00E20188" w:rsidRDefault="00AC003C" w:rsidP="00AC003C">
            <w:r w:rsidRPr="00E20188">
              <w:t xml:space="preserve">Essential </w:t>
            </w:r>
          </w:p>
        </w:tc>
        <w:tc>
          <w:tcPr>
            <w:tcW w:w="3006" w:type="dxa"/>
          </w:tcPr>
          <w:p w14:paraId="623BE420" w14:textId="22D6B21C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</w:t>
            </w:r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br/>
            </w:r>
          </w:p>
        </w:tc>
      </w:tr>
      <w:tr w:rsidR="00AC003C" w:rsidRPr="00E20188" w14:paraId="0AEDB493" w14:textId="77777777" w:rsidTr="00AC003C">
        <w:tc>
          <w:tcPr>
            <w:tcW w:w="3005" w:type="dxa"/>
          </w:tcPr>
          <w:p w14:paraId="072B3032" w14:textId="5AC8D961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bCs/>
                <w:szCs w:val="23"/>
              </w:rPr>
              <w:t>Strong IT skills</w:t>
            </w:r>
            <w:r w:rsidRPr="00E20188">
              <w:rPr>
                <w:rFonts w:ascii="Calibri" w:eastAsia="Times New Roman" w:hAnsi="Calibri" w:cs="Times New Roman"/>
                <w:bCs/>
                <w:szCs w:val="23"/>
                <w:lang w:eastAsia="en-GB"/>
              </w:rPr>
              <w:t xml:space="preserve"> with proficiency in MS Office packages</w:t>
            </w:r>
            <w:r w:rsidR="00E51B46" w:rsidRPr="00E20188">
              <w:rPr>
                <w:rFonts w:ascii="Calibri" w:eastAsia="Times New Roman" w:hAnsi="Calibri" w:cs="Times New Roman"/>
                <w:bCs/>
                <w:szCs w:val="23"/>
                <w:lang w:eastAsia="en-GB"/>
              </w:rPr>
              <w:t>, computerised accounting systems, databases and reporting software</w:t>
            </w:r>
          </w:p>
        </w:tc>
        <w:tc>
          <w:tcPr>
            <w:tcW w:w="3005" w:type="dxa"/>
          </w:tcPr>
          <w:p w14:paraId="1EE4955B" w14:textId="3D3E4A97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42427776" w14:textId="751E7EFC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  <w:r w:rsidR="00172C72">
              <w:rPr>
                <w:rFonts w:ascii="Calibri" w:eastAsia="Times New Roman" w:hAnsi="Calibri" w:cs="Times New Roman"/>
                <w:szCs w:val="24"/>
                <w:lang w:eastAsia="en-GB"/>
              </w:rPr>
              <w:t>/</w:t>
            </w:r>
            <w:r w:rsidR="000F7F7B">
              <w:rPr>
                <w:rFonts w:ascii="Calibri" w:eastAsia="Times New Roman" w:hAnsi="Calibri" w:cs="Times New Roman"/>
                <w:szCs w:val="24"/>
                <w:lang w:eastAsia="en-GB"/>
              </w:rPr>
              <w:t>practical assessment</w:t>
            </w:r>
          </w:p>
        </w:tc>
      </w:tr>
      <w:tr w:rsidR="00AC003C" w:rsidRPr="00E20188" w14:paraId="4464F815" w14:textId="77777777" w:rsidTr="00AC003C">
        <w:tc>
          <w:tcPr>
            <w:tcW w:w="3005" w:type="dxa"/>
          </w:tcPr>
          <w:p w14:paraId="5C35228C" w14:textId="1E936656" w:rsidR="00AC003C" w:rsidRPr="00E20188" w:rsidRDefault="00E51B46" w:rsidP="00AC003C">
            <w:r w:rsidRPr="00E20188">
              <w:rPr>
                <w:rFonts w:ascii="Calibri" w:eastAsia="Times New Roman" w:hAnsi="Calibri" w:cs="Times New Roman"/>
                <w:bCs/>
                <w:szCs w:val="23"/>
              </w:rPr>
              <w:t>AAT qualified or studying towards qualification</w:t>
            </w:r>
          </w:p>
        </w:tc>
        <w:tc>
          <w:tcPr>
            <w:tcW w:w="3005" w:type="dxa"/>
          </w:tcPr>
          <w:p w14:paraId="7D7B4912" w14:textId="19C061F1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7DAF2D2C" w14:textId="73B07317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</w:tbl>
    <w:p w14:paraId="0D262FA3" w14:textId="5B01B081" w:rsidR="00AC003C" w:rsidRPr="00E20188" w:rsidRDefault="00AC003C" w:rsidP="00AC003C">
      <w:pPr>
        <w:pStyle w:val="Heading1"/>
      </w:pPr>
      <w:r w:rsidRPr="00E20188">
        <w:t>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E20188" w14:paraId="3F02FB61" w14:textId="77777777" w:rsidTr="003B43F3">
        <w:tc>
          <w:tcPr>
            <w:tcW w:w="3005" w:type="dxa"/>
          </w:tcPr>
          <w:p w14:paraId="07BC7FA6" w14:textId="77777777" w:rsidR="00AC003C" w:rsidRPr="00E20188" w:rsidRDefault="00AC003C" w:rsidP="00AC003C">
            <w:pPr>
              <w:pStyle w:val="Heading2"/>
            </w:pPr>
            <w:r w:rsidRPr="00E20188">
              <w:t>Criteria</w:t>
            </w:r>
          </w:p>
        </w:tc>
        <w:tc>
          <w:tcPr>
            <w:tcW w:w="3005" w:type="dxa"/>
          </w:tcPr>
          <w:p w14:paraId="6579BC9F" w14:textId="77777777" w:rsidR="00AC003C" w:rsidRPr="00E20188" w:rsidRDefault="00AC003C" w:rsidP="00AC003C">
            <w:pPr>
              <w:pStyle w:val="Heading2"/>
            </w:pPr>
            <w:r w:rsidRPr="00E20188">
              <w:t>Essential or desirable</w:t>
            </w:r>
          </w:p>
        </w:tc>
        <w:tc>
          <w:tcPr>
            <w:tcW w:w="3006" w:type="dxa"/>
          </w:tcPr>
          <w:p w14:paraId="0A461E3F" w14:textId="77777777" w:rsidR="00AC003C" w:rsidRPr="00E20188" w:rsidRDefault="00AC003C" w:rsidP="00AC003C">
            <w:pPr>
              <w:pStyle w:val="Heading2"/>
            </w:pPr>
            <w:r w:rsidRPr="00E20188">
              <w:t>Assessment</w:t>
            </w:r>
          </w:p>
        </w:tc>
      </w:tr>
      <w:tr w:rsidR="00AC003C" w:rsidRPr="00E20188" w14:paraId="4F75CDC5" w14:textId="77777777" w:rsidTr="003B43F3">
        <w:tc>
          <w:tcPr>
            <w:tcW w:w="3005" w:type="dxa"/>
          </w:tcPr>
          <w:p w14:paraId="70727D52" w14:textId="7FEC73A5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 xml:space="preserve">Experience </w:t>
            </w:r>
            <w:r w:rsidR="00E51B46"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of processing daily fee receipts and monthly reconciliations</w:t>
            </w:r>
          </w:p>
        </w:tc>
        <w:tc>
          <w:tcPr>
            <w:tcW w:w="3005" w:type="dxa"/>
          </w:tcPr>
          <w:p w14:paraId="733E9EC2" w14:textId="14FD07CD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445D6EF0" w14:textId="5AAF2B78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  <w:tr w:rsidR="00AC003C" w:rsidRPr="00E20188" w14:paraId="437E337E" w14:textId="77777777" w:rsidTr="003B43F3">
        <w:tc>
          <w:tcPr>
            <w:tcW w:w="3005" w:type="dxa"/>
          </w:tcPr>
          <w:p w14:paraId="7563DD93" w14:textId="781DE91E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 xml:space="preserve">Experience of </w:t>
            </w:r>
            <w:r w:rsidR="00E51B46"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producing financial reports</w:t>
            </w:r>
          </w:p>
        </w:tc>
        <w:tc>
          <w:tcPr>
            <w:tcW w:w="3005" w:type="dxa"/>
          </w:tcPr>
          <w:p w14:paraId="13383688" w14:textId="347B7749" w:rsidR="00AC003C" w:rsidRPr="00E20188" w:rsidRDefault="00E51B46" w:rsidP="00AC003C">
            <w:r w:rsidRPr="00E20188">
              <w:t>Desirable</w:t>
            </w:r>
          </w:p>
        </w:tc>
        <w:tc>
          <w:tcPr>
            <w:tcW w:w="3006" w:type="dxa"/>
          </w:tcPr>
          <w:p w14:paraId="6E90C90F" w14:textId="0D2390C2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  <w:tr w:rsidR="00AC003C" w:rsidRPr="00E20188" w14:paraId="312184F2" w14:textId="77777777" w:rsidTr="003B43F3">
        <w:tc>
          <w:tcPr>
            <w:tcW w:w="3005" w:type="dxa"/>
          </w:tcPr>
          <w:p w14:paraId="5B8A4A1B" w14:textId="1473522D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 xml:space="preserve">Experience of </w:t>
            </w:r>
            <w:r w:rsidR="00E51B46"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Sage Payroll system</w:t>
            </w:r>
          </w:p>
        </w:tc>
        <w:tc>
          <w:tcPr>
            <w:tcW w:w="3005" w:type="dxa"/>
          </w:tcPr>
          <w:p w14:paraId="6349C5C6" w14:textId="3BEFC833" w:rsidR="00AC003C" w:rsidRPr="00E20188" w:rsidRDefault="00E51B46" w:rsidP="00AC003C">
            <w:r w:rsidRPr="00E20188">
              <w:t>Desirable</w:t>
            </w:r>
          </w:p>
        </w:tc>
        <w:tc>
          <w:tcPr>
            <w:tcW w:w="3006" w:type="dxa"/>
          </w:tcPr>
          <w:p w14:paraId="20352036" w14:textId="2875271D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</w:tbl>
    <w:p w14:paraId="24E7351D" w14:textId="1EB43DEF" w:rsidR="00AC003C" w:rsidRPr="00E20188" w:rsidRDefault="00AC003C" w:rsidP="00AC003C">
      <w:pPr>
        <w:pStyle w:val="Heading1"/>
      </w:pPr>
      <w:r w:rsidRPr="00E20188"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E20188" w14:paraId="00F95177" w14:textId="77777777" w:rsidTr="003B43F3">
        <w:tc>
          <w:tcPr>
            <w:tcW w:w="3005" w:type="dxa"/>
          </w:tcPr>
          <w:p w14:paraId="63A2DDAE" w14:textId="77777777" w:rsidR="00AC003C" w:rsidRPr="00E20188" w:rsidRDefault="00AC003C" w:rsidP="00AC003C">
            <w:pPr>
              <w:pStyle w:val="Heading2"/>
            </w:pPr>
            <w:r w:rsidRPr="00E20188">
              <w:t>Criteria</w:t>
            </w:r>
          </w:p>
        </w:tc>
        <w:tc>
          <w:tcPr>
            <w:tcW w:w="3005" w:type="dxa"/>
          </w:tcPr>
          <w:p w14:paraId="7A1F42DC" w14:textId="77777777" w:rsidR="00AC003C" w:rsidRPr="00E20188" w:rsidRDefault="00AC003C" w:rsidP="00AC003C">
            <w:pPr>
              <w:pStyle w:val="Heading2"/>
            </w:pPr>
            <w:r w:rsidRPr="00E20188">
              <w:t>Essential or desirable</w:t>
            </w:r>
          </w:p>
        </w:tc>
        <w:tc>
          <w:tcPr>
            <w:tcW w:w="3006" w:type="dxa"/>
          </w:tcPr>
          <w:p w14:paraId="1C54EC48" w14:textId="77777777" w:rsidR="00AC003C" w:rsidRPr="00E20188" w:rsidRDefault="00AC003C" w:rsidP="00AC003C">
            <w:pPr>
              <w:pStyle w:val="Heading2"/>
            </w:pPr>
            <w:r w:rsidRPr="00E20188">
              <w:t>Assessment</w:t>
            </w:r>
          </w:p>
        </w:tc>
      </w:tr>
      <w:tr w:rsidR="00AC003C" w:rsidRPr="00E20188" w14:paraId="24C59D41" w14:textId="77777777" w:rsidTr="003B43F3">
        <w:tc>
          <w:tcPr>
            <w:tcW w:w="3005" w:type="dxa"/>
          </w:tcPr>
          <w:p w14:paraId="77B6E465" w14:textId="1BDE8900" w:rsidR="00AC003C" w:rsidRPr="00E20188" w:rsidRDefault="00E51B46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Methodical approach to work with an eye for detail and accuracy</w:t>
            </w:r>
          </w:p>
        </w:tc>
        <w:tc>
          <w:tcPr>
            <w:tcW w:w="3005" w:type="dxa"/>
          </w:tcPr>
          <w:p w14:paraId="3E64F04D" w14:textId="77777777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416397DC" w14:textId="4824032B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form/interview/</w:t>
            </w:r>
            <w:r w:rsidR="000F7F7B">
              <w:rPr>
                <w:rFonts w:ascii="Calibri" w:eastAsia="Times New Roman" w:hAnsi="Calibri" w:cs="Times New Roman"/>
                <w:szCs w:val="24"/>
                <w:lang w:eastAsia="en-GB"/>
              </w:rPr>
              <w:t>practical assessment</w:t>
            </w:r>
          </w:p>
        </w:tc>
      </w:tr>
      <w:tr w:rsidR="00AC003C" w:rsidRPr="00E20188" w14:paraId="140AA985" w14:textId="77777777" w:rsidTr="003B43F3">
        <w:tc>
          <w:tcPr>
            <w:tcW w:w="3005" w:type="dxa"/>
          </w:tcPr>
          <w:p w14:paraId="4C2E8148" w14:textId="3CEDC922" w:rsidR="00AC003C" w:rsidRPr="00E20188" w:rsidRDefault="00E51B46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Good numerical skills</w:t>
            </w:r>
            <w:r w:rsidR="00AC003C"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 xml:space="preserve"> </w:t>
            </w:r>
          </w:p>
        </w:tc>
        <w:tc>
          <w:tcPr>
            <w:tcW w:w="3005" w:type="dxa"/>
          </w:tcPr>
          <w:p w14:paraId="2F22899D" w14:textId="77777777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5B06196F" w14:textId="79385845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  <w:r w:rsidR="00172C72">
              <w:rPr>
                <w:rFonts w:ascii="Calibri" w:eastAsia="Times New Roman" w:hAnsi="Calibri" w:cs="Times New Roman"/>
                <w:szCs w:val="24"/>
                <w:lang w:eastAsia="en-GB"/>
              </w:rPr>
              <w:t>/</w:t>
            </w:r>
            <w:r w:rsidR="000F7F7B">
              <w:rPr>
                <w:rFonts w:ascii="Calibri" w:eastAsia="Times New Roman" w:hAnsi="Calibri" w:cs="Times New Roman"/>
                <w:szCs w:val="24"/>
                <w:lang w:eastAsia="en-GB"/>
              </w:rPr>
              <w:t>practical assessment</w:t>
            </w:r>
          </w:p>
        </w:tc>
      </w:tr>
      <w:tr w:rsidR="00AC003C" w:rsidRPr="00E20188" w14:paraId="51D3E2BA" w14:textId="77777777" w:rsidTr="003B43F3">
        <w:tc>
          <w:tcPr>
            <w:tcW w:w="3005" w:type="dxa"/>
          </w:tcPr>
          <w:p w14:paraId="7815FFE5" w14:textId="76B5C831" w:rsidR="00AC003C" w:rsidRPr="00E20188" w:rsidRDefault="00E51B46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Good oral and written communication skills</w:t>
            </w:r>
          </w:p>
        </w:tc>
        <w:tc>
          <w:tcPr>
            <w:tcW w:w="3005" w:type="dxa"/>
          </w:tcPr>
          <w:p w14:paraId="7F06F750" w14:textId="77777777" w:rsidR="00AC003C" w:rsidRPr="00E20188" w:rsidRDefault="00AC003C" w:rsidP="00AC003C">
            <w:r w:rsidRPr="00E20188">
              <w:t>Essential</w:t>
            </w:r>
          </w:p>
        </w:tc>
        <w:tc>
          <w:tcPr>
            <w:tcW w:w="3006" w:type="dxa"/>
          </w:tcPr>
          <w:p w14:paraId="494AB378" w14:textId="77777777" w:rsidR="00AC003C" w:rsidRPr="00E20188" w:rsidRDefault="00AC003C" w:rsidP="00AC003C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</w:tbl>
    <w:p w14:paraId="03B8CD26" w14:textId="38107226" w:rsidR="00AC003C" w:rsidRPr="00E20188" w:rsidRDefault="00AC003C" w:rsidP="00AC003C">
      <w:pPr>
        <w:pStyle w:val="Heading1"/>
      </w:pPr>
      <w:r w:rsidRPr="00E20188">
        <w:t>Behaviours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E20188" w14:paraId="7DB98C93" w14:textId="77777777" w:rsidTr="003B43F3">
        <w:tc>
          <w:tcPr>
            <w:tcW w:w="3005" w:type="dxa"/>
          </w:tcPr>
          <w:p w14:paraId="3AE44F89" w14:textId="77777777" w:rsidR="00AC003C" w:rsidRPr="00E20188" w:rsidRDefault="00AC003C" w:rsidP="003B43F3">
            <w:pPr>
              <w:pStyle w:val="Heading2"/>
            </w:pPr>
            <w:r w:rsidRPr="00E20188">
              <w:t>Criteria</w:t>
            </w:r>
          </w:p>
        </w:tc>
        <w:tc>
          <w:tcPr>
            <w:tcW w:w="3005" w:type="dxa"/>
          </w:tcPr>
          <w:p w14:paraId="63CC1941" w14:textId="77777777" w:rsidR="00AC003C" w:rsidRPr="00E20188" w:rsidRDefault="00AC003C" w:rsidP="003B43F3">
            <w:pPr>
              <w:pStyle w:val="Heading2"/>
            </w:pPr>
            <w:r w:rsidRPr="00E20188">
              <w:t>Essential or desirable</w:t>
            </w:r>
          </w:p>
        </w:tc>
        <w:tc>
          <w:tcPr>
            <w:tcW w:w="3006" w:type="dxa"/>
          </w:tcPr>
          <w:p w14:paraId="27F1AE54" w14:textId="77777777" w:rsidR="00AC003C" w:rsidRPr="00E20188" w:rsidRDefault="00AC003C" w:rsidP="003B43F3">
            <w:pPr>
              <w:pStyle w:val="Heading2"/>
            </w:pPr>
            <w:r w:rsidRPr="00E20188">
              <w:t>Assessment</w:t>
            </w:r>
          </w:p>
        </w:tc>
      </w:tr>
      <w:tr w:rsidR="00AC003C" w:rsidRPr="00E20188" w14:paraId="6C1F28D6" w14:textId="77777777" w:rsidTr="003B43F3">
        <w:tc>
          <w:tcPr>
            <w:tcW w:w="3005" w:type="dxa"/>
          </w:tcPr>
          <w:p w14:paraId="5252EF38" w14:textId="2F91F1C0" w:rsidR="00AC003C" w:rsidRPr="00E20188" w:rsidRDefault="00E51B46" w:rsidP="003B43F3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An ability to prioritise work in order to meet specific deadlines</w:t>
            </w:r>
          </w:p>
        </w:tc>
        <w:tc>
          <w:tcPr>
            <w:tcW w:w="3005" w:type="dxa"/>
          </w:tcPr>
          <w:p w14:paraId="52B00F15" w14:textId="77777777" w:rsidR="00AC003C" w:rsidRPr="00E20188" w:rsidRDefault="00AC003C" w:rsidP="003B43F3">
            <w:r w:rsidRPr="00E20188">
              <w:t>Essential</w:t>
            </w:r>
          </w:p>
        </w:tc>
        <w:tc>
          <w:tcPr>
            <w:tcW w:w="3006" w:type="dxa"/>
          </w:tcPr>
          <w:p w14:paraId="473F8D5E" w14:textId="6317A575" w:rsidR="00AC003C" w:rsidRPr="00E20188" w:rsidRDefault="00AC003C" w:rsidP="003B43F3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  <w:tr w:rsidR="00AC003C" w:rsidRPr="00E20188" w14:paraId="3820F884" w14:textId="77777777" w:rsidTr="003B43F3">
        <w:tc>
          <w:tcPr>
            <w:tcW w:w="3005" w:type="dxa"/>
          </w:tcPr>
          <w:p w14:paraId="026E83D8" w14:textId="0D41F086" w:rsidR="00AC003C" w:rsidRPr="00E20188" w:rsidRDefault="00E51B46" w:rsidP="003B43F3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An ability to deal with a variety of tasks simultaneously</w:t>
            </w:r>
          </w:p>
        </w:tc>
        <w:tc>
          <w:tcPr>
            <w:tcW w:w="3005" w:type="dxa"/>
          </w:tcPr>
          <w:p w14:paraId="64C4B0BC" w14:textId="77777777" w:rsidR="00AC003C" w:rsidRPr="00E20188" w:rsidRDefault="00AC003C" w:rsidP="003B43F3">
            <w:r w:rsidRPr="00E20188">
              <w:t>Essential</w:t>
            </w:r>
          </w:p>
        </w:tc>
        <w:tc>
          <w:tcPr>
            <w:tcW w:w="3006" w:type="dxa"/>
          </w:tcPr>
          <w:p w14:paraId="68BD1023" w14:textId="77777777" w:rsidR="00AC003C" w:rsidRPr="00E20188" w:rsidRDefault="00AC003C" w:rsidP="003B43F3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</w:tbl>
    <w:p w14:paraId="4534A4BD" w14:textId="7CBF5345" w:rsidR="00AC003C" w:rsidRPr="00E20188" w:rsidRDefault="00AC003C" w:rsidP="00556A1C">
      <w:pPr>
        <w:pStyle w:val="Heading1"/>
      </w:pPr>
      <w:r w:rsidRPr="00E20188">
        <w:lastRenderedPageBreak/>
        <w:t>Welsh 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E20188" w14:paraId="09FBB47E" w14:textId="77777777" w:rsidTr="003B43F3">
        <w:tc>
          <w:tcPr>
            <w:tcW w:w="3005" w:type="dxa"/>
          </w:tcPr>
          <w:p w14:paraId="0A0C029B" w14:textId="77777777" w:rsidR="00AC003C" w:rsidRPr="00E20188" w:rsidRDefault="00AC003C" w:rsidP="003B43F3">
            <w:pPr>
              <w:pStyle w:val="Heading2"/>
            </w:pPr>
            <w:r w:rsidRPr="00E20188">
              <w:t>Criteria</w:t>
            </w:r>
          </w:p>
        </w:tc>
        <w:tc>
          <w:tcPr>
            <w:tcW w:w="3005" w:type="dxa"/>
          </w:tcPr>
          <w:p w14:paraId="09CCAD68" w14:textId="77777777" w:rsidR="00AC003C" w:rsidRPr="00E20188" w:rsidRDefault="00AC003C" w:rsidP="003B43F3">
            <w:pPr>
              <w:pStyle w:val="Heading2"/>
            </w:pPr>
            <w:r w:rsidRPr="00E20188">
              <w:t>Essential or desirable</w:t>
            </w:r>
          </w:p>
        </w:tc>
        <w:tc>
          <w:tcPr>
            <w:tcW w:w="3006" w:type="dxa"/>
          </w:tcPr>
          <w:p w14:paraId="0C2531FF" w14:textId="77777777" w:rsidR="00AC003C" w:rsidRPr="00E20188" w:rsidRDefault="00AC003C" w:rsidP="003B43F3">
            <w:pPr>
              <w:pStyle w:val="Heading2"/>
            </w:pPr>
            <w:r w:rsidRPr="00E20188">
              <w:t>Assessment</w:t>
            </w:r>
          </w:p>
        </w:tc>
      </w:tr>
      <w:tr w:rsidR="00AC003C" w:rsidRPr="00E20188" w14:paraId="4FA40675" w14:textId="77777777" w:rsidTr="003B43F3">
        <w:tc>
          <w:tcPr>
            <w:tcW w:w="3005" w:type="dxa"/>
          </w:tcPr>
          <w:p w14:paraId="184809BC" w14:textId="6550BA54" w:rsidR="00AC003C" w:rsidRPr="00E20188" w:rsidRDefault="00AC003C" w:rsidP="003B43F3">
            <w:r w:rsidRPr="00E20188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Meets the required Welsh language skills stipulated for the post</w:t>
            </w:r>
          </w:p>
        </w:tc>
        <w:tc>
          <w:tcPr>
            <w:tcW w:w="3005" w:type="dxa"/>
          </w:tcPr>
          <w:p w14:paraId="1EAA4179" w14:textId="77777777" w:rsidR="00AC003C" w:rsidRPr="00E20188" w:rsidRDefault="00AC003C" w:rsidP="003B43F3">
            <w:r w:rsidRPr="00E20188">
              <w:t>Essential</w:t>
            </w:r>
          </w:p>
        </w:tc>
        <w:tc>
          <w:tcPr>
            <w:tcW w:w="3006" w:type="dxa"/>
          </w:tcPr>
          <w:p w14:paraId="049E8013" w14:textId="7B5D6351" w:rsidR="00AC003C" w:rsidRPr="00E20188" w:rsidRDefault="00AC003C" w:rsidP="003B43F3">
            <w:r w:rsidRPr="00E20188">
              <w:rPr>
                <w:rFonts w:ascii="Calibri" w:eastAsia="Times New Roman" w:hAnsi="Calibri" w:cs="Times New Roman"/>
                <w:szCs w:val="24"/>
                <w:lang w:eastAsia="en-GB"/>
              </w:rPr>
              <w:t>Application form/interview</w:t>
            </w:r>
          </w:p>
        </w:tc>
      </w:tr>
    </w:tbl>
    <w:p w14:paraId="52EA8563" w14:textId="77777777" w:rsidR="00AC003C" w:rsidRPr="00AC003C" w:rsidRDefault="00AC003C" w:rsidP="00AC003C"/>
    <w:sectPr w:rsidR="00AC003C" w:rsidRPr="00AC003C" w:rsidSect="00556A1C">
      <w:headerReference w:type="default" r:id="rId6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2FF7" w14:textId="77777777" w:rsidR="00DF7DD3" w:rsidRDefault="00DF7DD3" w:rsidP="00556A1C">
      <w:pPr>
        <w:spacing w:after="0" w:line="240" w:lineRule="auto"/>
      </w:pPr>
      <w:r>
        <w:separator/>
      </w:r>
    </w:p>
  </w:endnote>
  <w:endnote w:type="continuationSeparator" w:id="0">
    <w:p w14:paraId="01903175" w14:textId="77777777" w:rsidR="00DF7DD3" w:rsidRDefault="00DF7DD3" w:rsidP="0055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97C6" w14:textId="77777777" w:rsidR="00DF7DD3" w:rsidRDefault="00DF7DD3" w:rsidP="00556A1C">
      <w:pPr>
        <w:spacing w:after="0" w:line="240" w:lineRule="auto"/>
      </w:pPr>
      <w:r>
        <w:separator/>
      </w:r>
    </w:p>
  </w:footnote>
  <w:footnote w:type="continuationSeparator" w:id="0">
    <w:p w14:paraId="3D92F1CF" w14:textId="77777777" w:rsidR="00DF7DD3" w:rsidRDefault="00DF7DD3" w:rsidP="0055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8716" w14:textId="77777777" w:rsidR="00556A1C" w:rsidRDefault="00556A1C" w:rsidP="00556A1C">
    <w:pPr>
      <w:tabs>
        <w:tab w:val="center" w:pos="4320"/>
        <w:tab w:val="right" w:pos="8640"/>
      </w:tabs>
      <w:spacing w:after="0"/>
      <w:rPr>
        <w:rFonts w:ascii="Calibri" w:hAnsi="Calibri" w:cs="Arial"/>
        <w:bCs/>
        <w:iCs/>
        <w:sz w:val="2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27B3C7" wp14:editId="5E96B32B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959976249" name="Picture 959976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976249" name="Picture 95997624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6E5">
      <w:rPr>
        <w:rFonts w:ascii="Calibri" w:hAnsi="Calibri" w:cs="Arial"/>
        <w:bCs/>
        <w:iCs/>
        <w:sz w:val="24"/>
        <w:szCs w:val="20"/>
      </w:rPr>
      <w:t>Cyngor y Gweithlu Addysg</w:t>
    </w:r>
    <w:r>
      <w:rPr>
        <w:rFonts w:ascii="Calibri" w:hAnsi="Calibri" w:cs="Arial"/>
        <w:bCs/>
        <w:iCs/>
        <w:sz w:val="24"/>
        <w:szCs w:val="20"/>
      </w:rPr>
      <w:t xml:space="preserve"> | </w:t>
    </w:r>
    <w:r w:rsidRPr="00E876E5">
      <w:rPr>
        <w:rFonts w:ascii="Calibri" w:hAnsi="Calibri" w:cs="Arial"/>
        <w:bCs/>
        <w:iCs/>
        <w:sz w:val="24"/>
        <w:szCs w:val="20"/>
      </w:rPr>
      <w:t>Education Workforce Council</w:t>
    </w:r>
  </w:p>
  <w:p w14:paraId="663FB7D2" w14:textId="6E351BF5" w:rsidR="00556A1C" w:rsidRPr="00556A1C" w:rsidRDefault="00556A1C" w:rsidP="00556A1C">
    <w:pPr>
      <w:ind w:right="-1617"/>
      <w:rPr>
        <w:bCs/>
        <w:iCs/>
        <w:sz w:val="20"/>
        <w:szCs w:val="20"/>
      </w:rPr>
    </w:pPr>
    <w:r w:rsidRPr="00E876E5">
      <w:rPr>
        <w:rFonts w:ascii="Calibri" w:hAnsi="Calibri" w:cs="Arial"/>
        <w:bCs/>
        <w:iCs/>
        <w:sz w:val="24"/>
        <w:szCs w:val="20"/>
      </w:rPr>
      <w:t>Mae’r ddogfen hon ar gael yn y Gymraeg hefyd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3C"/>
    <w:rsid w:val="000F7F7B"/>
    <w:rsid w:val="00172C72"/>
    <w:rsid w:val="001A4D77"/>
    <w:rsid w:val="00326A26"/>
    <w:rsid w:val="0036511F"/>
    <w:rsid w:val="00405226"/>
    <w:rsid w:val="00460B15"/>
    <w:rsid w:val="00556A1C"/>
    <w:rsid w:val="00572B27"/>
    <w:rsid w:val="00581679"/>
    <w:rsid w:val="005B3BE0"/>
    <w:rsid w:val="006D42F9"/>
    <w:rsid w:val="007864E2"/>
    <w:rsid w:val="007E46CA"/>
    <w:rsid w:val="00831B8A"/>
    <w:rsid w:val="009673A3"/>
    <w:rsid w:val="00AC003C"/>
    <w:rsid w:val="00C222A6"/>
    <w:rsid w:val="00D50B61"/>
    <w:rsid w:val="00DF0065"/>
    <w:rsid w:val="00DF7DD3"/>
    <w:rsid w:val="00E20188"/>
    <w:rsid w:val="00E51B46"/>
    <w:rsid w:val="00F404A6"/>
    <w:rsid w:val="00FA09B1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52133"/>
  <w15:chartTrackingRefBased/>
  <w15:docId w15:val="{1A0F4B1D-39C0-4D6A-9A1F-03427244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AC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A1C"/>
  </w:style>
  <w:style w:type="paragraph" w:styleId="Footer">
    <w:name w:val="footer"/>
    <w:basedOn w:val="Normal"/>
    <w:link w:val="FooterChar"/>
    <w:uiPriority w:val="99"/>
    <w:unhideWhenUsed/>
    <w:rsid w:val="00556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\templates\EWC%20Word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EWC Word document template</Template>
  <TotalTime>18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Amy Pope</cp:lastModifiedBy>
  <cp:revision>8</cp:revision>
  <dcterms:created xsi:type="dcterms:W3CDTF">2026-03-31T15:10:00Z</dcterms:created>
  <dcterms:modified xsi:type="dcterms:W3CDTF">2026-08-12T09:58:00Z</dcterms:modified>
</cp:coreProperties>
</file>