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7A082" w14:textId="77777777" w:rsidR="00062EF9" w:rsidRPr="00062EF9" w:rsidRDefault="00062EF9" w:rsidP="00062EF9">
      <w:pPr>
        <w:pStyle w:val="Title"/>
        <w:rPr>
          <w:lang w:val="cy-GB"/>
        </w:rPr>
      </w:pPr>
      <w:r w:rsidRPr="00062EF9">
        <w:rPr>
          <w:lang w:val="cy-GB"/>
        </w:rPr>
        <w:t>Ffurflen monitro amrywiaeth</w:t>
      </w:r>
    </w:p>
    <w:p w14:paraId="5DB54928" w14:textId="77777777" w:rsidR="00062EF9" w:rsidRPr="00062EF9" w:rsidRDefault="00062EF9" w:rsidP="00062EF9">
      <w:pPr>
        <w:rPr>
          <w:lang w:val="cy-GB"/>
        </w:rPr>
      </w:pPr>
      <w:r w:rsidRPr="00062EF9">
        <w:rPr>
          <w:lang w:val="cy-GB"/>
        </w:rPr>
        <w:t xml:space="preserve">Mae CGA wedi ymrwymo i greu gweithle lle mae pawb yn teimlo eu bod yn cael eu gwerthfawrogi, eu cefnogi a’u bod yn gallu ffynnu. Rydym yn cydnabod bod gweithle cynhwysol nid yn unig yn denu ystod ehangach a mwy amrywiol o dalent, ond hefyd yn sicrhau bod cyflogeion yn teimlo eu bod yn cael eu clywed, eu cefnogi a’u bod yn cael eu trin yn deg, gan gryfhau eu hymdeimlad o berthyn. Mae bod â thîm amrywiol yn dod â syniadau ffres, sgyrsiau cyfoethocach a chanlyniadau cryfach. </w:t>
      </w:r>
    </w:p>
    <w:p w14:paraId="0EC46AA3" w14:textId="77777777" w:rsidR="00062EF9" w:rsidRPr="00062EF9" w:rsidRDefault="00062EF9" w:rsidP="00062EF9">
      <w:pPr>
        <w:rPr>
          <w:lang w:val="cy-GB"/>
        </w:rPr>
      </w:pPr>
      <w:r w:rsidRPr="00062EF9">
        <w:rPr>
          <w:lang w:val="cy-GB"/>
        </w:rPr>
        <w:t>Er bod datgelu’r wybodaeth hon yn wirfoddol, bydd y wybodaeth y byddwch yn ei rhoi yn ein helpu i sicrhau bod ein prosesau recriwtio yn deg a bydd yn ein helpu i nodi a chael gwared ar unrhyw rwystrau y gallai ymgeiswyr eu hwynebu.</w:t>
      </w:r>
    </w:p>
    <w:p w14:paraId="203BA04C" w14:textId="60191ABB" w:rsidR="00062EF9" w:rsidRPr="00062EF9" w:rsidRDefault="00062EF9" w:rsidP="00062EF9">
      <w:pPr>
        <w:rPr>
          <w:lang w:val="cy-GB"/>
        </w:rPr>
      </w:pPr>
      <w:r w:rsidRPr="00062EF9">
        <w:rPr>
          <w:lang w:val="cy-GB"/>
        </w:rPr>
        <w:t>Bydd eich atebion yn cael eu trin yn gwbl gyfrinachol. Byddant yn cael eu datgysylltu oddi wrth eich cais wrth ei dderbyn ac ni fyddant yn cael eu hystyried yn rhan o’r broses ddethol.</w:t>
      </w:r>
    </w:p>
    <w:p w14:paraId="2A81361D" w14:textId="77777777" w:rsidR="00062EF9" w:rsidRPr="00062EF9" w:rsidRDefault="00062EF9" w:rsidP="00062EF9">
      <w:pPr>
        <w:rPr>
          <w:lang w:val="cy-GB"/>
        </w:rPr>
      </w:pPr>
      <w:r w:rsidRPr="00062EF9">
        <w:rPr>
          <w:lang w:val="cy-GB"/>
        </w:rPr>
        <w:t xml:space="preserve">Bydd data cyfanredol, dienw yn cael ei roi i’n tîm polisi i’w ddadansoddi ac adrodd arno yn ein Hadroddiad Cydraddoldeb Blynyddol, a fydd yn cael ei gyhoeddi ar ein gwefan. </w:t>
      </w:r>
    </w:p>
    <w:p w14:paraId="3A05BA59" w14:textId="77777777" w:rsidR="00062EF9" w:rsidRPr="00062EF9" w:rsidRDefault="00062EF9" w:rsidP="00062EF9">
      <w:pPr>
        <w:rPr>
          <w:lang w:val="cy-GB"/>
        </w:rPr>
      </w:pPr>
      <w:r w:rsidRPr="00062EF9">
        <w:rPr>
          <w:lang w:val="cy-GB"/>
        </w:rPr>
        <w:t>Marciwch y blychau perthnasol a rhowch wybodaeth ychwanegol, yn ôl yr angen.</w:t>
      </w:r>
    </w:p>
    <w:p w14:paraId="08CAAA93" w14:textId="3004E2E6" w:rsidR="00062EF9" w:rsidRPr="00062EF9" w:rsidRDefault="00062EF9" w:rsidP="00062EF9">
      <w:pPr>
        <w:pStyle w:val="Heading1"/>
        <w:rPr>
          <w:lang w:val="cy-GB"/>
        </w:rPr>
      </w:pPr>
      <w:r w:rsidRPr="00062EF9">
        <w:rPr>
          <w:lang w:val="cy-GB"/>
        </w:rPr>
        <w:t>Oedran</w:t>
      </w:r>
    </w:p>
    <w:p w14:paraId="326A4FAE" w14:textId="77777777" w:rsidR="00947F09" w:rsidRDefault="00947F09" w:rsidP="00062EF9">
      <w:pPr>
        <w:rPr>
          <w:lang w:val="cy-GB"/>
        </w:rPr>
        <w:sectPr w:rsidR="00947F09" w:rsidSect="00534A41">
          <w:headerReference w:type="default" r:id="rId6"/>
          <w:pgSz w:w="11906" w:h="16838"/>
          <w:pgMar w:top="1440" w:right="1440" w:bottom="1440" w:left="1440" w:header="708" w:footer="708" w:gutter="0"/>
          <w:cols w:space="708"/>
          <w:docGrid w:linePitch="360"/>
        </w:sectPr>
      </w:pPr>
    </w:p>
    <w:p w14:paraId="61FE6C64" w14:textId="03677118" w:rsidR="00062EF9" w:rsidRPr="00062EF9" w:rsidRDefault="00062EF9" w:rsidP="00062EF9">
      <w:pPr>
        <w:rPr>
          <w:lang w:val="cy-GB"/>
        </w:rPr>
      </w:pPr>
      <w:r w:rsidRPr="00062EF9">
        <w:rPr>
          <w:lang w:val="cy-GB"/>
        </w:rPr>
        <w:t>16-24</w:t>
      </w:r>
      <w:r w:rsidR="00EF110A">
        <w:rPr>
          <w:lang w:val="cy-GB"/>
        </w:rPr>
        <w:t xml:space="preserve"> </w:t>
      </w:r>
      <w:sdt>
        <w:sdtPr>
          <w:rPr>
            <w:lang w:val="cy-GB"/>
          </w:rPr>
          <w:id w:val="1816758130"/>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789131DC" w14:textId="0178DC91" w:rsidR="00062EF9" w:rsidRPr="00062EF9" w:rsidRDefault="00062EF9" w:rsidP="00062EF9">
      <w:pPr>
        <w:rPr>
          <w:lang w:val="cy-GB"/>
        </w:rPr>
      </w:pPr>
      <w:r w:rsidRPr="00062EF9">
        <w:rPr>
          <w:lang w:val="cy-GB"/>
        </w:rPr>
        <w:t>25-34</w:t>
      </w:r>
      <w:r w:rsidR="00EF110A">
        <w:rPr>
          <w:lang w:val="cy-GB"/>
        </w:rPr>
        <w:t xml:space="preserve"> </w:t>
      </w:r>
      <w:sdt>
        <w:sdtPr>
          <w:rPr>
            <w:lang w:val="cy-GB"/>
          </w:rPr>
          <w:id w:val="-249974546"/>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7532B696" w14:textId="59CEC73B" w:rsidR="00062EF9" w:rsidRPr="00062EF9" w:rsidRDefault="00062EF9" w:rsidP="00062EF9">
      <w:pPr>
        <w:rPr>
          <w:lang w:val="cy-GB"/>
        </w:rPr>
      </w:pPr>
      <w:r w:rsidRPr="00062EF9">
        <w:rPr>
          <w:lang w:val="cy-GB"/>
        </w:rPr>
        <w:t>35-44</w:t>
      </w:r>
      <w:r w:rsidR="00EF110A">
        <w:rPr>
          <w:lang w:val="cy-GB"/>
        </w:rPr>
        <w:t xml:space="preserve"> </w:t>
      </w:r>
      <w:sdt>
        <w:sdtPr>
          <w:rPr>
            <w:lang w:val="cy-GB"/>
          </w:rPr>
          <w:id w:val="505174986"/>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35938776" w14:textId="7BBF3C19" w:rsidR="00062EF9" w:rsidRPr="00062EF9" w:rsidRDefault="00062EF9" w:rsidP="00062EF9">
      <w:pPr>
        <w:rPr>
          <w:lang w:val="cy-GB"/>
        </w:rPr>
      </w:pPr>
      <w:r w:rsidRPr="00062EF9">
        <w:rPr>
          <w:lang w:val="cy-GB"/>
        </w:rPr>
        <w:t>45-54</w:t>
      </w:r>
      <w:r w:rsidR="00EF110A">
        <w:rPr>
          <w:lang w:val="cy-GB"/>
        </w:rPr>
        <w:t xml:space="preserve"> </w:t>
      </w:r>
      <w:sdt>
        <w:sdtPr>
          <w:rPr>
            <w:lang w:val="cy-GB"/>
          </w:rPr>
          <w:id w:val="-1513136003"/>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77C09427" w14:textId="74F3A151" w:rsidR="00062EF9" w:rsidRPr="00062EF9" w:rsidRDefault="00062EF9" w:rsidP="00062EF9">
      <w:pPr>
        <w:rPr>
          <w:lang w:val="cy-GB"/>
        </w:rPr>
      </w:pPr>
      <w:r w:rsidRPr="00062EF9">
        <w:rPr>
          <w:lang w:val="cy-GB"/>
        </w:rPr>
        <w:t>55-64</w:t>
      </w:r>
      <w:r w:rsidR="00EF110A">
        <w:rPr>
          <w:lang w:val="cy-GB"/>
        </w:rPr>
        <w:t xml:space="preserve"> </w:t>
      </w:r>
      <w:sdt>
        <w:sdtPr>
          <w:rPr>
            <w:lang w:val="cy-GB"/>
          </w:rPr>
          <w:id w:val="-1360665309"/>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320097A7" w14:textId="7D372B5F" w:rsidR="00062EF9" w:rsidRPr="00062EF9" w:rsidRDefault="00062EF9" w:rsidP="00062EF9">
      <w:pPr>
        <w:rPr>
          <w:lang w:val="cy-GB"/>
        </w:rPr>
      </w:pPr>
      <w:r w:rsidRPr="00062EF9">
        <w:rPr>
          <w:lang w:val="cy-GB"/>
        </w:rPr>
        <w:t>65 neu’n hŷn</w:t>
      </w:r>
      <w:r w:rsidR="00EF110A">
        <w:rPr>
          <w:lang w:val="cy-GB"/>
        </w:rPr>
        <w:t xml:space="preserve"> </w:t>
      </w:r>
      <w:sdt>
        <w:sdtPr>
          <w:rPr>
            <w:lang w:val="cy-GB"/>
          </w:rPr>
          <w:id w:val="1871878861"/>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408DF705" w14:textId="66A1D22C" w:rsidR="00947F09" w:rsidRDefault="00062EF9" w:rsidP="00F3442E">
      <w:pPr>
        <w:rPr>
          <w:lang w:val="cy-GB"/>
        </w:rPr>
        <w:sectPr w:rsidR="00947F09" w:rsidSect="00534A41">
          <w:type w:val="continuous"/>
          <w:pgSz w:w="11906" w:h="16838"/>
          <w:pgMar w:top="1440" w:right="1440" w:bottom="1440" w:left="1440" w:header="708" w:footer="708" w:gutter="0"/>
          <w:cols w:space="708"/>
          <w:docGrid w:linePitch="360"/>
        </w:sectPr>
      </w:pPr>
      <w:r w:rsidRPr="00062EF9">
        <w:rPr>
          <w:lang w:val="cy-GB"/>
        </w:rPr>
        <w:t>Mae’n well gen i beidio â dweud</w:t>
      </w:r>
      <w:r w:rsidR="00EF110A">
        <w:rPr>
          <w:lang w:val="cy-GB"/>
        </w:rPr>
        <w:t xml:space="preserve"> </w:t>
      </w:r>
      <w:sdt>
        <w:sdtPr>
          <w:rPr>
            <w:lang w:val="cy-GB"/>
          </w:rPr>
          <w:id w:val="-1017073357"/>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6E4E6759" w14:textId="337F9543" w:rsidR="00062EF9" w:rsidRPr="00062EF9" w:rsidRDefault="00062EF9" w:rsidP="00062EF9">
      <w:pPr>
        <w:pStyle w:val="Heading1"/>
        <w:rPr>
          <w:lang w:val="cy-GB"/>
        </w:rPr>
      </w:pPr>
      <w:r w:rsidRPr="00062EF9">
        <w:rPr>
          <w:lang w:val="cy-GB"/>
        </w:rPr>
        <w:t>Rhyw</w:t>
      </w:r>
    </w:p>
    <w:p w14:paraId="3519BBFA" w14:textId="77777777" w:rsidR="00947F09" w:rsidRDefault="00947F09" w:rsidP="00062EF9">
      <w:pPr>
        <w:rPr>
          <w:lang w:val="cy-GB"/>
        </w:rPr>
        <w:sectPr w:rsidR="00947F09" w:rsidSect="00534A41">
          <w:type w:val="continuous"/>
          <w:pgSz w:w="11906" w:h="16838"/>
          <w:pgMar w:top="1440" w:right="1440" w:bottom="1440" w:left="1440" w:header="708" w:footer="708" w:gutter="0"/>
          <w:cols w:space="708"/>
          <w:docGrid w:linePitch="360"/>
        </w:sectPr>
      </w:pPr>
    </w:p>
    <w:p w14:paraId="50DFC4AE" w14:textId="122874E9" w:rsidR="00062EF9" w:rsidRPr="00062EF9" w:rsidRDefault="00062EF9" w:rsidP="00062EF9">
      <w:pPr>
        <w:rPr>
          <w:lang w:val="cy-GB"/>
        </w:rPr>
      </w:pPr>
      <w:r w:rsidRPr="00062EF9">
        <w:rPr>
          <w:lang w:val="cy-GB"/>
        </w:rPr>
        <w:t>Benyw</w:t>
      </w:r>
      <w:r w:rsidR="00EF110A" w:rsidRPr="00EF110A">
        <w:rPr>
          <w:lang w:val="cy-GB"/>
        </w:rPr>
        <w:t xml:space="preserve"> </w:t>
      </w:r>
      <w:sdt>
        <w:sdtPr>
          <w:rPr>
            <w:lang w:val="cy-GB"/>
          </w:rPr>
          <w:id w:val="737667966"/>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33893116" w14:textId="3CD05B15" w:rsidR="00062EF9" w:rsidRPr="00062EF9" w:rsidRDefault="00062EF9" w:rsidP="00062EF9">
      <w:pPr>
        <w:rPr>
          <w:lang w:val="cy-GB"/>
        </w:rPr>
      </w:pPr>
      <w:r w:rsidRPr="00062EF9">
        <w:rPr>
          <w:lang w:val="cy-GB"/>
        </w:rPr>
        <w:t>Gwryw</w:t>
      </w:r>
      <w:r w:rsidR="00EF110A" w:rsidRPr="00EF110A">
        <w:rPr>
          <w:lang w:val="cy-GB"/>
        </w:rPr>
        <w:t xml:space="preserve"> </w:t>
      </w:r>
      <w:sdt>
        <w:sdtPr>
          <w:rPr>
            <w:lang w:val="cy-GB"/>
          </w:rPr>
          <w:id w:val="-302310460"/>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312CE5B8" w14:textId="4A9AFB5D" w:rsidR="00062EF9" w:rsidRPr="00062EF9" w:rsidRDefault="00062EF9" w:rsidP="00062EF9">
      <w:pPr>
        <w:rPr>
          <w:lang w:val="cy-GB"/>
        </w:rPr>
      </w:pPr>
      <w:r w:rsidRPr="00062EF9">
        <w:rPr>
          <w:lang w:val="cy-GB"/>
        </w:rPr>
        <w:t>Mae’n well gen i hunanddisgrifio (nodwch os gwelwch yn dda)</w:t>
      </w:r>
      <w:r w:rsidR="00090AB7">
        <w:rPr>
          <w:lang w:val="cy-GB"/>
        </w:rPr>
        <w:t xml:space="preserve">: </w:t>
      </w:r>
      <w:sdt>
        <w:sdtPr>
          <w:rPr>
            <w:lang w:val="cy-GB"/>
          </w:rPr>
          <w:id w:val="1439796463"/>
          <w:placeholder>
            <w:docPart w:val="D80FEB150BDA4EA39596A0828BA3EDD3"/>
          </w:placeholder>
          <w:showingPlcHdr/>
        </w:sdtPr>
        <w:sdtEndPr/>
        <w:sdtContent>
          <w:r w:rsidR="00090AB7" w:rsidRPr="00090AB7">
            <w:rPr>
              <w:rStyle w:val="PlaceholderText"/>
              <w:b/>
              <w:bCs/>
              <w:color w:val="auto"/>
            </w:rPr>
            <w:t>Cliciwch neu pwyswch yma i deipio testun.</w:t>
          </w:r>
        </w:sdtContent>
      </w:sdt>
    </w:p>
    <w:p w14:paraId="28F1EF2E" w14:textId="4323F8C5" w:rsidR="00947F09" w:rsidRDefault="00062EF9" w:rsidP="00F3442E">
      <w:pPr>
        <w:rPr>
          <w:lang w:val="cy-GB"/>
        </w:rPr>
        <w:sectPr w:rsidR="00947F09" w:rsidSect="00534A41">
          <w:type w:val="continuous"/>
          <w:pgSz w:w="11906" w:h="16838"/>
          <w:pgMar w:top="1440" w:right="1440" w:bottom="1440" w:left="1440" w:header="708" w:footer="708" w:gutter="0"/>
          <w:cols w:space="708"/>
          <w:docGrid w:linePitch="360"/>
        </w:sectPr>
      </w:pPr>
      <w:r w:rsidRPr="00062EF9">
        <w:rPr>
          <w:lang w:val="cy-GB"/>
        </w:rPr>
        <w:t>Mae’n well gen i beidio â dweud</w:t>
      </w:r>
      <w:r w:rsidR="00EF110A">
        <w:rPr>
          <w:lang w:val="cy-GB"/>
        </w:rPr>
        <w:t xml:space="preserve"> </w:t>
      </w:r>
      <w:sdt>
        <w:sdtPr>
          <w:rPr>
            <w:lang w:val="cy-GB"/>
          </w:rPr>
          <w:id w:val="-898438554"/>
          <w14:checkbox>
            <w14:checked w14:val="0"/>
            <w14:checkedState w14:val="2612" w14:font="MS Gothic"/>
            <w14:uncheckedState w14:val="2610" w14:font="MS Gothic"/>
          </w14:checkbox>
        </w:sdtPr>
        <w:sdtEndPr/>
        <w:sdtContent>
          <w:r w:rsidR="00090AB7">
            <w:rPr>
              <w:rFonts w:ascii="MS Gothic" w:eastAsia="MS Gothic" w:hAnsi="MS Gothic" w:hint="eastAsia"/>
              <w:lang w:val="cy-GB"/>
            </w:rPr>
            <w:t>☐</w:t>
          </w:r>
        </w:sdtContent>
      </w:sdt>
    </w:p>
    <w:p w14:paraId="152F1440" w14:textId="374D3B8A" w:rsidR="00062EF9" w:rsidRPr="00062EF9" w:rsidRDefault="00062EF9" w:rsidP="00062EF9">
      <w:pPr>
        <w:pStyle w:val="Heading1"/>
        <w:rPr>
          <w:lang w:val="cy-GB"/>
        </w:rPr>
      </w:pPr>
      <w:r w:rsidRPr="00062EF9">
        <w:rPr>
          <w:lang w:val="cy-GB"/>
        </w:rPr>
        <w:t>A yw’r rhyw rydych yn uniaethu ag ef yr un fath â’ch rhyw a gofrestrwyd pan gawsoch eich geni?</w:t>
      </w:r>
    </w:p>
    <w:p w14:paraId="4A288E47" w14:textId="3B3E0D3C" w:rsidR="00062EF9" w:rsidRPr="00062EF9" w:rsidRDefault="00062EF9" w:rsidP="00062EF9">
      <w:pPr>
        <w:rPr>
          <w:lang w:val="cy-GB"/>
        </w:rPr>
      </w:pPr>
      <w:r w:rsidRPr="00062EF9">
        <w:rPr>
          <w:lang w:val="cy-GB"/>
        </w:rPr>
        <w:t>Ydy</w:t>
      </w:r>
      <w:r w:rsidR="00EF110A">
        <w:rPr>
          <w:lang w:val="cy-GB"/>
        </w:rPr>
        <w:t xml:space="preserve"> </w:t>
      </w:r>
      <w:sdt>
        <w:sdtPr>
          <w:rPr>
            <w:lang w:val="cy-GB"/>
          </w:rPr>
          <w:id w:val="1934394669"/>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3646EF47" w14:textId="1265893C" w:rsidR="00EF110A" w:rsidRPr="00062EF9" w:rsidRDefault="00062EF9" w:rsidP="00062EF9">
      <w:pPr>
        <w:rPr>
          <w:lang w:val="cy-GB"/>
        </w:rPr>
      </w:pPr>
      <w:r w:rsidRPr="00062EF9">
        <w:rPr>
          <w:lang w:val="cy-GB"/>
        </w:rPr>
        <w:t>Nac ydy (nodwch eich hunaniaeth rhywedd)</w:t>
      </w:r>
      <w:r w:rsidR="00090AB7">
        <w:rPr>
          <w:lang w:val="cy-GB"/>
        </w:rPr>
        <w:t>:</w:t>
      </w:r>
      <w:r w:rsidR="00EF110A">
        <w:rPr>
          <w:lang w:val="cy-GB"/>
        </w:rPr>
        <w:t xml:space="preserve"> </w:t>
      </w:r>
      <w:sdt>
        <w:sdtPr>
          <w:rPr>
            <w:lang w:val="cy-GB"/>
          </w:rPr>
          <w:id w:val="-81147742"/>
          <w:placeholder>
            <w:docPart w:val="D59C1751D22B4276A6ED6E00686ACF89"/>
          </w:placeholder>
        </w:sdtPr>
        <w:sdtEndPr/>
        <w:sdtContent>
          <w:sdt>
            <w:sdtPr>
              <w:rPr>
                <w:lang w:val="cy-GB"/>
              </w:rPr>
              <w:id w:val="1091429732"/>
              <w:placeholder>
                <w:docPart w:val="2BE4E3F861AD4F79BBC72C87E0BEAF42"/>
              </w:placeholder>
              <w:showingPlcHdr/>
            </w:sdtPr>
            <w:sdtContent>
              <w:r w:rsidR="00090AB7" w:rsidRPr="00090AB7">
                <w:rPr>
                  <w:rStyle w:val="PlaceholderText"/>
                  <w:b/>
                  <w:bCs/>
                  <w:color w:val="auto"/>
                </w:rPr>
                <w:t>Cliciwch neu pwyswch yma i deipio testun.</w:t>
              </w:r>
            </w:sdtContent>
          </w:sdt>
        </w:sdtContent>
      </w:sdt>
    </w:p>
    <w:p w14:paraId="0A2B7393" w14:textId="7AD4FD4F" w:rsidR="00062EF9" w:rsidRPr="00062EF9" w:rsidRDefault="00062EF9" w:rsidP="00062EF9">
      <w:pPr>
        <w:rPr>
          <w:lang w:val="cy-GB"/>
        </w:rPr>
      </w:pPr>
      <w:r w:rsidRPr="00062EF9">
        <w:rPr>
          <w:lang w:val="cy-GB"/>
        </w:rPr>
        <w:t>Mae’n well gen i beidio â dweud</w:t>
      </w:r>
      <w:r w:rsidR="00EF110A">
        <w:rPr>
          <w:lang w:val="cy-GB"/>
        </w:rPr>
        <w:t xml:space="preserve"> </w:t>
      </w:r>
      <w:sdt>
        <w:sdtPr>
          <w:rPr>
            <w:lang w:val="cy-GB"/>
          </w:rPr>
          <w:id w:val="-236240887"/>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3FFD7404" w14:textId="7E576484" w:rsidR="00062EF9" w:rsidRPr="00062EF9" w:rsidRDefault="00062EF9" w:rsidP="00062EF9">
      <w:pPr>
        <w:pStyle w:val="Heading1"/>
        <w:rPr>
          <w:lang w:val="cy-GB"/>
        </w:rPr>
      </w:pPr>
      <w:r w:rsidRPr="00062EF9">
        <w:rPr>
          <w:lang w:val="cy-GB"/>
        </w:rPr>
        <w:lastRenderedPageBreak/>
        <w:t>Cyfeiriadedd rhywiol</w:t>
      </w:r>
    </w:p>
    <w:p w14:paraId="332FDA60" w14:textId="77777777" w:rsidR="00947F09" w:rsidRDefault="00947F09" w:rsidP="00062EF9">
      <w:pPr>
        <w:rPr>
          <w:lang w:val="cy-GB"/>
        </w:rPr>
        <w:sectPr w:rsidR="00947F09" w:rsidSect="00534A41">
          <w:type w:val="continuous"/>
          <w:pgSz w:w="11906" w:h="16838"/>
          <w:pgMar w:top="1440" w:right="1440" w:bottom="1440" w:left="1440" w:header="708" w:footer="708" w:gutter="0"/>
          <w:cols w:space="708"/>
          <w:docGrid w:linePitch="360"/>
        </w:sectPr>
      </w:pPr>
    </w:p>
    <w:p w14:paraId="79589E55" w14:textId="4B270677" w:rsidR="00062EF9" w:rsidRPr="00062EF9" w:rsidRDefault="00062EF9" w:rsidP="00062EF9">
      <w:pPr>
        <w:rPr>
          <w:lang w:val="cy-GB"/>
        </w:rPr>
      </w:pPr>
      <w:r w:rsidRPr="00062EF9">
        <w:rPr>
          <w:lang w:val="cy-GB"/>
        </w:rPr>
        <w:t>Heterorywiol/</w:t>
      </w:r>
      <w:r w:rsidR="003D4D03">
        <w:rPr>
          <w:lang w:val="cy-GB"/>
        </w:rPr>
        <w:t>s</w:t>
      </w:r>
      <w:r w:rsidRPr="00062EF9">
        <w:rPr>
          <w:lang w:val="cy-GB"/>
        </w:rPr>
        <w:t>trêt</w:t>
      </w:r>
      <w:r w:rsidR="00EF110A">
        <w:rPr>
          <w:lang w:val="cy-GB"/>
        </w:rPr>
        <w:t xml:space="preserve"> </w:t>
      </w:r>
      <w:sdt>
        <w:sdtPr>
          <w:rPr>
            <w:lang w:val="cy-GB"/>
          </w:rPr>
          <w:id w:val="1130360332"/>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57BF1DC3" w14:textId="14F8EBC9" w:rsidR="00062EF9" w:rsidRPr="00062EF9" w:rsidRDefault="00062EF9" w:rsidP="00062EF9">
      <w:pPr>
        <w:rPr>
          <w:lang w:val="cy-GB"/>
        </w:rPr>
      </w:pPr>
      <w:r w:rsidRPr="00062EF9">
        <w:rPr>
          <w:lang w:val="cy-GB"/>
        </w:rPr>
        <w:t>Hoyw/</w:t>
      </w:r>
      <w:r w:rsidR="003D4D03">
        <w:rPr>
          <w:lang w:val="cy-GB"/>
        </w:rPr>
        <w:t>l</w:t>
      </w:r>
      <w:r w:rsidRPr="00062EF9">
        <w:rPr>
          <w:lang w:val="cy-GB"/>
        </w:rPr>
        <w:t xml:space="preserve">esbiaidd </w:t>
      </w:r>
      <w:sdt>
        <w:sdtPr>
          <w:rPr>
            <w:lang w:val="cy-GB"/>
          </w:rPr>
          <w:id w:val="1267967834"/>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59E5977B" w14:textId="24A8C249" w:rsidR="00062EF9" w:rsidRPr="00062EF9" w:rsidRDefault="00062EF9" w:rsidP="00062EF9">
      <w:pPr>
        <w:rPr>
          <w:lang w:val="cy-GB"/>
        </w:rPr>
      </w:pPr>
      <w:r w:rsidRPr="00062EF9">
        <w:rPr>
          <w:lang w:val="cy-GB"/>
        </w:rPr>
        <w:t>Deurywiol</w:t>
      </w:r>
      <w:r w:rsidR="00EF110A" w:rsidRPr="00EF110A">
        <w:rPr>
          <w:lang w:val="cy-GB"/>
        </w:rPr>
        <w:t xml:space="preserve"> </w:t>
      </w:r>
      <w:sdt>
        <w:sdtPr>
          <w:rPr>
            <w:lang w:val="cy-GB"/>
          </w:rPr>
          <w:id w:val="-252740817"/>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57F13B20" w14:textId="5CC2B721" w:rsidR="00062EF9" w:rsidRPr="00062EF9" w:rsidRDefault="00062EF9" w:rsidP="00062EF9">
      <w:pPr>
        <w:rPr>
          <w:lang w:val="cy-GB"/>
        </w:rPr>
      </w:pPr>
      <w:r w:rsidRPr="00062EF9">
        <w:rPr>
          <w:lang w:val="cy-GB"/>
        </w:rPr>
        <w:t>Cyfeiriadedd rhywiol arall (nodwch os gwelwch yn dda)</w:t>
      </w:r>
      <w:r w:rsidR="00EF110A" w:rsidRPr="00EF110A">
        <w:rPr>
          <w:lang w:val="cy-GB"/>
        </w:rPr>
        <w:t xml:space="preserve"> </w:t>
      </w:r>
      <w:sdt>
        <w:sdtPr>
          <w:rPr>
            <w:lang w:val="cy-GB"/>
          </w:rPr>
          <w:id w:val="721950383"/>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5C76149D" w14:textId="3241110B" w:rsidR="00062EF9" w:rsidRPr="00062EF9" w:rsidRDefault="00062EF9" w:rsidP="00062EF9">
      <w:pPr>
        <w:rPr>
          <w:lang w:val="cy-GB"/>
        </w:rPr>
      </w:pPr>
      <w:r w:rsidRPr="00062EF9">
        <w:rPr>
          <w:lang w:val="cy-GB"/>
        </w:rPr>
        <w:t>Mae’n well gen i beidio â dweud</w:t>
      </w:r>
      <w:r w:rsidR="00EF110A" w:rsidRPr="00EF110A">
        <w:rPr>
          <w:lang w:val="cy-GB"/>
        </w:rPr>
        <w:t xml:space="preserve"> </w:t>
      </w:r>
      <w:sdt>
        <w:sdtPr>
          <w:rPr>
            <w:lang w:val="cy-GB"/>
          </w:rPr>
          <w:id w:val="1806421049"/>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252685F2" w14:textId="77777777" w:rsidR="00947F09" w:rsidRDefault="00947F09" w:rsidP="00062EF9">
      <w:pPr>
        <w:pStyle w:val="Heading1"/>
        <w:rPr>
          <w:lang w:val="cy-GB"/>
        </w:rPr>
        <w:sectPr w:rsidR="00947F09" w:rsidSect="00534A41">
          <w:type w:val="continuous"/>
          <w:pgSz w:w="11906" w:h="16838"/>
          <w:pgMar w:top="1440" w:right="1440" w:bottom="1440" w:left="1440" w:header="708" w:footer="708" w:gutter="0"/>
          <w:cols w:space="708"/>
          <w:docGrid w:linePitch="360"/>
        </w:sectPr>
      </w:pPr>
    </w:p>
    <w:p w14:paraId="3901AAA5" w14:textId="4DD951DE" w:rsidR="00062EF9" w:rsidRPr="00062EF9" w:rsidRDefault="00062EF9" w:rsidP="00062EF9">
      <w:pPr>
        <w:pStyle w:val="Heading1"/>
        <w:rPr>
          <w:lang w:val="cy-GB"/>
        </w:rPr>
      </w:pPr>
      <w:r w:rsidRPr="00062EF9">
        <w:rPr>
          <w:lang w:val="cy-GB"/>
        </w:rPr>
        <w:t>Beth yw eich statws priodasol neu bartneriaeth sifil gofrestredig cyfreithiol?</w:t>
      </w:r>
    </w:p>
    <w:p w14:paraId="1612690E" w14:textId="77777777" w:rsidR="00947F09" w:rsidRDefault="00947F09" w:rsidP="00062EF9">
      <w:pPr>
        <w:rPr>
          <w:lang w:val="cy-GB"/>
        </w:rPr>
        <w:sectPr w:rsidR="00947F09" w:rsidSect="00534A41">
          <w:type w:val="continuous"/>
          <w:pgSz w:w="11906" w:h="16838"/>
          <w:pgMar w:top="1440" w:right="1440" w:bottom="1440" w:left="1440" w:header="708" w:footer="708" w:gutter="0"/>
          <w:cols w:space="708"/>
          <w:docGrid w:linePitch="360"/>
        </w:sectPr>
      </w:pPr>
    </w:p>
    <w:p w14:paraId="0FFC4D18" w14:textId="5151EB4D" w:rsidR="00062EF9" w:rsidRPr="00062EF9" w:rsidRDefault="00062EF9" w:rsidP="00062EF9">
      <w:pPr>
        <w:rPr>
          <w:lang w:val="cy-GB"/>
        </w:rPr>
      </w:pPr>
      <w:r w:rsidRPr="00062EF9">
        <w:rPr>
          <w:lang w:val="cy-GB"/>
        </w:rPr>
        <w:t>Heb briodi na chofrestru mewn partneriaeth sifil erioed</w:t>
      </w:r>
      <w:r w:rsidR="00947F09">
        <w:rPr>
          <w:lang w:val="cy-GB"/>
        </w:rPr>
        <w:t xml:space="preserve"> </w:t>
      </w:r>
      <w:sdt>
        <w:sdtPr>
          <w:rPr>
            <w:lang w:val="cy-GB"/>
          </w:rPr>
          <w:id w:val="175079297"/>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5D263A54" w14:textId="14101D92" w:rsidR="00062EF9" w:rsidRPr="00062EF9" w:rsidRDefault="00062EF9" w:rsidP="00062EF9">
      <w:pPr>
        <w:rPr>
          <w:lang w:val="cy-GB"/>
        </w:rPr>
      </w:pPr>
      <w:r w:rsidRPr="00062EF9">
        <w:rPr>
          <w:lang w:val="cy-GB"/>
        </w:rPr>
        <w:t>Yn briod</w:t>
      </w:r>
      <w:r w:rsidR="00EF110A" w:rsidRPr="00EF110A">
        <w:rPr>
          <w:lang w:val="cy-GB"/>
        </w:rPr>
        <w:t xml:space="preserve"> </w:t>
      </w:r>
      <w:sdt>
        <w:sdtPr>
          <w:rPr>
            <w:lang w:val="cy-GB"/>
          </w:rPr>
          <w:id w:val="2058510173"/>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1E989397" w14:textId="5E627F3A" w:rsidR="00062EF9" w:rsidRPr="00062EF9" w:rsidRDefault="00062EF9" w:rsidP="00062EF9">
      <w:pPr>
        <w:rPr>
          <w:lang w:val="cy-GB"/>
        </w:rPr>
      </w:pPr>
      <w:r w:rsidRPr="00062EF9">
        <w:rPr>
          <w:lang w:val="cy-GB"/>
        </w:rPr>
        <w:t>Mewn partneriaeth sifil gofrestredig</w:t>
      </w:r>
      <w:r w:rsidR="00EF110A" w:rsidRPr="00EF110A">
        <w:rPr>
          <w:lang w:val="cy-GB"/>
        </w:rPr>
        <w:t xml:space="preserve"> </w:t>
      </w:r>
      <w:sdt>
        <w:sdtPr>
          <w:rPr>
            <w:lang w:val="cy-GB"/>
          </w:rPr>
          <w:id w:val="-1032652812"/>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5E62D0FC" w14:textId="3336F936" w:rsidR="00062EF9" w:rsidRPr="00062EF9" w:rsidRDefault="00062EF9" w:rsidP="00062EF9">
      <w:pPr>
        <w:rPr>
          <w:lang w:val="cy-GB"/>
        </w:rPr>
      </w:pPr>
      <w:r w:rsidRPr="00062EF9">
        <w:rPr>
          <w:lang w:val="cy-GB"/>
        </w:rPr>
        <w:t>Wedi gwahanu, ond wedi priodi’n gyfreithiol o hyd</w:t>
      </w:r>
      <w:r w:rsidR="00EF110A" w:rsidRPr="00EF110A">
        <w:rPr>
          <w:lang w:val="cy-GB"/>
        </w:rPr>
        <w:t xml:space="preserve"> </w:t>
      </w:r>
      <w:sdt>
        <w:sdtPr>
          <w:rPr>
            <w:lang w:val="cy-GB"/>
          </w:rPr>
          <w:id w:val="1951208711"/>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0FF8382E" w14:textId="3A3C109D" w:rsidR="00062EF9" w:rsidRPr="00062EF9" w:rsidRDefault="00062EF9" w:rsidP="00062EF9">
      <w:pPr>
        <w:rPr>
          <w:lang w:val="cy-GB"/>
        </w:rPr>
      </w:pPr>
      <w:r w:rsidRPr="00062EF9">
        <w:rPr>
          <w:lang w:val="cy-GB"/>
        </w:rPr>
        <w:t>Wedi gwahanu, ond mewn partneriaeth sifil yn gyfreithiol o hyd</w:t>
      </w:r>
      <w:r w:rsidRPr="00062EF9">
        <w:rPr>
          <w:lang w:val="cy-GB"/>
        </w:rPr>
        <w:tab/>
      </w:r>
      <w:sdt>
        <w:sdtPr>
          <w:rPr>
            <w:lang w:val="cy-GB"/>
          </w:rPr>
          <w:id w:val="-1106886450"/>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408FEE04" w14:textId="50D8489E" w:rsidR="00062EF9" w:rsidRPr="00062EF9" w:rsidRDefault="00062EF9" w:rsidP="00062EF9">
      <w:pPr>
        <w:rPr>
          <w:lang w:val="cy-GB"/>
        </w:rPr>
      </w:pPr>
      <w:r w:rsidRPr="00062EF9">
        <w:rPr>
          <w:lang w:val="cy-GB"/>
        </w:rPr>
        <w:t>Wedi ysgaru</w:t>
      </w:r>
      <w:r w:rsidR="00EF110A" w:rsidRPr="00EF110A">
        <w:rPr>
          <w:lang w:val="cy-GB"/>
        </w:rPr>
        <w:t xml:space="preserve"> </w:t>
      </w:r>
      <w:sdt>
        <w:sdtPr>
          <w:rPr>
            <w:lang w:val="cy-GB"/>
          </w:rPr>
          <w:id w:val="-1193684954"/>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6CAAD6DB" w14:textId="4F6C7158" w:rsidR="00062EF9" w:rsidRPr="00062EF9" w:rsidRDefault="00062EF9" w:rsidP="00062EF9">
      <w:pPr>
        <w:rPr>
          <w:lang w:val="cy-GB"/>
        </w:rPr>
      </w:pPr>
      <w:r w:rsidRPr="00062EF9">
        <w:rPr>
          <w:lang w:val="cy-GB"/>
        </w:rPr>
        <w:t>Mewn partneriaeth sifil gynt sydd bellach wedi’i diddymu’n gyfreithiol</w:t>
      </w:r>
      <w:r w:rsidR="00EF110A" w:rsidRPr="00EF110A">
        <w:rPr>
          <w:lang w:val="cy-GB"/>
        </w:rPr>
        <w:t xml:space="preserve"> </w:t>
      </w:r>
      <w:sdt>
        <w:sdtPr>
          <w:rPr>
            <w:lang w:val="cy-GB"/>
          </w:rPr>
          <w:id w:val="-1995793332"/>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710193BB" w14:textId="0B8678BE" w:rsidR="00062EF9" w:rsidRPr="00062EF9" w:rsidRDefault="00062EF9" w:rsidP="00062EF9">
      <w:pPr>
        <w:rPr>
          <w:lang w:val="cy-GB"/>
        </w:rPr>
      </w:pPr>
      <w:r w:rsidRPr="00062EF9">
        <w:rPr>
          <w:lang w:val="cy-GB"/>
        </w:rPr>
        <w:t>Yn weddw</w:t>
      </w:r>
      <w:r w:rsidR="00EF110A" w:rsidRPr="00EF110A">
        <w:rPr>
          <w:lang w:val="cy-GB"/>
        </w:rPr>
        <w:t xml:space="preserve"> </w:t>
      </w:r>
      <w:sdt>
        <w:sdtPr>
          <w:rPr>
            <w:lang w:val="cy-GB"/>
          </w:rPr>
          <w:id w:val="486132579"/>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648D56A8" w14:textId="3C9DFF64" w:rsidR="00062EF9" w:rsidRPr="00062EF9" w:rsidRDefault="00062EF9" w:rsidP="00062EF9">
      <w:pPr>
        <w:rPr>
          <w:lang w:val="cy-GB"/>
        </w:rPr>
      </w:pPr>
      <w:r w:rsidRPr="00062EF9">
        <w:rPr>
          <w:lang w:val="cy-GB"/>
        </w:rPr>
        <w:t>Partner sy’n goroesi o bartneriaeth sifil</w:t>
      </w:r>
      <w:r w:rsidR="00EF110A" w:rsidRPr="00EF110A">
        <w:rPr>
          <w:lang w:val="cy-GB"/>
        </w:rPr>
        <w:t xml:space="preserve"> </w:t>
      </w:r>
      <w:sdt>
        <w:sdtPr>
          <w:rPr>
            <w:lang w:val="cy-GB"/>
          </w:rPr>
          <w:id w:val="-436682856"/>
          <w14:checkbox>
            <w14:checked w14:val="0"/>
            <w14:checkedState w14:val="2612" w14:font="MS Gothic"/>
            <w14:uncheckedState w14:val="2610" w14:font="MS Gothic"/>
          </w14:checkbox>
        </w:sdtPr>
        <w:sdtEndPr/>
        <w:sdtContent>
          <w:r w:rsidR="00EF110A">
            <w:rPr>
              <w:rFonts w:ascii="MS Gothic" w:eastAsia="MS Gothic" w:hAnsi="MS Gothic" w:hint="eastAsia"/>
              <w:lang w:val="cy-GB"/>
            </w:rPr>
            <w:t>☐</w:t>
          </w:r>
        </w:sdtContent>
      </w:sdt>
    </w:p>
    <w:p w14:paraId="1D425043" w14:textId="74F6CCF9" w:rsidR="00062EF9" w:rsidRPr="00062EF9" w:rsidRDefault="00062EF9" w:rsidP="00062EF9">
      <w:pPr>
        <w:rPr>
          <w:lang w:val="cy-GB"/>
        </w:rPr>
      </w:pPr>
      <w:r w:rsidRPr="00062EF9">
        <w:rPr>
          <w:lang w:val="cy-GB"/>
        </w:rPr>
        <w:t>Mae’n well gen i beidio â dweud</w:t>
      </w:r>
      <w:r w:rsidR="00A6584A" w:rsidRPr="00A6584A">
        <w:rPr>
          <w:lang w:val="cy-GB"/>
        </w:rPr>
        <w:t xml:space="preserve"> </w:t>
      </w:r>
      <w:sdt>
        <w:sdtPr>
          <w:rPr>
            <w:lang w:val="cy-GB"/>
          </w:rPr>
          <w:id w:val="-750204344"/>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450F828" w14:textId="77777777" w:rsidR="00947F09" w:rsidRDefault="00947F09" w:rsidP="00062EF9">
      <w:pPr>
        <w:pStyle w:val="Heading1"/>
        <w:rPr>
          <w:lang w:val="cy-GB"/>
        </w:rPr>
        <w:sectPr w:rsidR="00947F09" w:rsidSect="00534A41">
          <w:type w:val="continuous"/>
          <w:pgSz w:w="11906" w:h="16838"/>
          <w:pgMar w:top="1440" w:right="1440" w:bottom="1440" w:left="1440" w:header="708" w:footer="708" w:gutter="0"/>
          <w:cols w:space="708"/>
          <w:docGrid w:linePitch="360"/>
        </w:sectPr>
      </w:pPr>
    </w:p>
    <w:p w14:paraId="140DDD07" w14:textId="5B54EE90" w:rsidR="00062EF9" w:rsidRPr="00062EF9" w:rsidRDefault="00062EF9" w:rsidP="00062EF9">
      <w:pPr>
        <w:pStyle w:val="Heading1"/>
        <w:rPr>
          <w:lang w:val="cy-GB"/>
        </w:rPr>
      </w:pPr>
      <w:r w:rsidRPr="00062EF9">
        <w:rPr>
          <w:lang w:val="cy-GB"/>
        </w:rPr>
        <w:t>Crefydd neu gred</w:t>
      </w:r>
    </w:p>
    <w:p w14:paraId="20EC4194" w14:textId="77777777" w:rsidR="00947F09" w:rsidRDefault="00947F09" w:rsidP="00062EF9">
      <w:pPr>
        <w:rPr>
          <w:lang w:val="cy-GB"/>
        </w:rPr>
        <w:sectPr w:rsidR="00947F09" w:rsidSect="00534A41">
          <w:type w:val="continuous"/>
          <w:pgSz w:w="11906" w:h="16838"/>
          <w:pgMar w:top="1440" w:right="1440" w:bottom="1440" w:left="1440" w:header="708" w:footer="708" w:gutter="0"/>
          <w:cols w:space="708"/>
          <w:docGrid w:linePitch="360"/>
        </w:sectPr>
      </w:pPr>
    </w:p>
    <w:p w14:paraId="72E52257" w14:textId="6B972827" w:rsidR="00062EF9" w:rsidRPr="00062EF9" w:rsidRDefault="00062EF9" w:rsidP="00062EF9">
      <w:pPr>
        <w:rPr>
          <w:lang w:val="cy-GB"/>
        </w:rPr>
      </w:pPr>
      <w:r w:rsidRPr="00062EF9">
        <w:rPr>
          <w:lang w:val="cy-GB"/>
        </w:rPr>
        <w:t>Dim crefydd neu gred</w:t>
      </w:r>
      <w:r w:rsidR="00A6584A" w:rsidRPr="00A6584A">
        <w:rPr>
          <w:lang w:val="cy-GB"/>
        </w:rPr>
        <w:t xml:space="preserve"> </w:t>
      </w:r>
      <w:sdt>
        <w:sdtPr>
          <w:rPr>
            <w:lang w:val="cy-GB"/>
          </w:rPr>
          <w:id w:val="1675452795"/>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5B636AC6" w14:textId="1568C8A3" w:rsidR="00062EF9" w:rsidRPr="00062EF9" w:rsidRDefault="00062EF9" w:rsidP="00062EF9">
      <w:pPr>
        <w:rPr>
          <w:lang w:val="cy-GB"/>
        </w:rPr>
      </w:pPr>
      <w:r w:rsidRPr="00062EF9">
        <w:rPr>
          <w:lang w:val="cy-GB"/>
        </w:rPr>
        <w:t>Cristnogol (pob enwad)</w:t>
      </w:r>
      <w:r w:rsidRPr="00062EF9">
        <w:rPr>
          <w:lang w:val="cy-GB"/>
        </w:rPr>
        <w:tab/>
      </w:r>
      <w:sdt>
        <w:sdtPr>
          <w:rPr>
            <w:lang w:val="cy-GB"/>
          </w:rPr>
          <w:id w:val="1782687662"/>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100421D9" w14:textId="0CDE7C59" w:rsidR="00062EF9" w:rsidRPr="00062EF9" w:rsidRDefault="00062EF9" w:rsidP="00062EF9">
      <w:pPr>
        <w:rPr>
          <w:lang w:val="cy-GB"/>
        </w:rPr>
      </w:pPr>
      <w:r w:rsidRPr="00062EF9">
        <w:rPr>
          <w:lang w:val="cy-GB"/>
        </w:rPr>
        <w:t>Bwdhaidd</w:t>
      </w:r>
      <w:r w:rsidR="00A6584A" w:rsidRPr="00A6584A">
        <w:rPr>
          <w:lang w:val="cy-GB"/>
        </w:rPr>
        <w:t xml:space="preserve"> </w:t>
      </w:r>
      <w:sdt>
        <w:sdtPr>
          <w:rPr>
            <w:lang w:val="cy-GB"/>
          </w:rPr>
          <w:id w:val="-1545823558"/>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0993353D" w14:textId="09D5913D" w:rsidR="00062EF9" w:rsidRPr="00062EF9" w:rsidRDefault="00062EF9" w:rsidP="00062EF9">
      <w:pPr>
        <w:rPr>
          <w:lang w:val="cy-GB"/>
        </w:rPr>
      </w:pPr>
      <w:r w:rsidRPr="00062EF9">
        <w:rPr>
          <w:lang w:val="cy-GB"/>
        </w:rPr>
        <w:t>Hindŵaidd</w:t>
      </w:r>
      <w:r w:rsidR="00A6584A" w:rsidRPr="00A6584A">
        <w:rPr>
          <w:lang w:val="cy-GB"/>
        </w:rPr>
        <w:t xml:space="preserve"> </w:t>
      </w:r>
      <w:sdt>
        <w:sdtPr>
          <w:rPr>
            <w:lang w:val="cy-GB"/>
          </w:rPr>
          <w:id w:val="-1666621265"/>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F6E097F" w14:textId="6656EAF9" w:rsidR="00062EF9" w:rsidRPr="00062EF9" w:rsidRDefault="00062EF9" w:rsidP="00062EF9">
      <w:pPr>
        <w:rPr>
          <w:lang w:val="cy-GB"/>
        </w:rPr>
      </w:pPr>
      <w:r w:rsidRPr="00062EF9">
        <w:rPr>
          <w:lang w:val="cy-GB"/>
        </w:rPr>
        <w:t>Iddewig</w:t>
      </w:r>
      <w:r w:rsidR="00A6584A" w:rsidRPr="00A6584A">
        <w:rPr>
          <w:lang w:val="cy-GB"/>
        </w:rPr>
        <w:t xml:space="preserve"> </w:t>
      </w:r>
      <w:sdt>
        <w:sdtPr>
          <w:rPr>
            <w:lang w:val="cy-GB"/>
          </w:rPr>
          <w:id w:val="-209778164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B6F5102" w14:textId="7E96212E" w:rsidR="00062EF9" w:rsidRPr="00062EF9" w:rsidRDefault="00062EF9" w:rsidP="00062EF9">
      <w:pPr>
        <w:rPr>
          <w:lang w:val="cy-GB"/>
        </w:rPr>
      </w:pPr>
      <w:r w:rsidRPr="00062EF9">
        <w:rPr>
          <w:lang w:val="cy-GB"/>
        </w:rPr>
        <w:t>Mwslimaidd</w:t>
      </w:r>
      <w:r w:rsidR="00A6584A" w:rsidRPr="00A6584A">
        <w:rPr>
          <w:lang w:val="cy-GB"/>
        </w:rPr>
        <w:t xml:space="preserve"> </w:t>
      </w:r>
      <w:sdt>
        <w:sdtPr>
          <w:rPr>
            <w:lang w:val="cy-GB"/>
          </w:rPr>
          <w:id w:val="33218722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2883ADF1" w14:textId="79AC28B9" w:rsidR="00062EF9" w:rsidRPr="00062EF9" w:rsidRDefault="00062EF9" w:rsidP="00062EF9">
      <w:pPr>
        <w:rPr>
          <w:lang w:val="cy-GB"/>
        </w:rPr>
      </w:pPr>
      <w:r w:rsidRPr="00062EF9">
        <w:rPr>
          <w:lang w:val="cy-GB"/>
        </w:rPr>
        <w:t>Sikh</w:t>
      </w:r>
      <w:r w:rsidR="00A6584A" w:rsidRPr="00A6584A">
        <w:rPr>
          <w:lang w:val="cy-GB"/>
        </w:rPr>
        <w:t xml:space="preserve"> </w:t>
      </w:r>
      <w:sdt>
        <w:sdtPr>
          <w:rPr>
            <w:lang w:val="cy-GB"/>
          </w:rPr>
          <w:id w:val="209466425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5EB4C5E6" w14:textId="2F1E1485" w:rsidR="00062EF9" w:rsidRPr="00062EF9" w:rsidRDefault="00062EF9" w:rsidP="00062EF9">
      <w:pPr>
        <w:rPr>
          <w:lang w:val="cy-GB"/>
        </w:rPr>
      </w:pPr>
      <w:r w:rsidRPr="00062EF9">
        <w:rPr>
          <w:lang w:val="cy-GB"/>
        </w:rPr>
        <w:t>Unrhyw grefydd arall (nodwch os gwelwch yn dda)</w:t>
      </w:r>
      <w:r w:rsidR="00090AB7">
        <w:rPr>
          <w:lang w:val="cy-GB"/>
        </w:rPr>
        <w:t>:</w:t>
      </w:r>
      <w:r w:rsidR="00947F09">
        <w:rPr>
          <w:lang w:val="cy-GB"/>
        </w:rPr>
        <w:t xml:space="preserve"> </w:t>
      </w:r>
      <w:sdt>
        <w:sdtPr>
          <w:rPr>
            <w:lang w:val="cy-GB"/>
          </w:rPr>
          <w:id w:val="-566804627"/>
          <w:placeholder>
            <w:docPart w:val="899B81C63679437287F48B6C051C155A"/>
          </w:placeholder>
        </w:sdtPr>
        <w:sdtEndPr/>
        <w:sdtContent>
          <w:sdt>
            <w:sdtPr>
              <w:rPr>
                <w:lang w:val="cy-GB"/>
              </w:rPr>
              <w:id w:val="-1642185079"/>
              <w:placeholder>
                <w:docPart w:val="7D61B134514F4029B201A351767EE181"/>
              </w:placeholder>
              <w:showingPlcHdr/>
            </w:sdtPr>
            <w:sdtContent>
              <w:r w:rsidR="00090AB7" w:rsidRPr="00090AB7">
                <w:rPr>
                  <w:rStyle w:val="PlaceholderText"/>
                  <w:b/>
                  <w:bCs/>
                  <w:color w:val="auto"/>
                </w:rPr>
                <w:t>Cliciwch neu pwyswch yma i deipio testun.</w:t>
              </w:r>
            </w:sdtContent>
          </w:sdt>
        </w:sdtContent>
      </w:sdt>
    </w:p>
    <w:p w14:paraId="5818F01B" w14:textId="5B05158A" w:rsidR="00062EF9" w:rsidRPr="00062EF9" w:rsidRDefault="00062EF9" w:rsidP="00062EF9">
      <w:pPr>
        <w:rPr>
          <w:lang w:val="cy-GB"/>
        </w:rPr>
      </w:pPr>
      <w:r w:rsidRPr="00062EF9">
        <w:rPr>
          <w:lang w:val="cy-GB"/>
        </w:rPr>
        <w:t>Mae’n well gen i beidio â dweud</w:t>
      </w:r>
      <w:r w:rsidR="00A6584A" w:rsidRPr="00A6584A">
        <w:rPr>
          <w:lang w:val="cy-GB"/>
        </w:rPr>
        <w:t xml:space="preserve"> </w:t>
      </w:r>
      <w:sdt>
        <w:sdtPr>
          <w:rPr>
            <w:lang w:val="cy-GB"/>
          </w:rPr>
          <w:id w:val="819459708"/>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9675966" w14:textId="77777777" w:rsidR="00947F09" w:rsidRDefault="00947F09" w:rsidP="00062EF9">
      <w:pPr>
        <w:pStyle w:val="Heading1"/>
        <w:rPr>
          <w:lang w:val="cy-GB"/>
        </w:rPr>
        <w:sectPr w:rsidR="00947F09" w:rsidSect="00534A41">
          <w:type w:val="continuous"/>
          <w:pgSz w:w="11906" w:h="16838"/>
          <w:pgMar w:top="1440" w:right="1440" w:bottom="1440" w:left="1440" w:header="708" w:footer="708" w:gutter="0"/>
          <w:cols w:space="708"/>
          <w:docGrid w:linePitch="360"/>
        </w:sectPr>
      </w:pPr>
    </w:p>
    <w:p w14:paraId="4FC016B2" w14:textId="229C8357" w:rsidR="00062EF9" w:rsidRPr="00062EF9" w:rsidRDefault="00062EF9" w:rsidP="00062EF9">
      <w:pPr>
        <w:pStyle w:val="Heading1"/>
        <w:rPr>
          <w:lang w:val="cy-GB"/>
        </w:rPr>
      </w:pPr>
      <w:r w:rsidRPr="00062EF9">
        <w:rPr>
          <w:lang w:val="cy-GB"/>
        </w:rPr>
        <w:lastRenderedPageBreak/>
        <w:t>Grŵp ethnig</w:t>
      </w:r>
    </w:p>
    <w:p w14:paraId="5666A1E8" w14:textId="77777777" w:rsidR="00A6584A" w:rsidRDefault="00062EF9" w:rsidP="00A6584A">
      <w:pPr>
        <w:pStyle w:val="Heading2"/>
        <w:rPr>
          <w:lang w:val="cy-GB"/>
        </w:rPr>
      </w:pPr>
      <w:r w:rsidRPr="00062EF9">
        <w:rPr>
          <w:lang w:val="cy-GB"/>
        </w:rPr>
        <w:t>Gwyn</w:t>
      </w:r>
      <w:r w:rsidRPr="00062EF9">
        <w:rPr>
          <w:lang w:val="cy-GB"/>
        </w:rPr>
        <w:tab/>
      </w:r>
    </w:p>
    <w:p w14:paraId="1733912B" w14:textId="302A9FC7" w:rsidR="00062EF9" w:rsidRPr="00062EF9" w:rsidRDefault="00062EF9" w:rsidP="00062EF9">
      <w:pPr>
        <w:rPr>
          <w:lang w:val="cy-GB"/>
        </w:rPr>
      </w:pPr>
      <w:r w:rsidRPr="00062EF9">
        <w:rPr>
          <w:lang w:val="cy-GB"/>
        </w:rPr>
        <w:t>Cymreig/Seisnig/Albanaidd/Gwyddelig o Ogledd Iwerddon/Prydeinig</w:t>
      </w:r>
      <w:r w:rsidR="00A6584A" w:rsidRPr="00A6584A">
        <w:rPr>
          <w:lang w:val="cy-GB"/>
        </w:rPr>
        <w:t xml:space="preserve"> </w:t>
      </w:r>
      <w:sdt>
        <w:sdtPr>
          <w:rPr>
            <w:lang w:val="cy-GB"/>
          </w:rPr>
          <w:id w:val="-678881482"/>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3054E4AE" w14:textId="42BB6AA5" w:rsidR="00062EF9" w:rsidRPr="00062EF9" w:rsidRDefault="00062EF9" w:rsidP="00062EF9">
      <w:pPr>
        <w:rPr>
          <w:lang w:val="cy-GB"/>
        </w:rPr>
      </w:pPr>
      <w:r w:rsidRPr="00062EF9">
        <w:rPr>
          <w:lang w:val="cy-GB"/>
        </w:rPr>
        <w:t>Gwyddelig</w:t>
      </w:r>
      <w:r w:rsidR="00A6584A" w:rsidRPr="00A6584A">
        <w:rPr>
          <w:lang w:val="cy-GB"/>
        </w:rPr>
        <w:t xml:space="preserve"> </w:t>
      </w:r>
      <w:sdt>
        <w:sdtPr>
          <w:rPr>
            <w:lang w:val="cy-GB"/>
          </w:rPr>
          <w:id w:val="-166069233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43D5BAAE" w14:textId="5DBC660E" w:rsidR="00062EF9" w:rsidRPr="00062EF9" w:rsidRDefault="00062EF9" w:rsidP="00062EF9">
      <w:pPr>
        <w:rPr>
          <w:lang w:val="cy-GB"/>
        </w:rPr>
      </w:pPr>
      <w:r w:rsidRPr="00062EF9">
        <w:rPr>
          <w:lang w:val="cy-GB"/>
        </w:rPr>
        <w:t>Sipsiwn neu Deithiwr Gwyddelig</w:t>
      </w:r>
      <w:r w:rsidR="00A6584A" w:rsidRPr="00A6584A">
        <w:rPr>
          <w:lang w:val="cy-GB"/>
        </w:rPr>
        <w:t xml:space="preserve"> </w:t>
      </w:r>
      <w:sdt>
        <w:sdtPr>
          <w:rPr>
            <w:lang w:val="cy-GB"/>
          </w:rPr>
          <w:id w:val="144164609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79678C62" w14:textId="60A78716" w:rsidR="00062EF9" w:rsidRPr="00062EF9" w:rsidRDefault="00062EF9" w:rsidP="00062EF9">
      <w:pPr>
        <w:rPr>
          <w:lang w:val="cy-GB"/>
        </w:rPr>
      </w:pPr>
      <w:r w:rsidRPr="00062EF9">
        <w:rPr>
          <w:lang w:val="cy-GB"/>
        </w:rPr>
        <w:t>Roma</w:t>
      </w:r>
      <w:r w:rsidR="00A6584A" w:rsidRPr="00A6584A">
        <w:rPr>
          <w:lang w:val="cy-GB"/>
        </w:rPr>
        <w:t xml:space="preserve"> </w:t>
      </w:r>
      <w:sdt>
        <w:sdtPr>
          <w:rPr>
            <w:lang w:val="cy-GB"/>
          </w:rPr>
          <w:id w:val="1061675877"/>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14819061" w14:textId="1E9D450C" w:rsidR="00062EF9" w:rsidRPr="00062EF9" w:rsidRDefault="00062EF9" w:rsidP="00062EF9">
      <w:pPr>
        <w:rPr>
          <w:lang w:val="cy-GB"/>
        </w:rPr>
      </w:pPr>
      <w:r w:rsidRPr="00062EF9">
        <w:rPr>
          <w:lang w:val="cy-GB"/>
        </w:rPr>
        <w:t xml:space="preserve">Unrhyw gefndir </w:t>
      </w:r>
      <w:r w:rsidR="003D4D03">
        <w:rPr>
          <w:lang w:val="cy-GB"/>
        </w:rPr>
        <w:t>G</w:t>
      </w:r>
      <w:r w:rsidRPr="00062EF9">
        <w:rPr>
          <w:lang w:val="cy-GB"/>
        </w:rPr>
        <w:t>wyn arall, nodwch os gwelwch yn dda</w:t>
      </w:r>
      <w:r w:rsidR="00090AB7">
        <w:rPr>
          <w:lang w:val="cy-GB"/>
        </w:rPr>
        <w:t>:</w:t>
      </w:r>
      <w:r w:rsidRPr="00062EF9">
        <w:rPr>
          <w:lang w:val="cy-GB"/>
        </w:rPr>
        <w:tab/>
      </w:r>
      <w:sdt>
        <w:sdtPr>
          <w:rPr>
            <w:lang w:val="cy-GB"/>
          </w:rPr>
          <w:id w:val="-744717448"/>
          <w:placeholder>
            <w:docPart w:val="6142EEC6B8F24B03888C7DBE7F3DBF4E"/>
          </w:placeholder>
        </w:sdtPr>
        <w:sdtEndPr/>
        <w:sdtContent>
          <w:sdt>
            <w:sdtPr>
              <w:rPr>
                <w:lang w:val="cy-GB"/>
              </w:rPr>
              <w:id w:val="1145006007"/>
              <w:placeholder>
                <w:docPart w:val="EEFF153DD9884D6DACF9EA42F2258325"/>
              </w:placeholder>
              <w:showingPlcHdr/>
            </w:sdtPr>
            <w:sdtContent>
              <w:r w:rsidR="00090AB7" w:rsidRPr="00090AB7">
                <w:rPr>
                  <w:rStyle w:val="PlaceholderText"/>
                  <w:b/>
                  <w:bCs/>
                  <w:color w:val="auto"/>
                </w:rPr>
                <w:t>Cliciwch neu pwyswch yma i deipio testun.</w:t>
              </w:r>
            </w:sdtContent>
          </w:sdt>
        </w:sdtContent>
      </w:sdt>
    </w:p>
    <w:p w14:paraId="473CA73D" w14:textId="77777777" w:rsidR="00A6584A" w:rsidRDefault="00062EF9" w:rsidP="00A6584A">
      <w:pPr>
        <w:pStyle w:val="Heading2"/>
        <w:rPr>
          <w:lang w:val="cy-GB"/>
        </w:rPr>
      </w:pPr>
      <w:r w:rsidRPr="00062EF9">
        <w:rPr>
          <w:lang w:val="cy-GB"/>
        </w:rPr>
        <w:t xml:space="preserve">Grŵp ethnig cymysg/lluosog </w:t>
      </w:r>
    </w:p>
    <w:p w14:paraId="498C879E" w14:textId="11981098" w:rsidR="00062EF9" w:rsidRPr="00062EF9" w:rsidRDefault="00062EF9" w:rsidP="00062EF9">
      <w:pPr>
        <w:rPr>
          <w:lang w:val="cy-GB"/>
        </w:rPr>
      </w:pPr>
      <w:r w:rsidRPr="00062EF9">
        <w:rPr>
          <w:lang w:val="cy-GB"/>
        </w:rPr>
        <w:t>Gwyn a Du Caribïaidd</w:t>
      </w:r>
      <w:r w:rsidR="00A6584A" w:rsidRPr="00A6584A">
        <w:rPr>
          <w:lang w:val="cy-GB"/>
        </w:rPr>
        <w:t xml:space="preserve"> </w:t>
      </w:r>
      <w:sdt>
        <w:sdtPr>
          <w:rPr>
            <w:lang w:val="cy-GB"/>
          </w:rPr>
          <w:id w:val="1574934002"/>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2F3BA2F3" w14:textId="705FF18E" w:rsidR="00062EF9" w:rsidRPr="00062EF9" w:rsidRDefault="00062EF9" w:rsidP="00062EF9">
      <w:pPr>
        <w:rPr>
          <w:lang w:val="cy-GB"/>
        </w:rPr>
      </w:pPr>
      <w:r w:rsidRPr="00062EF9">
        <w:rPr>
          <w:lang w:val="cy-GB"/>
        </w:rPr>
        <w:t>Gwyn a Du Affricanaidd</w:t>
      </w:r>
      <w:r w:rsidRPr="00062EF9">
        <w:rPr>
          <w:lang w:val="cy-GB"/>
        </w:rPr>
        <w:tab/>
      </w:r>
      <w:sdt>
        <w:sdtPr>
          <w:rPr>
            <w:lang w:val="cy-GB"/>
          </w:rPr>
          <w:id w:val="595755155"/>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1DE702FF" w14:textId="29399CD4" w:rsidR="00062EF9" w:rsidRPr="00062EF9" w:rsidRDefault="00062EF9" w:rsidP="00062EF9">
      <w:pPr>
        <w:rPr>
          <w:lang w:val="cy-GB"/>
        </w:rPr>
      </w:pPr>
      <w:r w:rsidRPr="00062EF9">
        <w:rPr>
          <w:lang w:val="cy-GB"/>
        </w:rPr>
        <w:t>Gwyn ac Asiaidd</w:t>
      </w:r>
      <w:r w:rsidR="00A6584A" w:rsidRPr="00A6584A">
        <w:rPr>
          <w:lang w:val="cy-GB"/>
        </w:rPr>
        <w:t xml:space="preserve"> </w:t>
      </w:r>
      <w:sdt>
        <w:sdtPr>
          <w:rPr>
            <w:lang w:val="cy-GB"/>
          </w:rPr>
          <w:id w:val="-752197474"/>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426AA563" w14:textId="7E3911A8" w:rsidR="00062EF9" w:rsidRPr="00062EF9" w:rsidRDefault="00062EF9" w:rsidP="00062EF9">
      <w:pPr>
        <w:rPr>
          <w:lang w:val="cy-GB"/>
        </w:rPr>
      </w:pPr>
      <w:r w:rsidRPr="00062EF9">
        <w:rPr>
          <w:lang w:val="cy-GB"/>
        </w:rPr>
        <w:t>Unrhyw gefndir ethnig cymysg/lluosog arall, nodwch os gwelwch yn dda</w:t>
      </w:r>
      <w:r w:rsidR="00090AB7">
        <w:rPr>
          <w:lang w:val="cy-GB"/>
        </w:rPr>
        <w:t xml:space="preserve">: </w:t>
      </w:r>
      <w:sdt>
        <w:sdtPr>
          <w:rPr>
            <w:lang w:val="cy-GB"/>
          </w:rPr>
          <w:id w:val="-830984728"/>
          <w:placeholder>
            <w:docPart w:val="3AFCB4F1CAC94B0A93E3EEBF60AF48BC"/>
          </w:placeholder>
        </w:sdtPr>
        <w:sdtEndPr/>
        <w:sdtContent>
          <w:sdt>
            <w:sdtPr>
              <w:rPr>
                <w:lang w:val="cy-GB"/>
              </w:rPr>
              <w:id w:val="-1314173945"/>
              <w:placeholder>
                <w:docPart w:val="676F6167FDC84E7FB65575A8BA6D4DAC"/>
              </w:placeholder>
              <w:showingPlcHdr/>
            </w:sdtPr>
            <w:sdtContent>
              <w:r w:rsidR="00090AB7" w:rsidRPr="00090AB7">
                <w:rPr>
                  <w:rStyle w:val="PlaceholderText"/>
                  <w:b/>
                  <w:bCs/>
                  <w:color w:val="auto"/>
                </w:rPr>
                <w:t>Cliciwch neu pwyswch yma i deipio testun.</w:t>
              </w:r>
            </w:sdtContent>
          </w:sdt>
        </w:sdtContent>
      </w:sdt>
    </w:p>
    <w:p w14:paraId="7B6E9EC1" w14:textId="77777777" w:rsidR="00A6584A" w:rsidRDefault="00062EF9" w:rsidP="00A6584A">
      <w:pPr>
        <w:pStyle w:val="Heading2"/>
        <w:rPr>
          <w:lang w:val="cy-GB"/>
        </w:rPr>
      </w:pPr>
      <w:r w:rsidRPr="00062EF9">
        <w:rPr>
          <w:lang w:val="cy-GB"/>
        </w:rPr>
        <w:t>Asiaidd/Asiaidd Prydeinig</w:t>
      </w:r>
    </w:p>
    <w:p w14:paraId="10579C03" w14:textId="15E6AC9F" w:rsidR="00062EF9" w:rsidRPr="00062EF9" w:rsidRDefault="00062EF9" w:rsidP="00062EF9">
      <w:pPr>
        <w:rPr>
          <w:lang w:val="cy-GB"/>
        </w:rPr>
      </w:pPr>
      <w:r w:rsidRPr="00062EF9">
        <w:rPr>
          <w:lang w:val="cy-GB"/>
        </w:rPr>
        <w:t>Indiaidd</w:t>
      </w:r>
      <w:r w:rsidR="00A6584A" w:rsidRPr="00A6584A">
        <w:rPr>
          <w:lang w:val="cy-GB"/>
        </w:rPr>
        <w:t xml:space="preserve"> </w:t>
      </w:r>
      <w:sdt>
        <w:sdtPr>
          <w:rPr>
            <w:lang w:val="cy-GB"/>
          </w:rPr>
          <w:id w:val="-189063688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0C08D8CA" w14:textId="7FE4FCDF" w:rsidR="00062EF9" w:rsidRPr="00062EF9" w:rsidRDefault="00062EF9" w:rsidP="00062EF9">
      <w:pPr>
        <w:rPr>
          <w:lang w:val="cy-GB"/>
        </w:rPr>
      </w:pPr>
      <w:r w:rsidRPr="00062EF9">
        <w:rPr>
          <w:lang w:val="cy-GB"/>
        </w:rPr>
        <w:t>Pacistanaidd</w:t>
      </w:r>
      <w:r w:rsidR="00A6584A" w:rsidRPr="00A6584A">
        <w:rPr>
          <w:lang w:val="cy-GB"/>
        </w:rPr>
        <w:t xml:space="preserve"> </w:t>
      </w:r>
      <w:sdt>
        <w:sdtPr>
          <w:rPr>
            <w:lang w:val="cy-GB"/>
          </w:rPr>
          <w:id w:val="1867633331"/>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4A716B9D" w14:textId="6EC14427" w:rsidR="00062EF9" w:rsidRPr="00062EF9" w:rsidRDefault="00062EF9" w:rsidP="00062EF9">
      <w:pPr>
        <w:rPr>
          <w:lang w:val="cy-GB"/>
        </w:rPr>
      </w:pPr>
      <w:r w:rsidRPr="00062EF9">
        <w:rPr>
          <w:lang w:val="cy-GB"/>
        </w:rPr>
        <w:t>Bangladeshaidd</w:t>
      </w:r>
      <w:r w:rsidRPr="00062EF9">
        <w:rPr>
          <w:lang w:val="cy-GB"/>
        </w:rPr>
        <w:tab/>
      </w:r>
      <w:sdt>
        <w:sdtPr>
          <w:rPr>
            <w:lang w:val="cy-GB"/>
          </w:rPr>
          <w:id w:val="49569504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7C3A42A5" w14:textId="6981EA1E" w:rsidR="00062EF9" w:rsidRPr="00062EF9" w:rsidRDefault="00062EF9" w:rsidP="00062EF9">
      <w:pPr>
        <w:rPr>
          <w:lang w:val="cy-GB"/>
        </w:rPr>
      </w:pPr>
      <w:r w:rsidRPr="00062EF9">
        <w:rPr>
          <w:lang w:val="cy-GB"/>
        </w:rPr>
        <w:t>Tsieineaidd</w:t>
      </w:r>
      <w:r w:rsidR="00A6584A" w:rsidRPr="00A6584A">
        <w:rPr>
          <w:lang w:val="cy-GB"/>
        </w:rPr>
        <w:t xml:space="preserve"> </w:t>
      </w:r>
      <w:sdt>
        <w:sdtPr>
          <w:rPr>
            <w:lang w:val="cy-GB"/>
          </w:rPr>
          <w:id w:val="885458274"/>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21BA143" w14:textId="1D317783" w:rsidR="00062EF9" w:rsidRPr="00062EF9" w:rsidRDefault="00062EF9" w:rsidP="00062EF9">
      <w:pPr>
        <w:rPr>
          <w:lang w:val="cy-GB"/>
        </w:rPr>
      </w:pPr>
      <w:r w:rsidRPr="00062EF9">
        <w:rPr>
          <w:lang w:val="cy-GB"/>
        </w:rPr>
        <w:t>Unrhyw gefndir Asiaidd arall, nodwch os gwelwch yn dda</w:t>
      </w:r>
      <w:r w:rsidR="00090AB7">
        <w:rPr>
          <w:lang w:val="cy-GB"/>
        </w:rPr>
        <w:t xml:space="preserve">: </w:t>
      </w:r>
      <w:sdt>
        <w:sdtPr>
          <w:rPr>
            <w:lang w:val="cy-GB"/>
          </w:rPr>
          <w:id w:val="-1529863090"/>
          <w:placeholder>
            <w:docPart w:val="69D8653A38B542BBBE3550B2CA02EEFF"/>
          </w:placeholder>
        </w:sdtPr>
        <w:sdtEndPr/>
        <w:sdtContent>
          <w:sdt>
            <w:sdtPr>
              <w:rPr>
                <w:lang w:val="cy-GB"/>
              </w:rPr>
              <w:id w:val="-1410527504"/>
              <w:placeholder>
                <w:docPart w:val="D943BE4B03914A8E8EFE604C4DC1A1B2"/>
              </w:placeholder>
              <w:showingPlcHdr/>
            </w:sdtPr>
            <w:sdtContent>
              <w:r w:rsidR="00090AB7" w:rsidRPr="00090AB7">
                <w:rPr>
                  <w:rStyle w:val="PlaceholderText"/>
                  <w:b/>
                  <w:bCs/>
                  <w:color w:val="auto"/>
                </w:rPr>
                <w:t>Cliciwch neu pwyswch yma i deipio testun.</w:t>
              </w:r>
            </w:sdtContent>
          </w:sdt>
        </w:sdtContent>
      </w:sdt>
    </w:p>
    <w:p w14:paraId="1BF73D8A" w14:textId="77777777" w:rsidR="00A6584A" w:rsidRDefault="00062EF9" w:rsidP="00A6584A">
      <w:pPr>
        <w:pStyle w:val="Heading2"/>
        <w:rPr>
          <w:lang w:val="cy-GB"/>
        </w:rPr>
      </w:pPr>
      <w:r w:rsidRPr="00062EF9">
        <w:rPr>
          <w:lang w:val="cy-GB"/>
        </w:rPr>
        <w:t>Du/Affricanaidd/Caribïaidd/Du Prydeinig</w:t>
      </w:r>
    </w:p>
    <w:p w14:paraId="64E1F259" w14:textId="5E507B17" w:rsidR="00062EF9" w:rsidRPr="00062EF9" w:rsidRDefault="00062EF9" w:rsidP="00062EF9">
      <w:pPr>
        <w:rPr>
          <w:lang w:val="cy-GB"/>
        </w:rPr>
      </w:pPr>
      <w:r w:rsidRPr="00062EF9">
        <w:rPr>
          <w:lang w:val="cy-GB"/>
        </w:rPr>
        <w:t>Caribïaidd</w:t>
      </w:r>
      <w:r w:rsidR="00A6584A">
        <w:rPr>
          <w:lang w:val="cy-GB"/>
        </w:rPr>
        <w:t xml:space="preserve"> </w:t>
      </w:r>
      <w:sdt>
        <w:sdtPr>
          <w:rPr>
            <w:lang w:val="cy-GB"/>
          </w:rPr>
          <w:id w:val="-1605570185"/>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4B1B1F1E" w14:textId="681CF32C" w:rsidR="00062EF9" w:rsidRPr="00062EF9" w:rsidRDefault="00062EF9" w:rsidP="00062EF9">
      <w:pPr>
        <w:rPr>
          <w:lang w:val="cy-GB"/>
        </w:rPr>
      </w:pPr>
      <w:r w:rsidRPr="00062EF9">
        <w:rPr>
          <w:lang w:val="cy-GB"/>
        </w:rPr>
        <w:t>Affricanaidd</w:t>
      </w:r>
      <w:r w:rsidR="00A6584A" w:rsidRPr="00A6584A">
        <w:rPr>
          <w:lang w:val="cy-GB"/>
        </w:rPr>
        <w:t xml:space="preserve"> </w:t>
      </w:r>
      <w:sdt>
        <w:sdtPr>
          <w:rPr>
            <w:lang w:val="cy-GB"/>
          </w:rPr>
          <w:id w:val="899026668"/>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A85931E" w14:textId="46D7914D" w:rsidR="00062EF9" w:rsidRPr="00062EF9" w:rsidRDefault="00062EF9" w:rsidP="00062EF9">
      <w:pPr>
        <w:rPr>
          <w:lang w:val="cy-GB"/>
        </w:rPr>
      </w:pPr>
      <w:r w:rsidRPr="00062EF9">
        <w:rPr>
          <w:lang w:val="cy-GB"/>
        </w:rPr>
        <w:t>Unrhyw gefndir Du/Affricanaidd/Caribïaidd arall, nodwch os gwelwch yn dda</w:t>
      </w:r>
      <w:r w:rsidR="00090AB7">
        <w:rPr>
          <w:lang w:val="cy-GB"/>
        </w:rPr>
        <w:t xml:space="preserve">: </w:t>
      </w:r>
      <w:sdt>
        <w:sdtPr>
          <w:rPr>
            <w:lang w:val="cy-GB"/>
          </w:rPr>
          <w:id w:val="-551077862"/>
          <w:placeholder>
            <w:docPart w:val="10D23C48858D4616B7605097406594BB"/>
          </w:placeholder>
        </w:sdtPr>
        <w:sdtEndPr/>
        <w:sdtContent>
          <w:sdt>
            <w:sdtPr>
              <w:rPr>
                <w:lang w:val="cy-GB"/>
              </w:rPr>
              <w:id w:val="-1212958771"/>
              <w:placeholder>
                <w:docPart w:val="BE3FDF4E437C492FA7E23826AED1DE3B"/>
              </w:placeholder>
              <w:showingPlcHdr/>
            </w:sdtPr>
            <w:sdtContent>
              <w:r w:rsidR="00090AB7" w:rsidRPr="00090AB7">
                <w:rPr>
                  <w:rStyle w:val="PlaceholderText"/>
                  <w:b/>
                  <w:bCs/>
                  <w:color w:val="auto"/>
                </w:rPr>
                <w:t>Cliciwch neu pwyswch yma i deipio testun.</w:t>
              </w:r>
            </w:sdtContent>
          </w:sdt>
        </w:sdtContent>
      </w:sdt>
    </w:p>
    <w:p w14:paraId="3EA258AD" w14:textId="77777777" w:rsidR="00A6584A" w:rsidRDefault="00062EF9" w:rsidP="00A6584A">
      <w:pPr>
        <w:pStyle w:val="Heading2"/>
        <w:rPr>
          <w:lang w:val="cy-GB"/>
        </w:rPr>
      </w:pPr>
      <w:r w:rsidRPr="00062EF9">
        <w:rPr>
          <w:lang w:val="cy-GB"/>
        </w:rPr>
        <w:t>Grŵp ethnig arall</w:t>
      </w:r>
    </w:p>
    <w:p w14:paraId="2169E235" w14:textId="5343F838" w:rsidR="00062EF9" w:rsidRPr="00062EF9" w:rsidRDefault="00062EF9" w:rsidP="00062EF9">
      <w:pPr>
        <w:rPr>
          <w:lang w:val="cy-GB"/>
        </w:rPr>
      </w:pPr>
      <w:r w:rsidRPr="00062EF9">
        <w:rPr>
          <w:lang w:val="cy-GB"/>
        </w:rPr>
        <w:t>Arabaidd</w:t>
      </w:r>
      <w:r w:rsidR="00A6584A" w:rsidRPr="00A6584A">
        <w:rPr>
          <w:lang w:val="cy-GB"/>
        </w:rPr>
        <w:t xml:space="preserve"> </w:t>
      </w:r>
      <w:sdt>
        <w:sdtPr>
          <w:rPr>
            <w:lang w:val="cy-GB"/>
          </w:rPr>
          <w:id w:val="-9494565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7617CBD7" w14:textId="1AA42843" w:rsidR="00062EF9" w:rsidRPr="00062EF9" w:rsidRDefault="00062EF9" w:rsidP="00062EF9">
      <w:pPr>
        <w:rPr>
          <w:lang w:val="cy-GB"/>
        </w:rPr>
      </w:pPr>
      <w:r w:rsidRPr="00062EF9">
        <w:rPr>
          <w:lang w:val="cy-GB"/>
        </w:rPr>
        <w:t>Unrhyw grŵp ethnig arall, nodwch os gwelwch yn dda</w:t>
      </w:r>
      <w:r w:rsidR="00090AB7">
        <w:rPr>
          <w:lang w:val="cy-GB"/>
        </w:rPr>
        <w:t>:</w:t>
      </w:r>
      <w:r w:rsidR="003D4D03">
        <w:rPr>
          <w:lang w:val="cy-GB"/>
        </w:rPr>
        <w:t xml:space="preserve"> </w:t>
      </w:r>
      <w:sdt>
        <w:sdtPr>
          <w:rPr>
            <w:lang w:val="cy-GB"/>
          </w:rPr>
          <w:id w:val="273833500"/>
          <w:placeholder>
            <w:docPart w:val="32FC0FC342184C298E57675812A187A6"/>
          </w:placeholder>
        </w:sdtPr>
        <w:sdtEndPr/>
        <w:sdtContent>
          <w:sdt>
            <w:sdtPr>
              <w:rPr>
                <w:lang w:val="cy-GB"/>
              </w:rPr>
              <w:id w:val="-268784778"/>
              <w:placeholder>
                <w:docPart w:val="BD268F68E9F1457295F5979FB427EFAF"/>
              </w:placeholder>
              <w:showingPlcHdr/>
            </w:sdtPr>
            <w:sdtContent>
              <w:r w:rsidR="00090AB7" w:rsidRPr="00090AB7">
                <w:rPr>
                  <w:rStyle w:val="PlaceholderText"/>
                  <w:b/>
                  <w:bCs/>
                  <w:color w:val="auto"/>
                </w:rPr>
                <w:t>Cliciwch neu pwyswch yma i deipio testun.</w:t>
              </w:r>
            </w:sdtContent>
          </w:sdt>
        </w:sdtContent>
      </w:sdt>
    </w:p>
    <w:p w14:paraId="09F3E6FA" w14:textId="63B56677" w:rsidR="00062EF9" w:rsidRPr="00062EF9" w:rsidRDefault="00062EF9" w:rsidP="00062EF9">
      <w:pPr>
        <w:rPr>
          <w:lang w:val="cy-GB"/>
        </w:rPr>
      </w:pPr>
      <w:r w:rsidRPr="00062EF9">
        <w:rPr>
          <w:lang w:val="cy-GB"/>
        </w:rPr>
        <w:t>Mae’n well gen i beidio â dweud</w:t>
      </w:r>
      <w:r w:rsidR="00A6584A" w:rsidRPr="00A6584A">
        <w:rPr>
          <w:lang w:val="cy-GB"/>
        </w:rPr>
        <w:t xml:space="preserve"> </w:t>
      </w:r>
      <w:sdt>
        <w:sdtPr>
          <w:rPr>
            <w:lang w:val="cy-GB"/>
          </w:rPr>
          <w:id w:val="102713524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3EA2F68" w14:textId="77777777" w:rsidR="00F3442E" w:rsidRDefault="00F3442E">
      <w:pPr>
        <w:rPr>
          <w:rFonts w:asciiTheme="majorHAnsi" w:eastAsiaTheme="majorEastAsia" w:hAnsiTheme="majorHAnsi" w:cstheme="majorBidi"/>
          <w:sz w:val="32"/>
          <w:szCs w:val="32"/>
          <w:lang w:val="cy-GB"/>
        </w:rPr>
      </w:pPr>
      <w:r>
        <w:rPr>
          <w:lang w:val="cy-GB"/>
        </w:rPr>
        <w:br w:type="page"/>
      </w:r>
    </w:p>
    <w:p w14:paraId="6CF0BFA3" w14:textId="111168B2" w:rsidR="00062EF9" w:rsidRPr="00062EF9" w:rsidRDefault="00062EF9" w:rsidP="00062EF9">
      <w:pPr>
        <w:pStyle w:val="Heading1"/>
        <w:rPr>
          <w:lang w:val="cy-GB"/>
        </w:rPr>
      </w:pPr>
      <w:r w:rsidRPr="00062EF9">
        <w:rPr>
          <w:lang w:val="cy-GB"/>
        </w:rPr>
        <w:lastRenderedPageBreak/>
        <w:t>Hunaniaeth genedlaethol</w:t>
      </w:r>
    </w:p>
    <w:p w14:paraId="6AF4C09B" w14:textId="6207C13E" w:rsidR="00062EF9" w:rsidRPr="00062EF9" w:rsidRDefault="00062EF9" w:rsidP="00062EF9">
      <w:pPr>
        <w:rPr>
          <w:lang w:val="cy-GB"/>
        </w:rPr>
      </w:pPr>
      <w:r w:rsidRPr="00062EF9">
        <w:rPr>
          <w:lang w:val="cy-GB"/>
        </w:rPr>
        <w:t>Cymreig</w:t>
      </w:r>
      <w:r w:rsidR="00A6584A" w:rsidRPr="00A6584A">
        <w:rPr>
          <w:lang w:val="cy-GB"/>
        </w:rPr>
        <w:t xml:space="preserve"> </w:t>
      </w:r>
      <w:sdt>
        <w:sdtPr>
          <w:rPr>
            <w:lang w:val="cy-GB"/>
          </w:rPr>
          <w:id w:val="-1370063321"/>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4A8DE5D5" w14:textId="42379D41" w:rsidR="00062EF9" w:rsidRPr="00062EF9" w:rsidRDefault="00062EF9" w:rsidP="00062EF9">
      <w:pPr>
        <w:rPr>
          <w:lang w:val="cy-GB"/>
        </w:rPr>
      </w:pPr>
      <w:r w:rsidRPr="00062EF9">
        <w:rPr>
          <w:lang w:val="cy-GB"/>
        </w:rPr>
        <w:t>Seisnig</w:t>
      </w:r>
      <w:r w:rsidR="00A6584A" w:rsidRPr="00A6584A">
        <w:rPr>
          <w:lang w:val="cy-GB"/>
        </w:rPr>
        <w:t xml:space="preserve"> </w:t>
      </w:r>
      <w:sdt>
        <w:sdtPr>
          <w:rPr>
            <w:lang w:val="cy-GB"/>
          </w:rPr>
          <w:id w:val="-65382994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40B6E908" w14:textId="57150A20" w:rsidR="00062EF9" w:rsidRPr="00062EF9" w:rsidRDefault="00062EF9" w:rsidP="00062EF9">
      <w:pPr>
        <w:rPr>
          <w:lang w:val="cy-GB"/>
        </w:rPr>
      </w:pPr>
      <w:r w:rsidRPr="00062EF9">
        <w:rPr>
          <w:lang w:val="cy-GB"/>
        </w:rPr>
        <w:t>Albanaidd</w:t>
      </w:r>
      <w:r w:rsidR="00A6584A" w:rsidRPr="00A6584A">
        <w:rPr>
          <w:lang w:val="cy-GB"/>
        </w:rPr>
        <w:t xml:space="preserve"> </w:t>
      </w:r>
      <w:sdt>
        <w:sdtPr>
          <w:rPr>
            <w:lang w:val="cy-GB"/>
          </w:rPr>
          <w:id w:val="-114749812"/>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4416AAC7" w14:textId="419858C0" w:rsidR="00062EF9" w:rsidRPr="00062EF9" w:rsidRDefault="00062EF9" w:rsidP="00062EF9">
      <w:pPr>
        <w:rPr>
          <w:lang w:val="cy-GB"/>
        </w:rPr>
      </w:pPr>
      <w:r w:rsidRPr="00062EF9">
        <w:rPr>
          <w:lang w:val="cy-GB"/>
        </w:rPr>
        <w:t>Gwyddelig o Ogledd Iwerddon</w:t>
      </w:r>
      <w:r w:rsidR="00A6584A" w:rsidRPr="00A6584A">
        <w:rPr>
          <w:lang w:val="cy-GB"/>
        </w:rPr>
        <w:t xml:space="preserve"> </w:t>
      </w:r>
      <w:sdt>
        <w:sdtPr>
          <w:rPr>
            <w:lang w:val="cy-GB"/>
          </w:rPr>
          <w:id w:val="-51661206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34A26A16" w14:textId="21299DE0" w:rsidR="00062EF9" w:rsidRPr="00062EF9" w:rsidRDefault="00062EF9" w:rsidP="00062EF9">
      <w:pPr>
        <w:rPr>
          <w:lang w:val="cy-GB"/>
        </w:rPr>
      </w:pPr>
      <w:r w:rsidRPr="00062EF9">
        <w:rPr>
          <w:lang w:val="cy-GB"/>
        </w:rPr>
        <w:t>Prydeinig</w:t>
      </w:r>
      <w:r w:rsidR="00A6584A" w:rsidRPr="00A6584A">
        <w:rPr>
          <w:lang w:val="cy-GB"/>
        </w:rPr>
        <w:t xml:space="preserve"> </w:t>
      </w:r>
      <w:sdt>
        <w:sdtPr>
          <w:rPr>
            <w:lang w:val="cy-GB"/>
          </w:rPr>
          <w:id w:val="-1794965336"/>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55CCA702" w14:textId="1BE54ED4" w:rsidR="00062EF9" w:rsidRPr="00062EF9" w:rsidRDefault="00062EF9" w:rsidP="00062EF9">
      <w:pPr>
        <w:rPr>
          <w:lang w:val="cy-GB"/>
        </w:rPr>
      </w:pPr>
      <w:r w:rsidRPr="00062EF9">
        <w:rPr>
          <w:lang w:val="cy-GB"/>
        </w:rPr>
        <w:t>Arall, nodwch os gwelwch yn dda</w:t>
      </w:r>
      <w:r w:rsidR="00090AB7">
        <w:rPr>
          <w:lang w:val="cy-GB"/>
        </w:rPr>
        <w:t>:</w:t>
      </w:r>
      <w:r w:rsidR="00A6584A" w:rsidRPr="00A6584A">
        <w:rPr>
          <w:lang w:val="cy-GB"/>
        </w:rPr>
        <w:t xml:space="preserve"> </w:t>
      </w:r>
      <w:sdt>
        <w:sdtPr>
          <w:rPr>
            <w:lang w:val="cy-GB"/>
          </w:rPr>
          <w:id w:val="-1891259770"/>
          <w:placeholder>
            <w:docPart w:val="5876B87E72214F79BEA397516339296D"/>
          </w:placeholder>
        </w:sdtPr>
        <w:sdtEndPr/>
        <w:sdtContent>
          <w:sdt>
            <w:sdtPr>
              <w:rPr>
                <w:lang w:val="cy-GB"/>
              </w:rPr>
              <w:id w:val="-1230222261"/>
              <w:placeholder>
                <w:docPart w:val="8CFAEBCE7DE2417E9533504F6596B1B0"/>
              </w:placeholder>
              <w:showingPlcHdr/>
            </w:sdtPr>
            <w:sdtContent>
              <w:r w:rsidR="00090AB7" w:rsidRPr="00090AB7">
                <w:rPr>
                  <w:rStyle w:val="PlaceholderText"/>
                  <w:b/>
                  <w:bCs/>
                  <w:color w:val="auto"/>
                </w:rPr>
                <w:t>Cliciwch neu pwyswch yma i deipio testun.</w:t>
              </w:r>
            </w:sdtContent>
          </w:sdt>
        </w:sdtContent>
      </w:sdt>
    </w:p>
    <w:p w14:paraId="272FC97A" w14:textId="7884EC30" w:rsidR="00062EF9" w:rsidRPr="00062EF9" w:rsidRDefault="00062EF9" w:rsidP="00062EF9">
      <w:pPr>
        <w:rPr>
          <w:lang w:val="cy-GB"/>
        </w:rPr>
      </w:pPr>
      <w:r w:rsidRPr="00062EF9">
        <w:rPr>
          <w:lang w:val="cy-GB"/>
        </w:rPr>
        <w:t>Mae’n well gen i beidio â dweud</w:t>
      </w:r>
      <w:r w:rsidR="00A6584A" w:rsidRPr="00A6584A">
        <w:rPr>
          <w:lang w:val="cy-GB"/>
        </w:rPr>
        <w:t xml:space="preserve"> </w:t>
      </w:r>
      <w:sdt>
        <w:sdtPr>
          <w:rPr>
            <w:lang w:val="cy-GB"/>
          </w:rPr>
          <w:id w:val="650263416"/>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F510750" w14:textId="70AF01C5" w:rsidR="00062EF9" w:rsidRPr="00062EF9" w:rsidRDefault="00062EF9" w:rsidP="00062EF9">
      <w:pPr>
        <w:pStyle w:val="Heading1"/>
        <w:rPr>
          <w:lang w:val="cy-GB"/>
        </w:rPr>
      </w:pPr>
      <w:r w:rsidRPr="00062EF9">
        <w:rPr>
          <w:lang w:val="cy-GB"/>
        </w:rPr>
        <w:t>Oes gennych chi unrhyw gyfrifoldebau gofalu?</w:t>
      </w:r>
    </w:p>
    <w:p w14:paraId="12927888" w14:textId="4FDC7DB0" w:rsidR="00062EF9" w:rsidRPr="00062EF9" w:rsidRDefault="00062EF9" w:rsidP="00062EF9">
      <w:pPr>
        <w:rPr>
          <w:lang w:val="cy-GB"/>
        </w:rPr>
      </w:pPr>
      <w:r w:rsidRPr="00062EF9">
        <w:rPr>
          <w:lang w:val="cy-GB"/>
        </w:rPr>
        <w:t>Dim</w:t>
      </w:r>
      <w:r w:rsidR="00A6584A" w:rsidRPr="00A6584A">
        <w:rPr>
          <w:lang w:val="cy-GB"/>
        </w:rPr>
        <w:t xml:space="preserve"> </w:t>
      </w:r>
      <w:sdt>
        <w:sdtPr>
          <w:rPr>
            <w:lang w:val="cy-GB"/>
          </w:rPr>
          <w:id w:val="123535783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1826C59C" w14:textId="3B2891AF" w:rsidR="00062EF9" w:rsidRPr="00062EF9" w:rsidRDefault="00062EF9" w:rsidP="00062EF9">
      <w:pPr>
        <w:rPr>
          <w:lang w:val="cy-GB"/>
        </w:rPr>
      </w:pPr>
      <w:r w:rsidRPr="00062EF9">
        <w:rPr>
          <w:lang w:val="cy-GB"/>
        </w:rPr>
        <w:t>Prif ofalwr plentyn neu blant (dan 18 oed)</w:t>
      </w:r>
      <w:r w:rsidR="00A6584A" w:rsidRPr="00A6584A">
        <w:rPr>
          <w:lang w:val="cy-GB"/>
        </w:rPr>
        <w:t xml:space="preserve"> </w:t>
      </w:r>
      <w:sdt>
        <w:sdtPr>
          <w:rPr>
            <w:lang w:val="cy-GB"/>
          </w:rPr>
          <w:id w:val="375051121"/>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2277C119" w14:textId="5326DDE0" w:rsidR="00062EF9" w:rsidRPr="00062EF9" w:rsidRDefault="00062EF9" w:rsidP="00062EF9">
      <w:pPr>
        <w:rPr>
          <w:lang w:val="cy-GB"/>
        </w:rPr>
      </w:pPr>
      <w:r w:rsidRPr="00062EF9">
        <w:rPr>
          <w:lang w:val="cy-GB"/>
        </w:rPr>
        <w:t>Prif ofalwr plentyn neu blant anabl</w:t>
      </w:r>
      <w:r w:rsidR="00A6584A" w:rsidRPr="00A6584A">
        <w:rPr>
          <w:lang w:val="cy-GB"/>
        </w:rPr>
        <w:t xml:space="preserve"> </w:t>
      </w:r>
      <w:sdt>
        <w:sdtPr>
          <w:rPr>
            <w:lang w:val="cy-GB"/>
          </w:rPr>
          <w:id w:val="-133783627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737A43C" w14:textId="6135EAD3" w:rsidR="00062EF9" w:rsidRPr="00062EF9" w:rsidRDefault="00062EF9" w:rsidP="00062EF9">
      <w:pPr>
        <w:rPr>
          <w:lang w:val="cy-GB"/>
        </w:rPr>
      </w:pPr>
      <w:r w:rsidRPr="00062EF9">
        <w:rPr>
          <w:lang w:val="cy-GB"/>
        </w:rPr>
        <w:t>Prif ofalwr oedolyn anabl (18 oed neu’n hŷn)</w:t>
      </w:r>
      <w:r w:rsidR="00A6584A" w:rsidRPr="00A6584A">
        <w:rPr>
          <w:lang w:val="cy-GB"/>
        </w:rPr>
        <w:t xml:space="preserve"> </w:t>
      </w:r>
      <w:sdt>
        <w:sdtPr>
          <w:rPr>
            <w:lang w:val="cy-GB"/>
          </w:rPr>
          <w:id w:val="210999356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5CA48EED" w14:textId="12F8FB79" w:rsidR="00062EF9" w:rsidRPr="00062EF9" w:rsidRDefault="00062EF9" w:rsidP="00062EF9">
      <w:pPr>
        <w:rPr>
          <w:lang w:val="cy-GB"/>
        </w:rPr>
      </w:pPr>
      <w:r w:rsidRPr="00062EF9">
        <w:rPr>
          <w:lang w:val="cy-GB"/>
        </w:rPr>
        <w:t>Prif ofalwr unigolyn neu bobl hŷn (65 oed neu’n hŷn)</w:t>
      </w:r>
      <w:r w:rsidR="00A6584A" w:rsidRPr="00A6584A">
        <w:rPr>
          <w:lang w:val="cy-GB"/>
        </w:rPr>
        <w:t xml:space="preserve"> </w:t>
      </w:r>
      <w:sdt>
        <w:sdtPr>
          <w:rPr>
            <w:lang w:val="cy-GB"/>
          </w:rPr>
          <w:id w:val="-1623152386"/>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300C00FA" w14:textId="6CEB0432" w:rsidR="00062EF9" w:rsidRPr="00062EF9" w:rsidRDefault="00062EF9" w:rsidP="00062EF9">
      <w:pPr>
        <w:rPr>
          <w:lang w:val="cy-GB"/>
        </w:rPr>
      </w:pPr>
      <w:r w:rsidRPr="00062EF9">
        <w:rPr>
          <w:lang w:val="cy-GB"/>
        </w:rPr>
        <w:t>Gofalwr eilaidd</w:t>
      </w:r>
      <w:r w:rsidR="00A6584A" w:rsidRPr="00A6584A">
        <w:rPr>
          <w:lang w:val="cy-GB"/>
        </w:rPr>
        <w:t xml:space="preserve"> </w:t>
      </w:r>
      <w:sdt>
        <w:sdtPr>
          <w:rPr>
            <w:lang w:val="cy-GB"/>
          </w:rPr>
          <w:id w:val="15156948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578E395B" w14:textId="7910A681" w:rsidR="00062EF9" w:rsidRPr="00062EF9" w:rsidRDefault="00062EF9" w:rsidP="00062EF9">
      <w:pPr>
        <w:rPr>
          <w:lang w:val="cy-GB"/>
        </w:rPr>
      </w:pPr>
      <w:r w:rsidRPr="00062EF9">
        <w:rPr>
          <w:lang w:val="cy-GB"/>
        </w:rPr>
        <w:t>Mae’n well gen i beidio â dweud</w:t>
      </w:r>
      <w:r w:rsidR="00A6584A" w:rsidRPr="00A6584A">
        <w:rPr>
          <w:lang w:val="cy-GB"/>
        </w:rPr>
        <w:t xml:space="preserve"> </w:t>
      </w:r>
      <w:sdt>
        <w:sdtPr>
          <w:rPr>
            <w:lang w:val="cy-GB"/>
          </w:rPr>
          <w:id w:val="-70966562"/>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063B3D4A" w14:textId="04E3C746" w:rsidR="00062EF9" w:rsidRPr="00062EF9" w:rsidRDefault="00062EF9" w:rsidP="00062EF9">
      <w:pPr>
        <w:pStyle w:val="Heading1"/>
        <w:rPr>
          <w:lang w:val="cy-GB"/>
        </w:rPr>
      </w:pPr>
      <w:r w:rsidRPr="00062EF9">
        <w:rPr>
          <w:lang w:val="cy-GB"/>
        </w:rPr>
        <w:t>Anabledd</w:t>
      </w:r>
    </w:p>
    <w:p w14:paraId="29AB0292" w14:textId="77777777" w:rsidR="00062EF9" w:rsidRPr="00062EF9" w:rsidRDefault="00062EF9" w:rsidP="00062EF9">
      <w:pPr>
        <w:rPr>
          <w:lang w:val="cy-GB"/>
        </w:rPr>
      </w:pPr>
      <w:r w:rsidRPr="00062EF9">
        <w:rPr>
          <w:lang w:val="cy-GB"/>
        </w:rPr>
        <w:t>Mae Deddf Cydraddoldeb 2010 yn diffinio anabledd fel “Nam corfforol neu feddyliol sy’n cael effaith andwyol sylweddol a hirdymor ar y gallu i gyflawni gweithgareddau arferol o ddydd i ddydd”.</w:t>
      </w:r>
    </w:p>
    <w:p w14:paraId="208E67D8" w14:textId="5085695D" w:rsidR="00062EF9" w:rsidRPr="00062EF9" w:rsidRDefault="00062EF9" w:rsidP="00062EF9">
      <w:pPr>
        <w:pStyle w:val="Heading2"/>
        <w:rPr>
          <w:lang w:val="cy-GB"/>
        </w:rPr>
      </w:pPr>
      <w:r w:rsidRPr="00062EF9">
        <w:rPr>
          <w:lang w:val="cy-GB"/>
        </w:rPr>
        <w:t>Ydych chi’n ystyried bod gennych chi anabledd?</w:t>
      </w:r>
    </w:p>
    <w:p w14:paraId="123283EA" w14:textId="58D0BEF6" w:rsidR="00062EF9" w:rsidRPr="00062EF9" w:rsidRDefault="00062EF9" w:rsidP="00062EF9">
      <w:pPr>
        <w:rPr>
          <w:lang w:val="cy-GB"/>
        </w:rPr>
      </w:pPr>
      <w:r w:rsidRPr="00062EF9">
        <w:rPr>
          <w:lang w:val="cy-GB"/>
        </w:rPr>
        <w:t xml:space="preserve">Ydw, mae fy ngweithgareddau o ddydd i ddydd wedi’u cyfyngu’n fawr </w:t>
      </w:r>
      <w:sdt>
        <w:sdtPr>
          <w:rPr>
            <w:lang w:val="cy-GB"/>
          </w:rPr>
          <w:id w:val="-423265271"/>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36FB758F" w14:textId="4EE802C6" w:rsidR="00062EF9" w:rsidRPr="00062EF9" w:rsidRDefault="00062EF9" w:rsidP="00062EF9">
      <w:pPr>
        <w:rPr>
          <w:lang w:val="cy-GB"/>
        </w:rPr>
      </w:pPr>
      <w:r w:rsidRPr="00062EF9">
        <w:rPr>
          <w:lang w:val="cy-GB"/>
        </w:rPr>
        <w:t>Ydw, mae fy ngweithgareddau o ddydd i ddydd wedi’u cyfyngu rhywfaint</w:t>
      </w:r>
      <w:r w:rsidR="00A6584A" w:rsidRPr="00A6584A">
        <w:rPr>
          <w:lang w:val="cy-GB"/>
        </w:rPr>
        <w:t xml:space="preserve"> </w:t>
      </w:r>
      <w:sdt>
        <w:sdtPr>
          <w:rPr>
            <w:lang w:val="cy-GB"/>
          </w:rPr>
          <w:id w:val="-172025077"/>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7D9C8B6" w14:textId="6152339A" w:rsidR="00062EF9" w:rsidRPr="00062EF9" w:rsidRDefault="00062EF9" w:rsidP="00062EF9">
      <w:pPr>
        <w:rPr>
          <w:lang w:val="cy-GB"/>
        </w:rPr>
      </w:pPr>
      <w:r w:rsidRPr="00062EF9">
        <w:rPr>
          <w:lang w:val="cy-GB"/>
        </w:rPr>
        <w:t>Nac ydw</w:t>
      </w:r>
      <w:r w:rsidR="00A6584A" w:rsidRPr="00A6584A">
        <w:rPr>
          <w:lang w:val="cy-GB"/>
        </w:rPr>
        <w:t xml:space="preserve"> </w:t>
      </w:r>
      <w:sdt>
        <w:sdtPr>
          <w:rPr>
            <w:lang w:val="cy-GB"/>
          </w:rPr>
          <w:id w:val="147180132"/>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28F5DF30" w14:textId="583D0DEF" w:rsidR="00062EF9" w:rsidRPr="00062EF9" w:rsidRDefault="00062EF9" w:rsidP="00062EF9">
      <w:pPr>
        <w:rPr>
          <w:lang w:val="cy-GB"/>
        </w:rPr>
      </w:pPr>
      <w:r w:rsidRPr="00062EF9">
        <w:rPr>
          <w:lang w:val="cy-GB"/>
        </w:rPr>
        <w:t>Mae’n well gen i beidio â dweud</w:t>
      </w:r>
      <w:r w:rsidR="00A6584A" w:rsidRPr="00A6584A">
        <w:rPr>
          <w:lang w:val="cy-GB"/>
        </w:rPr>
        <w:t xml:space="preserve"> </w:t>
      </w:r>
      <w:sdt>
        <w:sdtPr>
          <w:rPr>
            <w:lang w:val="cy-GB"/>
          </w:rPr>
          <w:id w:val="-326057218"/>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7B7FEB95" w14:textId="2927E915" w:rsidR="00062EF9" w:rsidRPr="00062EF9" w:rsidRDefault="00062EF9" w:rsidP="00062EF9">
      <w:pPr>
        <w:pStyle w:val="Heading2"/>
        <w:rPr>
          <w:lang w:val="cy-GB"/>
        </w:rPr>
      </w:pPr>
      <w:r w:rsidRPr="00062EF9">
        <w:rPr>
          <w:lang w:val="cy-GB"/>
        </w:rPr>
        <w:t>Nodwch y namau neu’r cyflyrau iechyd hynny sy’n berthnasol i chi</w:t>
      </w:r>
    </w:p>
    <w:p w14:paraId="757DA757" w14:textId="6540AA46" w:rsidR="00062EF9" w:rsidRPr="00062EF9" w:rsidRDefault="00062EF9" w:rsidP="00062EF9">
      <w:pPr>
        <w:rPr>
          <w:lang w:val="cy-GB"/>
        </w:rPr>
      </w:pPr>
      <w:r w:rsidRPr="00062EF9">
        <w:rPr>
          <w:lang w:val="cy-GB"/>
        </w:rPr>
        <w:t>Nam gwybyddol (er enghraifft cyflyrau niwrolegol neu ddementia)</w:t>
      </w:r>
      <w:r w:rsidR="00A6584A" w:rsidRPr="00A6584A">
        <w:rPr>
          <w:lang w:val="cy-GB"/>
        </w:rPr>
        <w:t xml:space="preserve"> </w:t>
      </w:r>
      <w:sdt>
        <w:sdtPr>
          <w:rPr>
            <w:lang w:val="cy-GB"/>
          </w:rPr>
          <w:id w:val="-192178819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7089AA51" w14:textId="54899FC7" w:rsidR="00062EF9" w:rsidRPr="00062EF9" w:rsidRDefault="00062EF9" w:rsidP="00062EF9">
      <w:pPr>
        <w:rPr>
          <w:lang w:val="cy-GB"/>
        </w:rPr>
      </w:pPr>
      <w:r w:rsidRPr="00062EF9">
        <w:rPr>
          <w:lang w:val="cy-GB"/>
        </w:rPr>
        <w:t>Nam neu anabledd dysgu (er enghraifft dyslecsia, syndrom Down, Awtistiaeth ac ati)</w:t>
      </w:r>
      <w:r w:rsidR="00A6584A" w:rsidRPr="00A6584A">
        <w:rPr>
          <w:lang w:val="cy-GB"/>
        </w:rPr>
        <w:t xml:space="preserve"> </w:t>
      </w:r>
      <w:sdt>
        <w:sdtPr>
          <w:rPr>
            <w:lang w:val="cy-GB"/>
          </w:rPr>
          <w:id w:val="81201033"/>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C57CD0D" w14:textId="258FD36D" w:rsidR="00062EF9" w:rsidRPr="00062EF9" w:rsidRDefault="00062EF9" w:rsidP="00062EF9">
      <w:pPr>
        <w:rPr>
          <w:lang w:val="cy-GB"/>
        </w:rPr>
      </w:pPr>
      <w:r w:rsidRPr="00062EF9">
        <w:rPr>
          <w:lang w:val="cy-GB"/>
        </w:rPr>
        <w:t>Nam symudedd</w:t>
      </w:r>
      <w:r w:rsidR="00A6584A" w:rsidRPr="00A6584A">
        <w:rPr>
          <w:lang w:val="cy-GB"/>
        </w:rPr>
        <w:t xml:space="preserve"> </w:t>
      </w:r>
      <w:sdt>
        <w:sdtPr>
          <w:rPr>
            <w:lang w:val="cy-GB"/>
          </w:rPr>
          <w:id w:val="-658002468"/>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7F624DA7" w14:textId="4920F9BD" w:rsidR="00062EF9" w:rsidRPr="00062EF9" w:rsidRDefault="00062EF9" w:rsidP="00062EF9">
      <w:pPr>
        <w:rPr>
          <w:lang w:val="cy-GB"/>
        </w:rPr>
      </w:pPr>
      <w:r w:rsidRPr="00062EF9">
        <w:rPr>
          <w:lang w:val="cy-GB"/>
        </w:rPr>
        <w:t>Afiechyd meddwl (er enghraifft iselder, gorbryder neu sgitsoffrenia)</w:t>
      </w:r>
      <w:r w:rsidR="00A6584A" w:rsidRPr="00A6584A">
        <w:rPr>
          <w:lang w:val="cy-GB"/>
        </w:rPr>
        <w:t xml:space="preserve"> </w:t>
      </w:r>
      <w:sdt>
        <w:sdtPr>
          <w:rPr>
            <w:lang w:val="cy-GB"/>
          </w:rPr>
          <w:id w:val="-1013371431"/>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7949E917" w14:textId="7E7B6076" w:rsidR="00062EF9" w:rsidRPr="00062EF9" w:rsidRDefault="00062EF9" w:rsidP="00062EF9">
      <w:pPr>
        <w:rPr>
          <w:lang w:val="cy-GB"/>
        </w:rPr>
      </w:pPr>
      <w:r w:rsidRPr="00062EF9">
        <w:rPr>
          <w:lang w:val="cy-GB"/>
        </w:rPr>
        <w:t>Nam synhwyraidd (er enghraifft nam ar y golwg neu’r clyw). Nodwch os gwelwch yn dda</w:t>
      </w:r>
      <w:r w:rsidR="00090AB7">
        <w:rPr>
          <w:lang w:val="cy-GB"/>
        </w:rPr>
        <w:t xml:space="preserve">: </w:t>
      </w:r>
      <w:sdt>
        <w:sdtPr>
          <w:rPr>
            <w:lang w:val="cy-GB"/>
          </w:rPr>
          <w:id w:val="-578591060"/>
          <w:placeholder>
            <w:docPart w:val="E1738CBFE4584D3E909FA3404AEA5271"/>
          </w:placeholder>
        </w:sdtPr>
        <w:sdtEndPr/>
        <w:sdtContent>
          <w:sdt>
            <w:sdtPr>
              <w:rPr>
                <w:lang w:val="cy-GB"/>
              </w:rPr>
              <w:id w:val="379215417"/>
              <w:placeholder>
                <w:docPart w:val="62F9A5F57ACC4BC984AF8A91AF761173"/>
              </w:placeholder>
              <w:showingPlcHdr/>
            </w:sdtPr>
            <w:sdtContent>
              <w:r w:rsidR="00090AB7" w:rsidRPr="00090AB7">
                <w:rPr>
                  <w:rStyle w:val="PlaceholderText"/>
                  <w:b/>
                  <w:bCs/>
                  <w:color w:val="auto"/>
                </w:rPr>
                <w:t>Cliciwch neu pwyswch yma i deipio testun.</w:t>
              </w:r>
            </w:sdtContent>
          </w:sdt>
        </w:sdtContent>
      </w:sdt>
    </w:p>
    <w:p w14:paraId="23800713" w14:textId="715852A0" w:rsidR="00062EF9" w:rsidRPr="00062EF9" w:rsidRDefault="00062EF9" w:rsidP="00062EF9">
      <w:pPr>
        <w:rPr>
          <w:lang w:val="cy-GB"/>
        </w:rPr>
      </w:pPr>
      <w:r w:rsidRPr="00062EF9">
        <w:rPr>
          <w:lang w:val="cy-GB"/>
        </w:rPr>
        <w:lastRenderedPageBreak/>
        <w:t>Yn ddall neu’n rhannol ddall</w:t>
      </w:r>
      <w:r w:rsidR="00A6584A" w:rsidRPr="00A6584A">
        <w:rPr>
          <w:lang w:val="cy-GB"/>
        </w:rPr>
        <w:t xml:space="preserve"> </w:t>
      </w:r>
      <w:sdt>
        <w:sdtPr>
          <w:rPr>
            <w:lang w:val="cy-GB"/>
          </w:rPr>
          <w:id w:val="-821736808"/>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019C3727" w14:textId="7B081255" w:rsidR="00062EF9" w:rsidRPr="00062EF9" w:rsidRDefault="00062EF9" w:rsidP="00062EF9">
      <w:pPr>
        <w:rPr>
          <w:lang w:val="cy-GB"/>
        </w:rPr>
      </w:pPr>
      <w:r w:rsidRPr="00062EF9">
        <w:rPr>
          <w:lang w:val="cy-GB"/>
        </w:rPr>
        <w:t>Byddardod (defnyddiwr iaith arwyddion)</w:t>
      </w:r>
      <w:r w:rsidR="00A6584A" w:rsidRPr="00A6584A">
        <w:rPr>
          <w:lang w:val="cy-GB"/>
        </w:rPr>
        <w:t xml:space="preserve"> </w:t>
      </w:r>
      <w:sdt>
        <w:sdtPr>
          <w:rPr>
            <w:lang w:val="cy-GB"/>
          </w:rPr>
          <w:id w:val="-1439908421"/>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0FC7F13" w14:textId="578CFD05" w:rsidR="00062EF9" w:rsidRPr="00062EF9" w:rsidRDefault="00062EF9" w:rsidP="00062EF9">
      <w:pPr>
        <w:rPr>
          <w:lang w:val="cy-GB"/>
        </w:rPr>
      </w:pPr>
      <w:r w:rsidRPr="00062EF9">
        <w:rPr>
          <w:lang w:val="cy-GB"/>
        </w:rPr>
        <w:t>Yn drwm fy nghlyw neu’n fyddar</w:t>
      </w:r>
      <w:r w:rsidR="00A6584A" w:rsidRPr="00A6584A">
        <w:rPr>
          <w:lang w:val="cy-GB"/>
        </w:rPr>
        <w:t xml:space="preserve"> </w:t>
      </w:r>
      <w:sdt>
        <w:sdtPr>
          <w:rPr>
            <w:lang w:val="cy-GB"/>
          </w:rPr>
          <w:id w:val="-2016991244"/>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51A3E6AD" w14:textId="09D78EDB" w:rsidR="00062EF9" w:rsidRPr="00062EF9" w:rsidRDefault="00062EF9" w:rsidP="00062EF9">
      <w:pPr>
        <w:rPr>
          <w:lang w:val="cy-GB"/>
        </w:rPr>
      </w:pPr>
      <w:r w:rsidRPr="00062EF9">
        <w:rPr>
          <w:lang w:val="cy-GB"/>
        </w:rPr>
        <w:t>Cyflwr iechyd hirdymor (er enghraifft epilepsi, diabetes neu ganser)</w:t>
      </w:r>
      <w:r w:rsidR="00A6584A" w:rsidRPr="00A6584A">
        <w:rPr>
          <w:lang w:val="cy-GB"/>
        </w:rPr>
        <w:t xml:space="preserve"> </w:t>
      </w:r>
      <w:sdt>
        <w:sdtPr>
          <w:rPr>
            <w:lang w:val="cy-GB"/>
          </w:rPr>
          <w:id w:val="480662140"/>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17D559EF" w14:textId="5A99654B" w:rsidR="00062EF9" w:rsidRPr="00062EF9" w:rsidRDefault="00062EF9" w:rsidP="00062EF9">
      <w:pPr>
        <w:rPr>
          <w:lang w:val="cy-GB"/>
        </w:rPr>
      </w:pPr>
      <w:r w:rsidRPr="00062EF9">
        <w:rPr>
          <w:lang w:val="cy-GB"/>
        </w:rPr>
        <w:t>Arall, nodwch os gwelwch yn dda</w:t>
      </w:r>
      <w:r w:rsidR="00090AB7">
        <w:rPr>
          <w:lang w:val="cy-GB"/>
        </w:rPr>
        <w:t xml:space="preserve">: </w:t>
      </w:r>
      <w:sdt>
        <w:sdtPr>
          <w:rPr>
            <w:lang w:val="cy-GB"/>
          </w:rPr>
          <w:id w:val="471417788"/>
          <w:placeholder>
            <w:docPart w:val="DFF22B055296497E9CA4584FCDD598D5"/>
          </w:placeholder>
        </w:sdtPr>
        <w:sdtEndPr/>
        <w:sdtContent>
          <w:sdt>
            <w:sdtPr>
              <w:rPr>
                <w:lang w:val="cy-GB"/>
              </w:rPr>
              <w:id w:val="-1320959796"/>
              <w:placeholder>
                <w:docPart w:val="48B7C09412BB4C9884935C69AF91E6D2"/>
              </w:placeholder>
              <w:showingPlcHdr/>
            </w:sdtPr>
            <w:sdtContent>
              <w:r w:rsidR="00090AB7" w:rsidRPr="00090AB7">
                <w:rPr>
                  <w:rStyle w:val="PlaceholderText"/>
                  <w:b/>
                  <w:bCs/>
                  <w:color w:val="auto"/>
                </w:rPr>
                <w:t>Cliciwch neu pwyswch yma i deipio testun.</w:t>
              </w:r>
            </w:sdtContent>
          </w:sdt>
        </w:sdtContent>
      </w:sdt>
    </w:p>
    <w:p w14:paraId="6EE7EC8E" w14:textId="7B258B5D" w:rsidR="00062EF9" w:rsidRPr="00062EF9" w:rsidRDefault="00062EF9" w:rsidP="00062EF9">
      <w:pPr>
        <w:pStyle w:val="Heading2"/>
        <w:rPr>
          <w:lang w:val="cy-GB"/>
        </w:rPr>
      </w:pPr>
      <w:r w:rsidRPr="00062EF9">
        <w:rPr>
          <w:lang w:val="cy-GB"/>
        </w:rPr>
        <w:t>Oes gennych chi anabledd fel y’i diffinnir gan Ddeddf Cydraddoldeb 2010?</w:t>
      </w:r>
    </w:p>
    <w:p w14:paraId="526AEF68" w14:textId="6187F1D9" w:rsidR="00062EF9" w:rsidRPr="00062EF9" w:rsidRDefault="00062EF9" w:rsidP="00062EF9">
      <w:pPr>
        <w:rPr>
          <w:lang w:val="cy-GB"/>
        </w:rPr>
      </w:pPr>
      <w:r w:rsidRPr="00062EF9">
        <w:rPr>
          <w:lang w:val="cy-GB"/>
        </w:rPr>
        <w:t xml:space="preserve">Oes </w:t>
      </w:r>
      <w:sdt>
        <w:sdtPr>
          <w:rPr>
            <w:lang w:val="cy-GB"/>
          </w:rPr>
          <w:id w:val="-1215730633"/>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6B6F514E" w14:textId="44C2B30B" w:rsidR="00062EF9" w:rsidRPr="00062EF9" w:rsidRDefault="00062EF9" w:rsidP="00062EF9">
      <w:pPr>
        <w:rPr>
          <w:lang w:val="cy-GB"/>
        </w:rPr>
      </w:pPr>
      <w:r w:rsidRPr="00062EF9">
        <w:rPr>
          <w:lang w:val="cy-GB"/>
        </w:rPr>
        <w:t>Nac oes</w:t>
      </w:r>
      <w:r w:rsidR="00A6584A" w:rsidRPr="00A6584A">
        <w:rPr>
          <w:lang w:val="cy-GB"/>
        </w:rPr>
        <w:t xml:space="preserve"> </w:t>
      </w:r>
      <w:sdt>
        <w:sdtPr>
          <w:rPr>
            <w:lang w:val="cy-GB"/>
          </w:rPr>
          <w:id w:val="-18945572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288F0616" w14:textId="23B79DD1" w:rsidR="00062EF9" w:rsidRPr="00062EF9" w:rsidRDefault="00062EF9" w:rsidP="00062EF9">
      <w:pPr>
        <w:rPr>
          <w:lang w:val="cy-GB"/>
        </w:rPr>
      </w:pPr>
      <w:r w:rsidRPr="00062EF9">
        <w:rPr>
          <w:lang w:val="cy-GB"/>
        </w:rPr>
        <w:t>Mae’n well gen i beidio â dweud</w:t>
      </w:r>
      <w:r w:rsidR="00A6584A" w:rsidRPr="00A6584A">
        <w:rPr>
          <w:lang w:val="cy-GB"/>
        </w:rPr>
        <w:t xml:space="preserve"> </w:t>
      </w:r>
      <w:sdt>
        <w:sdtPr>
          <w:rPr>
            <w:lang w:val="cy-GB"/>
          </w:rPr>
          <w:id w:val="-1140178559"/>
          <w14:checkbox>
            <w14:checked w14:val="0"/>
            <w14:checkedState w14:val="2612" w14:font="MS Gothic"/>
            <w14:uncheckedState w14:val="2610" w14:font="MS Gothic"/>
          </w14:checkbox>
        </w:sdtPr>
        <w:sdtEndPr/>
        <w:sdtContent>
          <w:r w:rsidR="00A6584A">
            <w:rPr>
              <w:rFonts w:ascii="MS Gothic" w:eastAsia="MS Gothic" w:hAnsi="MS Gothic" w:hint="eastAsia"/>
              <w:lang w:val="cy-GB"/>
            </w:rPr>
            <w:t>☐</w:t>
          </w:r>
        </w:sdtContent>
      </w:sdt>
    </w:p>
    <w:p w14:paraId="0888C01E" w14:textId="77777777" w:rsidR="00F404A6" w:rsidRPr="00062EF9" w:rsidRDefault="00F404A6" w:rsidP="00062EF9">
      <w:pPr>
        <w:rPr>
          <w:lang w:val="cy-GB"/>
        </w:rPr>
      </w:pPr>
    </w:p>
    <w:sectPr w:rsidR="00F404A6" w:rsidRPr="00062EF9" w:rsidSect="00534A4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86764" w14:textId="77777777" w:rsidR="007144E7" w:rsidRDefault="007144E7" w:rsidP="00062EF9">
      <w:pPr>
        <w:spacing w:after="0" w:line="240" w:lineRule="auto"/>
      </w:pPr>
      <w:r>
        <w:separator/>
      </w:r>
    </w:p>
  </w:endnote>
  <w:endnote w:type="continuationSeparator" w:id="0">
    <w:p w14:paraId="0FFD3436" w14:textId="77777777" w:rsidR="007144E7" w:rsidRDefault="007144E7" w:rsidP="0006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B6E4C" w14:textId="77777777" w:rsidR="007144E7" w:rsidRDefault="007144E7" w:rsidP="00062EF9">
      <w:pPr>
        <w:spacing w:after="0" w:line="240" w:lineRule="auto"/>
      </w:pPr>
      <w:r>
        <w:separator/>
      </w:r>
    </w:p>
  </w:footnote>
  <w:footnote w:type="continuationSeparator" w:id="0">
    <w:p w14:paraId="33DF85DA" w14:textId="77777777" w:rsidR="007144E7" w:rsidRDefault="007144E7" w:rsidP="0006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577A" w14:textId="77777777" w:rsidR="000B3D9F" w:rsidRDefault="000B3D9F" w:rsidP="000B3D9F">
    <w:pPr>
      <w:tabs>
        <w:tab w:val="center" w:pos="4320"/>
        <w:tab w:val="right" w:pos="8640"/>
      </w:tabs>
      <w:spacing w:after="0"/>
      <w:rPr>
        <w:rFonts w:ascii="Calibri" w:hAnsi="Calibri" w:cs="Arial"/>
        <w:bCs/>
        <w:iCs/>
        <w:sz w:val="24"/>
        <w:szCs w:val="20"/>
      </w:rPr>
    </w:pPr>
    <w:r>
      <w:rPr>
        <w:noProof/>
        <w:lang w:eastAsia="en-GB"/>
      </w:rPr>
      <w:drawing>
        <wp:anchor distT="0" distB="0" distL="114300" distR="114300" simplePos="0" relativeHeight="251659264" behindDoc="0" locked="0" layoutInCell="1" allowOverlap="1" wp14:anchorId="67F154CA" wp14:editId="304EC132">
          <wp:simplePos x="0" y="0"/>
          <wp:positionH relativeFrom="margin">
            <wp:posOffset>5572125</wp:posOffset>
          </wp:positionH>
          <wp:positionV relativeFrom="paragraph">
            <wp:posOffset>-325755</wp:posOffset>
          </wp:positionV>
          <wp:extent cx="648335" cy="91757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335" cy="91757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E876E5">
      <w:rPr>
        <w:rFonts w:ascii="Calibri" w:hAnsi="Calibri" w:cs="Arial"/>
        <w:bCs/>
        <w:iCs/>
        <w:sz w:val="24"/>
        <w:szCs w:val="20"/>
      </w:rPr>
      <w:t>Cyngor</w:t>
    </w:r>
    <w:proofErr w:type="spellEnd"/>
    <w:r w:rsidRPr="00E876E5">
      <w:rPr>
        <w:rFonts w:ascii="Calibri" w:hAnsi="Calibri" w:cs="Arial"/>
        <w:bCs/>
        <w:iCs/>
        <w:sz w:val="24"/>
        <w:szCs w:val="20"/>
      </w:rPr>
      <w:t xml:space="preserve"> y Gweithlu </w:t>
    </w:r>
    <w:proofErr w:type="spellStart"/>
    <w:r w:rsidRPr="00E876E5">
      <w:rPr>
        <w:rFonts w:ascii="Calibri" w:hAnsi="Calibri" w:cs="Arial"/>
        <w:bCs/>
        <w:iCs/>
        <w:sz w:val="24"/>
        <w:szCs w:val="20"/>
      </w:rPr>
      <w:t>Addysg</w:t>
    </w:r>
    <w:proofErr w:type="spellEnd"/>
    <w:r>
      <w:rPr>
        <w:rFonts w:ascii="Calibri" w:hAnsi="Calibri" w:cs="Arial"/>
        <w:bCs/>
        <w:iCs/>
        <w:sz w:val="24"/>
        <w:szCs w:val="20"/>
      </w:rPr>
      <w:t xml:space="preserve"> | </w:t>
    </w:r>
    <w:r w:rsidRPr="00E876E5">
      <w:rPr>
        <w:rFonts w:ascii="Calibri" w:hAnsi="Calibri" w:cs="Arial"/>
        <w:bCs/>
        <w:iCs/>
        <w:sz w:val="24"/>
        <w:szCs w:val="20"/>
      </w:rPr>
      <w:t>Education Workforce Council</w:t>
    </w:r>
  </w:p>
  <w:p w14:paraId="6591BD28" w14:textId="51EB7D50" w:rsidR="00062EF9" w:rsidRPr="000B3D9F" w:rsidRDefault="000B3D9F" w:rsidP="000B3D9F">
    <w:pPr>
      <w:pStyle w:val="Header"/>
    </w:pPr>
    <w:r>
      <w:t>This document is also available in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EF9"/>
    <w:rsid w:val="00062EF9"/>
    <w:rsid w:val="00090AB7"/>
    <w:rsid w:val="000B3D9F"/>
    <w:rsid w:val="00326A26"/>
    <w:rsid w:val="0036511F"/>
    <w:rsid w:val="003D4D03"/>
    <w:rsid w:val="00534A41"/>
    <w:rsid w:val="00581679"/>
    <w:rsid w:val="006116FC"/>
    <w:rsid w:val="007144E7"/>
    <w:rsid w:val="007864E2"/>
    <w:rsid w:val="00831B8A"/>
    <w:rsid w:val="00947F09"/>
    <w:rsid w:val="009673A3"/>
    <w:rsid w:val="00A6584A"/>
    <w:rsid w:val="00EF110A"/>
    <w:rsid w:val="00F3442E"/>
    <w:rsid w:val="00F40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2D602"/>
  <w15:chartTrackingRefBased/>
  <w15:docId w15:val="{7C0768D4-D0A8-4DF8-97EF-2A3E3C02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WC Normal"/>
    <w:qFormat/>
    <w:rsid w:val="0036511F"/>
  </w:style>
  <w:style w:type="paragraph" w:styleId="Heading1">
    <w:name w:val="heading 1"/>
    <w:aliases w:val="EWC Heading 1"/>
    <w:basedOn w:val="Normal"/>
    <w:next w:val="Normal"/>
    <w:link w:val="Heading1Char"/>
    <w:uiPriority w:val="9"/>
    <w:qFormat/>
    <w:rsid w:val="009673A3"/>
    <w:pPr>
      <w:keepNext/>
      <w:keepLines/>
      <w:spacing w:before="240" w:after="0"/>
      <w:outlineLvl w:val="0"/>
    </w:pPr>
    <w:rPr>
      <w:rFonts w:asciiTheme="majorHAnsi" w:eastAsiaTheme="majorEastAsia" w:hAnsiTheme="majorHAnsi" w:cstheme="majorBidi"/>
      <w:sz w:val="32"/>
      <w:szCs w:val="32"/>
    </w:rPr>
  </w:style>
  <w:style w:type="paragraph" w:styleId="Heading2">
    <w:name w:val="heading 2"/>
    <w:aliases w:val="EWC Heading 2"/>
    <w:basedOn w:val="Normal"/>
    <w:next w:val="Normal"/>
    <w:link w:val="Heading2Char"/>
    <w:uiPriority w:val="9"/>
    <w:unhideWhenUsed/>
    <w:qFormat/>
    <w:rsid w:val="009673A3"/>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normal">
    <w:name w:val="EWC normal"/>
    <w:basedOn w:val="Normal"/>
    <w:link w:val="EWCnormalChar"/>
    <w:rsid w:val="00581679"/>
  </w:style>
  <w:style w:type="character" w:customStyle="1" w:styleId="EWCnormalChar">
    <w:name w:val="EWC normal Char"/>
    <w:basedOn w:val="DefaultParagraphFont"/>
    <w:link w:val="EWCnormal"/>
    <w:rsid w:val="00581679"/>
  </w:style>
  <w:style w:type="paragraph" w:styleId="NoSpacing">
    <w:name w:val="No Spacing"/>
    <w:aliases w:val="EWC No Spacing"/>
    <w:uiPriority w:val="1"/>
    <w:qFormat/>
    <w:rsid w:val="009673A3"/>
    <w:pPr>
      <w:spacing w:after="0" w:line="240" w:lineRule="auto"/>
    </w:pPr>
  </w:style>
  <w:style w:type="character" w:customStyle="1" w:styleId="Heading1Char">
    <w:name w:val="Heading 1 Char"/>
    <w:aliases w:val="EWC Heading 1 Char"/>
    <w:basedOn w:val="DefaultParagraphFont"/>
    <w:link w:val="Heading1"/>
    <w:uiPriority w:val="9"/>
    <w:rsid w:val="009673A3"/>
    <w:rPr>
      <w:rFonts w:asciiTheme="majorHAnsi" w:eastAsiaTheme="majorEastAsia" w:hAnsiTheme="majorHAnsi" w:cstheme="majorBidi"/>
      <w:sz w:val="32"/>
      <w:szCs w:val="32"/>
    </w:rPr>
  </w:style>
  <w:style w:type="character" w:customStyle="1" w:styleId="Heading2Char">
    <w:name w:val="Heading 2 Char"/>
    <w:aliases w:val="EWC Heading 2 Char"/>
    <w:basedOn w:val="DefaultParagraphFont"/>
    <w:link w:val="Heading2"/>
    <w:uiPriority w:val="9"/>
    <w:rsid w:val="009673A3"/>
    <w:rPr>
      <w:rFonts w:asciiTheme="majorHAnsi" w:eastAsiaTheme="majorEastAsia" w:hAnsiTheme="majorHAnsi" w:cstheme="majorBidi"/>
      <w:sz w:val="26"/>
      <w:szCs w:val="26"/>
    </w:rPr>
  </w:style>
  <w:style w:type="paragraph" w:styleId="Title">
    <w:name w:val="Title"/>
    <w:aliases w:val="EWC Title"/>
    <w:basedOn w:val="Normal"/>
    <w:next w:val="Normal"/>
    <w:link w:val="TitleChar"/>
    <w:uiPriority w:val="10"/>
    <w:qFormat/>
    <w:rsid w:val="009673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EWC Title Char"/>
    <w:basedOn w:val="DefaultParagraphFont"/>
    <w:link w:val="Title"/>
    <w:uiPriority w:val="10"/>
    <w:rsid w:val="009673A3"/>
    <w:rPr>
      <w:rFonts w:asciiTheme="majorHAnsi" w:eastAsiaTheme="majorEastAsia" w:hAnsiTheme="majorHAnsi" w:cstheme="majorBidi"/>
      <w:spacing w:val="-10"/>
      <w:kern w:val="28"/>
      <w:sz w:val="56"/>
      <w:szCs w:val="56"/>
    </w:rPr>
  </w:style>
  <w:style w:type="paragraph" w:styleId="Subtitle">
    <w:name w:val="Subtitle"/>
    <w:aliases w:val="EWC Subtitle"/>
    <w:basedOn w:val="Normal"/>
    <w:next w:val="Normal"/>
    <w:link w:val="SubtitleChar"/>
    <w:uiPriority w:val="11"/>
    <w:qFormat/>
    <w:rsid w:val="009673A3"/>
    <w:pPr>
      <w:numPr>
        <w:ilvl w:val="1"/>
      </w:numPr>
    </w:pPr>
    <w:rPr>
      <w:rFonts w:eastAsiaTheme="minorEastAsia"/>
      <w:color w:val="5A5A5A" w:themeColor="text1" w:themeTint="A5"/>
      <w:spacing w:val="15"/>
    </w:rPr>
  </w:style>
  <w:style w:type="character" w:customStyle="1" w:styleId="SubtitleChar">
    <w:name w:val="Subtitle Char"/>
    <w:aliases w:val="EWC Subtitle Char"/>
    <w:basedOn w:val="DefaultParagraphFont"/>
    <w:link w:val="Subtitle"/>
    <w:uiPriority w:val="11"/>
    <w:rsid w:val="009673A3"/>
    <w:rPr>
      <w:rFonts w:eastAsiaTheme="minorEastAsia"/>
      <w:color w:val="5A5A5A" w:themeColor="text1" w:themeTint="A5"/>
      <w:spacing w:val="15"/>
    </w:rPr>
  </w:style>
  <w:style w:type="paragraph" w:styleId="ListParagraph">
    <w:name w:val="List Paragraph"/>
    <w:aliases w:val="EWC List Paragraph"/>
    <w:basedOn w:val="Normal"/>
    <w:uiPriority w:val="34"/>
    <w:qFormat/>
    <w:rsid w:val="009673A3"/>
    <w:pPr>
      <w:ind w:left="720"/>
      <w:contextualSpacing/>
    </w:pPr>
  </w:style>
  <w:style w:type="character" w:styleId="SubtleEmphasis">
    <w:name w:val="Subtle Emphasis"/>
    <w:aliases w:val="EWC Subtle Emphasis"/>
    <w:basedOn w:val="DefaultParagraphFont"/>
    <w:uiPriority w:val="19"/>
    <w:qFormat/>
    <w:rsid w:val="009673A3"/>
    <w:rPr>
      <w:i/>
      <w:iCs/>
      <w:color w:val="404040" w:themeColor="text1" w:themeTint="BF"/>
    </w:rPr>
  </w:style>
  <w:style w:type="character" w:styleId="Emphasis">
    <w:name w:val="Emphasis"/>
    <w:aliases w:val="EWC Emphasis"/>
    <w:basedOn w:val="DefaultParagraphFont"/>
    <w:uiPriority w:val="20"/>
    <w:qFormat/>
    <w:rsid w:val="009673A3"/>
    <w:rPr>
      <w:i/>
      <w:iCs/>
    </w:rPr>
  </w:style>
  <w:style w:type="character" w:styleId="IntenseEmphasis">
    <w:name w:val="Intense Emphasis"/>
    <w:aliases w:val="EWC Intense Emphasis"/>
    <w:basedOn w:val="DefaultParagraphFont"/>
    <w:uiPriority w:val="21"/>
    <w:qFormat/>
    <w:rsid w:val="009673A3"/>
    <w:rPr>
      <w:i/>
      <w:iCs/>
      <w:color w:val="auto"/>
    </w:rPr>
  </w:style>
  <w:style w:type="character" w:styleId="Strong">
    <w:name w:val="Strong"/>
    <w:aliases w:val="EWC Strong"/>
    <w:basedOn w:val="DefaultParagraphFont"/>
    <w:uiPriority w:val="22"/>
    <w:qFormat/>
    <w:rsid w:val="009673A3"/>
    <w:rPr>
      <w:b/>
      <w:bCs/>
    </w:rPr>
  </w:style>
  <w:style w:type="paragraph" w:styleId="Quote">
    <w:name w:val="Quote"/>
    <w:aliases w:val="EWC Quote"/>
    <w:basedOn w:val="Normal"/>
    <w:next w:val="Normal"/>
    <w:link w:val="QuoteChar"/>
    <w:uiPriority w:val="29"/>
    <w:qFormat/>
    <w:rsid w:val="009673A3"/>
    <w:pPr>
      <w:spacing w:before="200"/>
      <w:ind w:left="864" w:right="864"/>
      <w:jc w:val="center"/>
    </w:pPr>
    <w:rPr>
      <w:i/>
      <w:iCs/>
      <w:color w:val="404040" w:themeColor="text1" w:themeTint="BF"/>
    </w:rPr>
  </w:style>
  <w:style w:type="character" w:customStyle="1" w:styleId="QuoteChar">
    <w:name w:val="Quote Char"/>
    <w:aliases w:val="EWC Quote Char"/>
    <w:basedOn w:val="DefaultParagraphFont"/>
    <w:link w:val="Quote"/>
    <w:uiPriority w:val="29"/>
    <w:rsid w:val="009673A3"/>
    <w:rPr>
      <w:i/>
      <w:iCs/>
      <w:color w:val="404040" w:themeColor="text1" w:themeTint="BF"/>
    </w:rPr>
  </w:style>
  <w:style w:type="paragraph" w:styleId="IntenseQuote">
    <w:name w:val="Intense Quote"/>
    <w:aliases w:val="EWC Intense Quote"/>
    <w:basedOn w:val="Normal"/>
    <w:next w:val="Normal"/>
    <w:link w:val="IntenseQuoteChar"/>
    <w:uiPriority w:val="30"/>
    <w:qFormat/>
    <w:rsid w:val="009673A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aliases w:val="EWC Intense Quote Char"/>
    <w:basedOn w:val="DefaultParagraphFont"/>
    <w:link w:val="IntenseQuote"/>
    <w:uiPriority w:val="30"/>
    <w:rsid w:val="009673A3"/>
    <w:rPr>
      <w:i/>
      <w:iCs/>
      <w:color w:val="4472C4" w:themeColor="accent1"/>
    </w:rPr>
  </w:style>
  <w:style w:type="character" w:styleId="SubtleReference">
    <w:name w:val="Subtle Reference"/>
    <w:aliases w:val="EWC Subtle Reference"/>
    <w:basedOn w:val="DefaultParagraphFont"/>
    <w:uiPriority w:val="31"/>
    <w:qFormat/>
    <w:rsid w:val="009673A3"/>
    <w:rPr>
      <w:smallCaps/>
      <w:color w:val="auto"/>
    </w:rPr>
  </w:style>
  <w:style w:type="character" w:styleId="IntenseReference">
    <w:name w:val="Intense Reference"/>
    <w:aliases w:val="EWC Intense Reference"/>
    <w:basedOn w:val="DefaultParagraphFont"/>
    <w:uiPriority w:val="32"/>
    <w:qFormat/>
    <w:rsid w:val="009673A3"/>
    <w:rPr>
      <w:b/>
      <w:bCs/>
      <w:smallCaps/>
      <w:color w:val="auto"/>
      <w:spacing w:val="5"/>
    </w:rPr>
  </w:style>
  <w:style w:type="character" w:styleId="BookTitle">
    <w:name w:val="Book Title"/>
    <w:aliases w:val="EWC Book Title"/>
    <w:basedOn w:val="DefaultParagraphFont"/>
    <w:uiPriority w:val="33"/>
    <w:qFormat/>
    <w:rsid w:val="009673A3"/>
    <w:rPr>
      <w:b/>
      <w:bCs/>
      <w:i/>
      <w:iCs/>
      <w:spacing w:val="5"/>
    </w:rPr>
  </w:style>
  <w:style w:type="paragraph" w:styleId="Header">
    <w:name w:val="header"/>
    <w:basedOn w:val="Normal"/>
    <w:link w:val="HeaderChar"/>
    <w:uiPriority w:val="99"/>
    <w:unhideWhenUsed/>
    <w:rsid w:val="00062E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EF9"/>
  </w:style>
  <w:style w:type="paragraph" w:styleId="Footer">
    <w:name w:val="footer"/>
    <w:basedOn w:val="Normal"/>
    <w:link w:val="FooterChar"/>
    <w:uiPriority w:val="99"/>
    <w:unhideWhenUsed/>
    <w:rsid w:val="00062E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EF9"/>
  </w:style>
  <w:style w:type="character" w:styleId="PlaceholderText">
    <w:name w:val="Placeholder Text"/>
    <w:basedOn w:val="DefaultParagraphFont"/>
    <w:uiPriority w:val="99"/>
    <w:semiHidden/>
    <w:rsid w:val="00EF11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templates\EWC%20Word%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0FEB150BDA4EA39596A0828BA3EDD3"/>
        <w:category>
          <w:name w:val="General"/>
          <w:gallery w:val="placeholder"/>
        </w:category>
        <w:types>
          <w:type w:val="bbPlcHdr"/>
        </w:types>
        <w:behaviors>
          <w:behavior w:val="content"/>
        </w:behaviors>
        <w:guid w:val="{27EA5F29-1031-421D-8F6B-F441EFC0348D}"/>
      </w:docPartPr>
      <w:docPartBody>
        <w:p w:rsidR="004B1F75" w:rsidRDefault="005B0457" w:rsidP="005B0457">
          <w:pPr>
            <w:pStyle w:val="D80FEB150BDA4EA39596A0828BA3EDD3"/>
          </w:pPr>
          <w:r w:rsidRPr="00090AB7">
            <w:rPr>
              <w:rStyle w:val="PlaceholderText"/>
              <w:b/>
              <w:bCs/>
              <w:color w:val="auto"/>
            </w:rPr>
            <w:t>Cliciwch neu pwyswch yma i deipio testun.</w:t>
          </w:r>
        </w:p>
      </w:docPartBody>
    </w:docPart>
    <w:docPart>
      <w:docPartPr>
        <w:name w:val="D59C1751D22B4276A6ED6E00686ACF89"/>
        <w:category>
          <w:name w:val="General"/>
          <w:gallery w:val="placeholder"/>
        </w:category>
        <w:types>
          <w:type w:val="bbPlcHdr"/>
        </w:types>
        <w:behaviors>
          <w:behavior w:val="content"/>
        </w:behaviors>
        <w:guid w:val="{D6F424E8-5A2D-4155-B16B-B816867EA736}"/>
      </w:docPartPr>
      <w:docPartBody>
        <w:p w:rsidR="004B1F75" w:rsidRDefault="005B0457" w:rsidP="005B0457">
          <w:pPr>
            <w:pStyle w:val="D59C1751D22B4276A6ED6E00686ACF89"/>
          </w:pPr>
          <w:r w:rsidRPr="00806E86">
            <w:rPr>
              <w:rStyle w:val="PlaceholderText"/>
            </w:rPr>
            <w:t>Click or tap here to enter text.</w:t>
          </w:r>
        </w:p>
      </w:docPartBody>
    </w:docPart>
    <w:docPart>
      <w:docPartPr>
        <w:name w:val="899B81C63679437287F48B6C051C155A"/>
        <w:category>
          <w:name w:val="General"/>
          <w:gallery w:val="placeholder"/>
        </w:category>
        <w:types>
          <w:type w:val="bbPlcHdr"/>
        </w:types>
        <w:behaviors>
          <w:behavior w:val="content"/>
        </w:behaviors>
        <w:guid w:val="{FB727842-3071-4897-B3C2-3FAA8F20A352}"/>
      </w:docPartPr>
      <w:docPartBody>
        <w:p w:rsidR="004B1F75" w:rsidRDefault="005B0457" w:rsidP="005B0457">
          <w:pPr>
            <w:pStyle w:val="899B81C63679437287F48B6C051C155A"/>
          </w:pPr>
          <w:r w:rsidRPr="00806E86">
            <w:rPr>
              <w:rStyle w:val="PlaceholderText"/>
            </w:rPr>
            <w:t>Click or tap here to enter text.</w:t>
          </w:r>
        </w:p>
      </w:docPartBody>
    </w:docPart>
    <w:docPart>
      <w:docPartPr>
        <w:name w:val="6142EEC6B8F24B03888C7DBE7F3DBF4E"/>
        <w:category>
          <w:name w:val="General"/>
          <w:gallery w:val="placeholder"/>
        </w:category>
        <w:types>
          <w:type w:val="bbPlcHdr"/>
        </w:types>
        <w:behaviors>
          <w:behavior w:val="content"/>
        </w:behaviors>
        <w:guid w:val="{80070C06-09DC-42E6-B2FA-6E075C3DA9B7}"/>
      </w:docPartPr>
      <w:docPartBody>
        <w:p w:rsidR="004B1F75" w:rsidRDefault="005B0457" w:rsidP="005B0457">
          <w:pPr>
            <w:pStyle w:val="6142EEC6B8F24B03888C7DBE7F3DBF4E"/>
          </w:pPr>
          <w:r w:rsidRPr="00806E86">
            <w:rPr>
              <w:rStyle w:val="PlaceholderText"/>
            </w:rPr>
            <w:t>Click or tap here to enter text.</w:t>
          </w:r>
        </w:p>
      </w:docPartBody>
    </w:docPart>
    <w:docPart>
      <w:docPartPr>
        <w:name w:val="3AFCB4F1CAC94B0A93E3EEBF60AF48BC"/>
        <w:category>
          <w:name w:val="General"/>
          <w:gallery w:val="placeholder"/>
        </w:category>
        <w:types>
          <w:type w:val="bbPlcHdr"/>
        </w:types>
        <w:behaviors>
          <w:behavior w:val="content"/>
        </w:behaviors>
        <w:guid w:val="{A7CAC5D3-AD74-4E8E-995D-DF3B310C7A6B}"/>
      </w:docPartPr>
      <w:docPartBody>
        <w:p w:rsidR="004B1F75" w:rsidRDefault="005B0457" w:rsidP="005B0457">
          <w:pPr>
            <w:pStyle w:val="3AFCB4F1CAC94B0A93E3EEBF60AF48BC"/>
          </w:pPr>
          <w:r w:rsidRPr="00806E86">
            <w:rPr>
              <w:rStyle w:val="PlaceholderText"/>
            </w:rPr>
            <w:t>Click or tap here to enter text.</w:t>
          </w:r>
        </w:p>
      </w:docPartBody>
    </w:docPart>
    <w:docPart>
      <w:docPartPr>
        <w:name w:val="69D8653A38B542BBBE3550B2CA02EEFF"/>
        <w:category>
          <w:name w:val="General"/>
          <w:gallery w:val="placeholder"/>
        </w:category>
        <w:types>
          <w:type w:val="bbPlcHdr"/>
        </w:types>
        <w:behaviors>
          <w:behavior w:val="content"/>
        </w:behaviors>
        <w:guid w:val="{76A8C682-1E5A-49EF-8975-DF1763A10E80}"/>
      </w:docPartPr>
      <w:docPartBody>
        <w:p w:rsidR="004B1F75" w:rsidRDefault="005B0457" w:rsidP="005B0457">
          <w:pPr>
            <w:pStyle w:val="69D8653A38B542BBBE3550B2CA02EEFF"/>
          </w:pPr>
          <w:r w:rsidRPr="00806E86">
            <w:rPr>
              <w:rStyle w:val="PlaceholderText"/>
            </w:rPr>
            <w:t>Click or tap here to enter text.</w:t>
          </w:r>
        </w:p>
      </w:docPartBody>
    </w:docPart>
    <w:docPart>
      <w:docPartPr>
        <w:name w:val="10D23C48858D4616B7605097406594BB"/>
        <w:category>
          <w:name w:val="General"/>
          <w:gallery w:val="placeholder"/>
        </w:category>
        <w:types>
          <w:type w:val="bbPlcHdr"/>
        </w:types>
        <w:behaviors>
          <w:behavior w:val="content"/>
        </w:behaviors>
        <w:guid w:val="{6E9747EA-91F0-4DC6-96BF-552CB48CF6AB}"/>
      </w:docPartPr>
      <w:docPartBody>
        <w:p w:rsidR="004B1F75" w:rsidRDefault="005B0457" w:rsidP="005B0457">
          <w:pPr>
            <w:pStyle w:val="10D23C48858D4616B7605097406594BB"/>
          </w:pPr>
          <w:r w:rsidRPr="00806E86">
            <w:rPr>
              <w:rStyle w:val="PlaceholderText"/>
            </w:rPr>
            <w:t>Click or tap here to enter text.</w:t>
          </w:r>
        </w:p>
      </w:docPartBody>
    </w:docPart>
    <w:docPart>
      <w:docPartPr>
        <w:name w:val="32FC0FC342184C298E57675812A187A6"/>
        <w:category>
          <w:name w:val="General"/>
          <w:gallery w:val="placeholder"/>
        </w:category>
        <w:types>
          <w:type w:val="bbPlcHdr"/>
        </w:types>
        <w:behaviors>
          <w:behavior w:val="content"/>
        </w:behaviors>
        <w:guid w:val="{6BB49D7D-D2B8-45D3-83CB-5177046C7EDE}"/>
      </w:docPartPr>
      <w:docPartBody>
        <w:p w:rsidR="004B1F75" w:rsidRDefault="005B0457" w:rsidP="005B0457">
          <w:pPr>
            <w:pStyle w:val="32FC0FC342184C298E57675812A187A6"/>
          </w:pPr>
          <w:r w:rsidRPr="00806E86">
            <w:rPr>
              <w:rStyle w:val="PlaceholderText"/>
            </w:rPr>
            <w:t>Click or tap here to enter text.</w:t>
          </w:r>
        </w:p>
      </w:docPartBody>
    </w:docPart>
    <w:docPart>
      <w:docPartPr>
        <w:name w:val="5876B87E72214F79BEA397516339296D"/>
        <w:category>
          <w:name w:val="General"/>
          <w:gallery w:val="placeholder"/>
        </w:category>
        <w:types>
          <w:type w:val="bbPlcHdr"/>
        </w:types>
        <w:behaviors>
          <w:behavior w:val="content"/>
        </w:behaviors>
        <w:guid w:val="{98F326C0-143F-45AB-B529-F3EF837BBB48}"/>
      </w:docPartPr>
      <w:docPartBody>
        <w:p w:rsidR="004B1F75" w:rsidRDefault="005B0457" w:rsidP="005B0457">
          <w:pPr>
            <w:pStyle w:val="5876B87E72214F79BEA397516339296D"/>
          </w:pPr>
          <w:r w:rsidRPr="00806E86">
            <w:rPr>
              <w:rStyle w:val="PlaceholderText"/>
            </w:rPr>
            <w:t>Click or tap here to enter text.</w:t>
          </w:r>
        </w:p>
      </w:docPartBody>
    </w:docPart>
    <w:docPart>
      <w:docPartPr>
        <w:name w:val="E1738CBFE4584D3E909FA3404AEA5271"/>
        <w:category>
          <w:name w:val="General"/>
          <w:gallery w:val="placeholder"/>
        </w:category>
        <w:types>
          <w:type w:val="bbPlcHdr"/>
        </w:types>
        <w:behaviors>
          <w:behavior w:val="content"/>
        </w:behaviors>
        <w:guid w:val="{2BD05601-53FA-4BCE-A0E2-CCD73D2E7EF1}"/>
      </w:docPartPr>
      <w:docPartBody>
        <w:p w:rsidR="004B1F75" w:rsidRDefault="005B0457" w:rsidP="005B0457">
          <w:pPr>
            <w:pStyle w:val="E1738CBFE4584D3E909FA3404AEA5271"/>
          </w:pPr>
          <w:r w:rsidRPr="00806E86">
            <w:rPr>
              <w:rStyle w:val="PlaceholderText"/>
            </w:rPr>
            <w:t>Click or tap here to enter text.</w:t>
          </w:r>
        </w:p>
      </w:docPartBody>
    </w:docPart>
    <w:docPart>
      <w:docPartPr>
        <w:name w:val="DFF22B055296497E9CA4584FCDD598D5"/>
        <w:category>
          <w:name w:val="General"/>
          <w:gallery w:val="placeholder"/>
        </w:category>
        <w:types>
          <w:type w:val="bbPlcHdr"/>
        </w:types>
        <w:behaviors>
          <w:behavior w:val="content"/>
        </w:behaviors>
        <w:guid w:val="{660C7116-989A-4930-A842-19C5837C5047}"/>
      </w:docPartPr>
      <w:docPartBody>
        <w:p w:rsidR="004B1F75" w:rsidRDefault="005B0457" w:rsidP="005B0457">
          <w:pPr>
            <w:pStyle w:val="DFF22B055296497E9CA4584FCDD598D5"/>
          </w:pPr>
          <w:r w:rsidRPr="00806E86">
            <w:rPr>
              <w:rStyle w:val="PlaceholderText"/>
            </w:rPr>
            <w:t>Click or tap here to enter text.</w:t>
          </w:r>
        </w:p>
      </w:docPartBody>
    </w:docPart>
    <w:docPart>
      <w:docPartPr>
        <w:name w:val="2BE4E3F861AD4F79BBC72C87E0BEAF42"/>
        <w:category>
          <w:name w:val="General"/>
          <w:gallery w:val="placeholder"/>
        </w:category>
        <w:types>
          <w:type w:val="bbPlcHdr"/>
        </w:types>
        <w:behaviors>
          <w:behavior w:val="content"/>
        </w:behaviors>
        <w:guid w:val="{55487B3C-726D-471A-855E-5C0DC793E2FB}"/>
      </w:docPartPr>
      <w:docPartBody>
        <w:p w:rsidR="004B1F75" w:rsidRDefault="005B0457" w:rsidP="005B0457">
          <w:pPr>
            <w:pStyle w:val="2BE4E3F861AD4F79BBC72C87E0BEAF42"/>
          </w:pPr>
          <w:r w:rsidRPr="00090AB7">
            <w:rPr>
              <w:rStyle w:val="PlaceholderText"/>
              <w:b/>
              <w:bCs/>
              <w:color w:val="auto"/>
            </w:rPr>
            <w:t>Cliciwch neu pwyswch yma i deipio testun.</w:t>
          </w:r>
        </w:p>
      </w:docPartBody>
    </w:docPart>
    <w:docPart>
      <w:docPartPr>
        <w:name w:val="7D61B134514F4029B201A351767EE181"/>
        <w:category>
          <w:name w:val="General"/>
          <w:gallery w:val="placeholder"/>
        </w:category>
        <w:types>
          <w:type w:val="bbPlcHdr"/>
        </w:types>
        <w:behaviors>
          <w:behavior w:val="content"/>
        </w:behaviors>
        <w:guid w:val="{B4412DCA-9AA4-4E84-B328-F97B16610551}"/>
      </w:docPartPr>
      <w:docPartBody>
        <w:p w:rsidR="004B1F75" w:rsidRDefault="005B0457" w:rsidP="005B0457">
          <w:pPr>
            <w:pStyle w:val="7D61B134514F4029B201A351767EE181"/>
          </w:pPr>
          <w:r w:rsidRPr="00090AB7">
            <w:rPr>
              <w:rStyle w:val="PlaceholderText"/>
              <w:b/>
              <w:bCs/>
              <w:color w:val="auto"/>
            </w:rPr>
            <w:t>Cliciwch neu pwyswch yma i deipio testun.</w:t>
          </w:r>
        </w:p>
      </w:docPartBody>
    </w:docPart>
    <w:docPart>
      <w:docPartPr>
        <w:name w:val="EEFF153DD9884D6DACF9EA42F2258325"/>
        <w:category>
          <w:name w:val="General"/>
          <w:gallery w:val="placeholder"/>
        </w:category>
        <w:types>
          <w:type w:val="bbPlcHdr"/>
        </w:types>
        <w:behaviors>
          <w:behavior w:val="content"/>
        </w:behaviors>
        <w:guid w:val="{9BF58E70-759B-48F3-8A28-B4596D7CB46C}"/>
      </w:docPartPr>
      <w:docPartBody>
        <w:p w:rsidR="004B1F75" w:rsidRDefault="005B0457" w:rsidP="005B0457">
          <w:pPr>
            <w:pStyle w:val="EEFF153DD9884D6DACF9EA42F2258325"/>
          </w:pPr>
          <w:r w:rsidRPr="00090AB7">
            <w:rPr>
              <w:rStyle w:val="PlaceholderText"/>
              <w:b/>
              <w:bCs/>
              <w:color w:val="auto"/>
            </w:rPr>
            <w:t>Cliciwch neu pwyswch yma i deipio testun.</w:t>
          </w:r>
        </w:p>
      </w:docPartBody>
    </w:docPart>
    <w:docPart>
      <w:docPartPr>
        <w:name w:val="676F6167FDC84E7FB65575A8BA6D4DAC"/>
        <w:category>
          <w:name w:val="General"/>
          <w:gallery w:val="placeholder"/>
        </w:category>
        <w:types>
          <w:type w:val="bbPlcHdr"/>
        </w:types>
        <w:behaviors>
          <w:behavior w:val="content"/>
        </w:behaviors>
        <w:guid w:val="{05426CCF-2395-4552-9681-59E9F0DAB8A5}"/>
      </w:docPartPr>
      <w:docPartBody>
        <w:p w:rsidR="004B1F75" w:rsidRDefault="005B0457" w:rsidP="005B0457">
          <w:pPr>
            <w:pStyle w:val="676F6167FDC84E7FB65575A8BA6D4DAC"/>
          </w:pPr>
          <w:r w:rsidRPr="00090AB7">
            <w:rPr>
              <w:rStyle w:val="PlaceholderText"/>
              <w:b/>
              <w:bCs/>
              <w:color w:val="auto"/>
            </w:rPr>
            <w:t>Cliciwch neu pwyswch yma i deipio testun.</w:t>
          </w:r>
        </w:p>
      </w:docPartBody>
    </w:docPart>
    <w:docPart>
      <w:docPartPr>
        <w:name w:val="D943BE4B03914A8E8EFE604C4DC1A1B2"/>
        <w:category>
          <w:name w:val="General"/>
          <w:gallery w:val="placeholder"/>
        </w:category>
        <w:types>
          <w:type w:val="bbPlcHdr"/>
        </w:types>
        <w:behaviors>
          <w:behavior w:val="content"/>
        </w:behaviors>
        <w:guid w:val="{996EC57A-FA44-400A-A3EE-255B83D5FCEB}"/>
      </w:docPartPr>
      <w:docPartBody>
        <w:p w:rsidR="004B1F75" w:rsidRDefault="005B0457" w:rsidP="005B0457">
          <w:pPr>
            <w:pStyle w:val="D943BE4B03914A8E8EFE604C4DC1A1B2"/>
          </w:pPr>
          <w:r w:rsidRPr="00090AB7">
            <w:rPr>
              <w:rStyle w:val="PlaceholderText"/>
              <w:b/>
              <w:bCs/>
              <w:color w:val="auto"/>
            </w:rPr>
            <w:t>Cliciwch neu pwyswch yma i deipio testun.</w:t>
          </w:r>
        </w:p>
      </w:docPartBody>
    </w:docPart>
    <w:docPart>
      <w:docPartPr>
        <w:name w:val="BE3FDF4E437C492FA7E23826AED1DE3B"/>
        <w:category>
          <w:name w:val="General"/>
          <w:gallery w:val="placeholder"/>
        </w:category>
        <w:types>
          <w:type w:val="bbPlcHdr"/>
        </w:types>
        <w:behaviors>
          <w:behavior w:val="content"/>
        </w:behaviors>
        <w:guid w:val="{3290780B-A6EB-435C-8FD0-210FAF02546F}"/>
      </w:docPartPr>
      <w:docPartBody>
        <w:p w:rsidR="004B1F75" w:rsidRDefault="005B0457" w:rsidP="005B0457">
          <w:pPr>
            <w:pStyle w:val="BE3FDF4E437C492FA7E23826AED1DE3B"/>
          </w:pPr>
          <w:r w:rsidRPr="00090AB7">
            <w:rPr>
              <w:rStyle w:val="PlaceholderText"/>
              <w:b/>
              <w:bCs/>
              <w:color w:val="auto"/>
            </w:rPr>
            <w:t>Cliciwch neu pwyswch yma i deipio testun.</w:t>
          </w:r>
        </w:p>
      </w:docPartBody>
    </w:docPart>
    <w:docPart>
      <w:docPartPr>
        <w:name w:val="BD268F68E9F1457295F5979FB427EFAF"/>
        <w:category>
          <w:name w:val="General"/>
          <w:gallery w:val="placeholder"/>
        </w:category>
        <w:types>
          <w:type w:val="bbPlcHdr"/>
        </w:types>
        <w:behaviors>
          <w:behavior w:val="content"/>
        </w:behaviors>
        <w:guid w:val="{CFF340D9-0D45-42F8-934F-91BEF980D63D}"/>
      </w:docPartPr>
      <w:docPartBody>
        <w:p w:rsidR="004B1F75" w:rsidRDefault="005B0457" w:rsidP="005B0457">
          <w:pPr>
            <w:pStyle w:val="BD268F68E9F1457295F5979FB427EFAF"/>
          </w:pPr>
          <w:r w:rsidRPr="00090AB7">
            <w:rPr>
              <w:rStyle w:val="PlaceholderText"/>
              <w:b/>
              <w:bCs/>
              <w:color w:val="auto"/>
            </w:rPr>
            <w:t>Cliciwch neu pwyswch yma i deipio testun.</w:t>
          </w:r>
        </w:p>
      </w:docPartBody>
    </w:docPart>
    <w:docPart>
      <w:docPartPr>
        <w:name w:val="8CFAEBCE7DE2417E9533504F6596B1B0"/>
        <w:category>
          <w:name w:val="General"/>
          <w:gallery w:val="placeholder"/>
        </w:category>
        <w:types>
          <w:type w:val="bbPlcHdr"/>
        </w:types>
        <w:behaviors>
          <w:behavior w:val="content"/>
        </w:behaviors>
        <w:guid w:val="{3990AF4F-C331-4B95-A1AC-0EB499F10FDE}"/>
      </w:docPartPr>
      <w:docPartBody>
        <w:p w:rsidR="004B1F75" w:rsidRDefault="005B0457" w:rsidP="005B0457">
          <w:pPr>
            <w:pStyle w:val="8CFAEBCE7DE2417E9533504F6596B1B0"/>
          </w:pPr>
          <w:r w:rsidRPr="00090AB7">
            <w:rPr>
              <w:rStyle w:val="PlaceholderText"/>
              <w:b/>
              <w:bCs/>
              <w:color w:val="auto"/>
            </w:rPr>
            <w:t>Cliciwch neu pwyswch yma i deipio testun.</w:t>
          </w:r>
        </w:p>
      </w:docPartBody>
    </w:docPart>
    <w:docPart>
      <w:docPartPr>
        <w:name w:val="62F9A5F57ACC4BC984AF8A91AF761173"/>
        <w:category>
          <w:name w:val="General"/>
          <w:gallery w:val="placeholder"/>
        </w:category>
        <w:types>
          <w:type w:val="bbPlcHdr"/>
        </w:types>
        <w:behaviors>
          <w:behavior w:val="content"/>
        </w:behaviors>
        <w:guid w:val="{2AEC0330-8668-4F96-B566-B1E72951E191}"/>
      </w:docPartPr>
      <w:docPartBody>
        <w:p w:rsidR="004B1F75" w:rsidRDefault="005B0457" w:rsidP="005B0457">
          <w:pPr>
            <w:pStyle w:val="62F9A5F57ACC4BC984AF8A91AF761173"/>
          </w:pPr>
          <w:r w:rsidRPr="00090AB7">
            <w:rPr>
              <w:rStyle w:val="PlaceholderText"/>
              <w:b/>
              <w:bCs/>
              <w:color w:val="auto"/>
            </w:rPr>
            <w:t>Cliciwch neu pwyswch yma i deipio testun.</w:t>
          </w:r>
        </w:p>
      </w:docPartBody>
    </w:docPart>
    <w:docPart>
      <w:docPartPr>
        <w:name w:val="48B7C09412BB4C9884935C69AF91E6D2"/>
        <w:category>
          <w:name w:val="General"/>
          <w:gallery w:val="placeholder"/>
        </w:category>
        <w:types>
          <w:type w:val="bbPlcHdr"/>
        </w:types>
        <w:behaviors>
          <w:behavior w:val="content"/>
        </w:behaviors>
        <w:guid w:val="{F645A0A6-9993-4C7C-8F46-95DABBBC1C02}"/>
      </w:docPartPr>
      <w:docPartBody>
        <w:p w:rsidR="004B1F75" w:rsidRDefault="005B0457" w:rsidP="005B0457">
          <w:pPr>
            <w:pStyle w:val="48B7C09412BB4C9884935C69AF91E6D2"/>
          </w:pPr>
          <w:r w:rsidRPr="00090AB7">
            <w:rPr>
              <w:rStyle w:val="PlaceholderText"/>
              <w:b/>
              <w:bCs/>
              <w:color w:val="auto"/>
            </w:rPr>
            <w:t>Cliciwch neu pwyswch yma i deipio testun.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E6"/>
    <w:rsid w:val="004B1F75"/>
    <w:rsid w:val="005B0457"/>
    <w:rsid w:val="006116FC"/>
    <w:rsid w:val="006A60E6"/>
    <w:rsid w:val="00BA2475"/>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y-GB" w:eastAsia="cy-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0457"/>
    <w:rPr>
      <w:color w:val="808080"/>
    </w:rPr>
  </w:style>
  <w:style w:type="paragraph" w:customStyle="1" w:styleId="D80FEB150BDA4EA39596A0828BA3EDD3">
    <w:name w:val="D80FEB150BDA4EA39596A0828BA3EDD3"/>
    <w:rsid w:val="005B0457"/>
    <w:rPr>
      <w:rFonts w:eastAsiaTheme="minorHAnsi"/>
      <w:lang w:val="en-GB" w:eastAsia="en-US"/>
    </w:rPr>
  </w:style>
  <w:style w:type="paragraph" w:customStyle="1" w:styleId="D59C1751D22B4276A6ED6E00686ACF89">
    <w:name w:val="D59C1751D22B4276A6ED6E00686ACF89"/>
    <w:rsid w:val="005B0457"/>
    <w:rPr>
      <w:rFonts w:eastAsiaTheme="minorHAnsi"/>
      <w:lang w:val="en-GB" w:eastAsia="en-US"/>
    </w:rPr>
  </w:style>
  <w:style w:type="paragraph" w:customStyle="1" w:styleId="899B81C63679437287F48B6C051C155A">
    <w:name w:val="899B81C63679437287F48B6C051C155A"/>
    <w:rsid w:val="005B0457"/>
    <w:rPr>
      <w:rFonts w:eastAsiaTheme="minorHAnsi"/>
      <w:lang w:val="en-GB" w:eastAsia="en-US"/>
    </w:rPr>
  </w:style>
  <w:style w:type="paragraph" w:customStyle="1" w:styleId="6142EEC6B8F24B03888C7DBE7F3DBF4E">
    <w:name w:val="6142EEC6B8F24B03888C7DBE7F3DBF4E"/>
    <w:rsid w:val="005B0457"/>
    <w:rPr>
      <w:rFonts w:eastAsiaTheme="minorHAnsi"/>
      <w:lang w:val="en-GB" w:eastAsia="en-US"/>
    </w:rPr>
  </w:style>
  <w:style w:type="paragraph" w:customStyle="1" w:styleId="3AFCB4F1CAC94B0A93E3EEBF60AF48BC">
    <w:name w:val="3AFCB4F1CAC94B0A93E3EEBF60AF48BC"/>
    <w:rsid w:val="005B0457"/>
    <w:rPr>
      <w:rFonts w:eastAsiaTheme="minorHAnsi"/>
      <w:lang w:val="en-GB" w:eastAsia="en-US"/>
    </w:rPr>
  </w:style>
  <w:style w:type="paragraph" w:customStyle="1" w:styleId="69D8653A38B542BBBE3550B2CA02EEFF">
    <w:name w:val="69D8653A38B542BBBE3550B2CA02EEFF"/>
    <w:rsid w:val="005B0457"/>
    <w:rPr>
      <w:rFonts w:eastAsiaTheme="minorHAnsi"/>
      <w:lang w:val="en-GB" w:eastAsia="en-US"/>
    </w:rPr>
  </w:style>
  <w:style w:type="paragraph" w:customStyle="1" w:styleId="10D23C48858D4616B7605097406594BB">
    <w:name w:val="10D23C48858D4616B7605097406594BB"/>
    <w:rsid w:val="005B0457"/>
    <w:rPr>
      <w:rFonts w:eastAsiaTheme="minorHAnsi"/>
      <w:lang w:val="en-GB" w:eastAsia="en-US"/>
    </w:rPr>
  </w:style>
  <w:style w:type="paragraph" w:customStyle="1" w:styleId="32FC0FC342184C298E57675812A187A6">
    <w:name w:val="32FC0FC342184C298E57675812A187A6"/>
    <w:rsid w:val="005B0457"/>
    <w:rPr>
      <w:rFonts w:eastAsiaTheme="minorHAnsi"/>
      <w:lang w:val="en-GB" w:eastAsia="en-US"/>
    </w:rPr>
  </w:style>
  <w:style w:type="paragraph" w:customStyle="1" w:styleId="5876B87E72214F79BEA397516339296D">
    <w:name w:val="5876B87E72214F79BEA397516339296D"/>
    <w:rsid w:val="005B0457"/>
    <w:rPr>
      <w:rFonts w:eastAsiaTheme="minorHAnsi"/>
      <w:lang w:val="en-GB" w:eastAsia="en-US"/>
    </w:rPr>
  </w:style>
  <w:style w:type="paragraph" w:customStyle="1" w:styleId="E1738CBFE4584D3E909FA3404AEA5271">
    <w:name w:val="E1738CBFE4584D3E909FA3404AEA5271"/>
    <w:rsid w:val="005B0457"/>
    <w:rPr>
      <w:rFonts w:eastAsiaTheme="minorHAnsi"/>
      <w:lang w:val="en-GB" w:eastAsia="en-US"/>
    </w:rPr>
  </w:style>
  <w:style w:type="paragraph" w:customStyle="1" w:styleId="DFF22B055296497E9CA4584FCDD598D5">
    <w:name w:val="DFF22B055296497E9CA4584FCDD598D5"/>
    <w:rsid w:val="005B0457"/>
    <w:rPr>
      <w:rFonts w:eastAsiaTheme="minorHAnsi"/>
      <w:lang w:val="en-GB" w:eastAsia="en-US"/>
    </w:rPr>
  </w:style>
  <w:style w:type="paragraph" w:customStyle="1" w:styleId="2BE4E3F861AD4F79BBC72C87E0BEAF42">
    <w:name w:val="2BE4E3F861AD4F79BBC72C87E0BEAF42"/>
    <w:rsid w:val="005B0457"/>
    <w:pPr>
      <w:spacing w:line="278" w:lineRule="auto"/>
    </w:pPr>
    <w:rPr>
      <w:kern w:val="2"/>
      <w:sz w:val="24"/>
      <w:szCs w:val="24"/>
      <w:lang w:val="en-GB" w:eastAsia="en-GB"/>
      <w14:ligatures w14:val="standardContextual"/>
    </w:rPr>
  </w:style>
  <w:style w:type="paragraph" w:customStyle="1" w:styleId="7D61B134514F4029B201A351767EE181">
    <w:name w:val="7D61B134514F4029B201A351767EE181"/>
    <w:rsid w:val="005B0457"/>
    <w:pPr>
      <w:spacing w:line="278" w:lineRule="auto"/>
    </w:pPr>
    <w:rPr>
      <w:kern w:val="2"/>
      <w:sz w:val="24"/>
      <w:szCs w:val="24"/>
      <w:lang w:val="en-GB" w:eastAsia="en-GB"/>
      <w14:ligatures w14:val="standardContextual"/>
    </w:rPr>
  </w:style>
  <w:style w:type="paragraph" w:customStyle="1" w:styleId="EEFF153DD9884D6DACF9EA42F2258325">
    <w:name w:val="EEFF153DD9884D6DACF9EA42F2258325"/>
    <w:rsid w:val="005B0457"/>
    <w:pPr>
      <w:spacing w:line="278" w:lineRule="auto"/>
    </w:pPr>
    <w:rPr>
      <w:kern w:val="2"/>
      <w:sz w:val="24"/>
      <w:szCs w:val="24"/>
      <w:lang w:val="en-GB" w:eastAsia="en-GB"/>
      <w14:ligatures w14:val="standardContextual"/>
    </w:rPr>
  </w:style>
  <w:style w:type="paragraph" w:customStyle="1" w:styleId="9BB50079D27840C396181E4A7C0BBED3">
    <w:name w:val="9BB50079D27840C396181E4A7C0BBED3"/>
    <w:rsid w:val="005B0457"/>
    <w:pPr>
      <w:spacing w:line="278" w:lineRule="auto"/>
    </w:pPr>
    <w:rPr>
      <w:kern w:val="2"/>
      <w:sz w:val="24"/>
      <w:szCs w:val="24"/>
      <w:lang w:val="en-GB" w:eastAsia="en-GB"/>
      <w14:ligatures w14:val="standardContextual"/>
    </w:rPr>
  </w:style>
  <w:style w:type="paragraph" w:customStyle="1" w:styleId="676F6167FDC84E7FB65575A8BA6D4DAC">
    <w:name w:val="676F6167FDC84E7FB65575A8BA6D4DAC"/>
    <w:rsid w:val="005B0457"/>
    <w:pPr>
      <w:spacing w:line="278" w:lineRule="auto"/>
    </w:pPr>
    <w:rPr>
      <w:kern w:val="2"/>
      <w:sz w:val="24"/>
      <w:szCs w:val="24"/>
      <w:lang w:val="en-GB" w:eastAsia="en-GB"/>
      <w14:ligatures w14:val="standardContextual"/>
    </w:rPr>
  </w:style>
  <w:style w:type="paragraph" w:customStyle="1" w:styleId="D943BE4B03914A8E8EFE604C4DC1A1B2">
    <w:name w:val="D943BE4B03914A8E8EFE604C4DC1A1B2"/>
    <w:rsid w:val="005B0457"/>
    <w:pPr>
      <w:spacing w:line="278" w:lineRule="auto"/>
    </w:pPr>
    <w:rPr>
      <w:kern w:val="2"/>
      <w:sz w:val="24"/>
      <w:szCs w:val="24"/>
      <w:lang w:val="en-GB" w:eastAsia="en-GB"/>
      <w14:ligatures w14:val="standardContextual"/>
    </w:rPr>
  </w:style>
  <w:style w:type="paragraph" w:customStyle="1" w:styleId="BE3FDF4E437C492FA7E23826AED1DE3B">
    <w:name w:val="BE3FDF4E437C492FA7E23826AED1DE3B"/>
    <w:rsid w:val="005B0457"/>
    <w:pPr>
      <w:spacing w:line="278" w:lineRule="auto"/>
    </w:pPr>
    <w:rPr>
      <w:kern w:val="2"/>
      <w:sz w:val="24"/>
      <w:szCs w:val="24"/>
      <w:lang w:val="en-GB" w:eastAsia="en-GB"/>
      <w14:ligatures w14:val="standardContextual"/>
    </w:rPr>
  </w:style>
  <w:style w:type="paragraph" w:customStyle="1" w:styleId="BD268F68E9F1457295F5979FB427EFAF">
    <w:name w:val="BD268F68E9F1457295F5979FB427EFAF"/>
    <w:rsid w:val="005B0457"/>
    <w:pPr>
      <w:spacing w:line="278" w:lineRule="auto"/>
    </w:pPr>
    <w:rPr>
      <w:kern w:val="2"/>
      <w:sz w:val="24"/>
      <w:szCs w:val="24"/>
      <w:lang w:val="en-GB" w:eastAsia="en-GB"/>
      <w14:ligatures w14:val="standardContextual"/>
    </w:rPr>
  </w:style>
  <w:style w:type="paragraph" w:customStyle="1" w:styleId="8CFAEBCE7DE2417E9533504F6596B1B0">
    <w:name w:val="8CFAEBCE7DE2417E9533504F6596B1B0"/>
    <w:rsid w:val="005B0457"/>
    <w:pPr>
      <w:spacing w:line="278" w:lineRule="auto"/>
    </w:pPr>
    <w:rPr>
      <w:kern w:val="2"/>
      <w:sz w:val="24"/>
      <w:szCs w:val="24"/>
      <w:lang w:val="en-GB" w:eastAsia="en-GB"/>
      <w14:ligatures w14:val="standardContextual"/>
    </w:rPr>
  </w:style>
  <w:style w:type="paragraph" w:customStyle="1" w:styleId="62F9A5F57ACC4BC984AF8A91AF761173">
    <w:name w:val="62F9A5F57ACC4BC984AF8A91AF761173"/>
    <w:rsid w:val="005B0457"/>
    <w:pPr>
      <w:spacing w:line="278" w:lineRule="auto"/>
    </w:pPr>
    <w:rPr>
      <w:kern w:val="2"/>
      <w:sz w:val="24"/>
      <w:szCs w:val="24"/>
      <w:lang w:val="en-GB" w:eastAsia="en-GB"/>
      <w14:ligatures w14:val="standardContextual"/>
    </w:rPr>
  </w:style>
  <w:style w:type="paragraph" w:customStyle="1" w:styleId="48B7C09412BB4C9884935C69AF91E6D2">
    <w:name w:val="48B7C09412BB4C9884935C69AF91E6D2"/>
    <w:rsid w:val="005B0457"/>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EWC Word document template</Template>
  <TotalTime>105</TotalTime>
  <Pages>5</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 Wyn</dc:creator>
  <cp:keywords/>
  <dc:description/>
  <cp:lastModifiedBy>Jess Tippins</cp:lastModifiedBy>
  <cp:revision>5</cp:revision>
  <dcterms:created xsi:type="dcterms:W3CDTF">2026-03-19T12:36:00Z</dcterms:created>
  <dcterms:modified xsi:type="dcterms:W3CDTF">2026-08-11T10:24:00Z</dcterms:modified>
</cp:coreProperties>
</file>