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BFF79" w14:textId="77777777" w:rsidR="005A0F5B" w:rsidRPr="005A0F5B" w:rsidRDefault="005A0F5B" w:rsidP="005A0F5B">
      <w:pPr>
        <w:pStyle w:val="Title"/>
      </w:pPr>
      <w:proofErr w:type="spellStart"/>
      <w:r w:rsidRPr="005A0F5B">
        <w:t>Disgrifiad</w:t>
      </w:r>
      <w:proofErr w:type="spellEnd"/>
      <w:r w:rsidRPr="005A0F5B">
        <w:t xml:space="preserve"> </w:t>
      </w:r>
      <w:proofErr w:type="spellStart"/>
      <w:r w:rsidRPr="005A0F5B">
        <w:t>Swydd</w:t>
      </w:r>
      <w:proofErr w:type="spellEnd"/>
    </w:p>
    <w:p w14:paraId="1217996D" w14:textId="77777777" w:rsidR="005A0F5B" w:rsidRDefault="005A0F5B" w:rsidP="005A0F5B"/>
    <w:p w14:paraId="68848757" w14:textId="4384D420" w:rsidR="005A0F5B" w:rsidRPr="005A0F5B" w:rsidRDefault="005A0F5B" w:rsidP="005A0F5B">
      <w:proofErr w:type="spellStart"/>
      <w:r w:rsidRPr="005A0F5B">
        <w:t>Cyfeirnod</w:t>
      </w:r>
      <w:proofErr w:type="spellEnd"/>
      <w:r w:rsidRPr="005A0F5B">
        <w:t xml:space="preserve"> </w:t>
      </w:r>
      <w:proofErr w:type="spellStart"/>
      <w:r w:rsidRPr="005A0F5B">
        <w:t>swydd</w:t>
      </w:r>
      <w:proofErr w:type="spellEnd"/>
      <w:r w:rsidRPr="005A0F5B">
        <w:t>:</w:t>
      </w:r>
      <w:r w:rsidRPr="005A0F5B">
        <w:tab/>
        <w:t xml:space="preserve">CGA </w:t>
      </w:r>
      <w:r w:rsidR="00907931">
        <w:t>20</w:t>
      </w:r>
    </w:p>
    <w:p w14:paraId="3F491243" w14:textId="341B931E" w:rsidR="005A0F5B" w:rsidRPr="005A0F5B" w:rsidRDefault="005A0F5B" w:rsidP="005A0F5B">
      <w:proofErr w:type="spellStart"/>
      <w:r w:rsidRPr="005A0F5B">
        <w:t>Teitl</w:t>
      </w:r>
      <w:proofErr w:type="spellEnd"/>
      <w:r w:rsidRPr="005A0F5B">
        <w:t xml:space="preserve"> y </w:t>
      </w:r>
      <w:proofErr w:type="spellStart"/>
      <w:r w:rsidRPr="005A0F5B">
        <w:t>Swydd</w:t>
      </w:r>
      <w:proofErr w:type="spellEnd"/>
      <w:r w:rsidRPr="005A0F5B">
        <w:t>:</w:t>
      </w:r>
      <w:r w:rsidRPr="005A0F5B">
        <w:tab/>
      </w:r>
      <w:r w:rsidRPr="005A0F5B">
        <w:tab/>
      </w:r>
      <w:proofErr w:type="spellStart"/>
      <w:r w:rsidR="00907931">
        <w:t>Swyddog</w:t>
      </w:r>
      <w:proofErr w:type="spellEnd"/>
      <w:r w:rsidR="00907931">
        <w:t xml:space="preserve"> </w:t>
      </w:r>
      <w:proofErr w:type="spellStart"/>
      <w:r w:rsidR="00907931">
        <w:t>Cyllid</w:t>
      </w:r>
      <w:proofErr w:type="spellEnd"/>
    </w:p>
    <w:p w14:paraId="714E5F44" w14:textId="208D624F" w:rsidR="005A0F5B" w:rsidRPr="005A0F5B" w:rsidRDefault="005A0F5B" w:rsidP="005A0F5B">
      <w:proofErr w:type="spellStart"/>
      <w:r w:rsidRPr="005A0F5B">
        <w:t>Graddfa</w:t>
      </w:r>
      <w:proofErr w:type="spellEnd"/>
      <w:r w:rsidRPr="005A0F5B">
        <w:t>:</w:t>
      </w:r>
      <w:r w:rsidRPr="005A0F5B">
        <w:tab/>
      </w:r>
      <w:r w:rsidRPr="005A0F5B">
        <w:tab/>
      </w:r>
      <w:proofErr w:type="spellStart"/>
      <w:r w:rsidR="00907931" w:rsidRPr="00907931">
        <w:t>Swyddog</w:t>
      </w:r>
      <w:proofErr w:type="spellEnd"/>
      <w:r w:rsidR="00907931" w:rsidRPr="00907931">
        <w:t xml:space="preserve"> </w:t>
      </w:r>
      <w:proofErr w:type="spellStart"/>
      <w:r w:rsidR="00907931" w:rsidRPr="00907931">
        <w:t>Gweithredol</w:t>
      </w:r>
      <w:proofErr w:type="spellEnd"/>
      <w:r w:rsidR="00907931" w:rsidRPr="00907931">
        <w:t xml:space="preserve"> (SG)</w:t>
      </w:r>
    </w:p>
    <w:p w14:paraId="66A9A61E" w14:textId="11D36C0C" w:rsidR="005A0F5B" w:rsidRPr="005A0F5B" w:rsidRDefault="005A0F5B" w:rsidP="005A0F5B">
      <w:r w:rsidRPr="005A0F5B">
        <w:t xml:space="preserve">Yn </w:t>
      </w:r>
      <w:proofErr w:type="spellStart"/>
      <w:r w:rsidRPr="005A0F5B">
        <w:t>adrodd</w:t>
      </w:r>
      <w:proofErr w:type="spellEnd"/>
      <w:r w:rsidRPr="005A0F5B">
        <w:t xml:space="preserve"> i:</w:t>
      </w:r>
      <w:r w:rsidRPr="005A0F5B">
        <w:tab/>
      </w:r>
      <w:r w:rsidRPr="005A0F5B">
        <w:tab/>
      </w:r>
      <w:proofErr w:type="spellStart"/>
      <w:r w:rsidR="00907931">
        <w:t>Rheolwr</w:t>
      </w:r>
      <w:proofErr w:type="spellEnd"/>
      <w:r w:rsidR="00907931">
        <w:t xml:space="preserve"> </w:t>
      </w:r>
      <w:proofErr w:type="spellStart"/>
      <w:r w:rsidR="00907931">
        <w:t>Cyllid</w:t>
      </w:r>
      <w:proofErr w:type="spellEnd"/>
      <w:r w:rsidRPr="005A0F5B">
        <w:tab/>
      </w:r>
    </w:p>
    <w:p w14:paraId="1556B4D4" w14:textId="4437017F" w:rsidR="005A0F5B" w:rsidRPr="005A0F5B" w:rsidRDefault="005A0F5B" w:rsidP="005A0F5B">
      <w:proofErr w:type="spellStart"/>
      <w:r w:rsidRPr="005A0F5B">
        <w:t>Cyfarwyddiaeth</w:t>
      </w:r>
      <w:proofErr w:type="spellEnd"/>
      <w:r w:rsidRPr="005A0F5B">
        <w:t>:</w:t>
      </w:r>
      <w:r>
        <w:tab/>
      </w:r>
      <w:proofErr w:type="spellStart"/>
      <w:r w:rsidR="00907931">
        <w:t>Cyllid</w:t>
      </w:r>
      <w:proofErr w:type="spellEnd"/>
      <w:r w:rsidR="00907931">
        <w:t xml:space="preserve"> a </w:t>
      </w:r>
      <w:proofErr w:type="spellStart"/>
      <w:r w:rsidR="00907931">
        <w:t>Gwasanaethau</w:t>
      </w:r>
      <w:proofErr w:type="spellEnd"/>
      <w:r w:rsidR="00907931">
        <w:t xml:space="preserve"> </w:t>
      </w:r>
      <w:proofErr w:type="spellStart"/>
      <w:r w:rsidR="00907931">
        <w:t>Corfforaethol</w:t>
      </w:r>
      <w:proofErr w:type="spellEnd"/>
    </w:p>
    <w:p w14:paraId="3A63DA05" w14:textId="77777777" w:rsidR="005A0F5B" w:rsidRPr="005A0F5B" w:rsidRDefault="005A0F5B" w:rsidP="005A0F5B">
      <w:proofErr w:type="spellStart"/>
      <w:r w:rsidRPr="005A0F5B">
        <w:t>Lleoliad</w:t>
      </w:r>
      <w:proofErr w:type="spellEnd"/>
      <w:r w:rsidRPr="005A0F5B">
        <w:t>:</w:t>
      </w:r>
      <w:r w:rsidRPr="005A0F5B">
        <w:tab/>
      </w:r>
      <w:r w:rsidRPr="005A0F5B">
        <w:tab/>
      </w:r>
      <w:proofErr w:type="spellStart"/>
      <w:r w:rsidRPr="005A0F5B">
        <w:t>Caerdydd</w:t>
      </w:r>
      <w:proofErr w:type="spellEnd"/>
    </w:p>
    <w:p w14:paraId="23AFC3B7" w14:textId="77777777" w:rsidR="005A0F5B" w:rsidRPr="005A0F5B" w:rsidRDefault="005A0F5B" w:rsidP="005A0F5B">
      <w:r w:rsidRPr="005A0F5B">
        <w:t>Contract:</w:t>
      </w:r>
      <w:r w:rsidRPr="005A0F5B">
        <w:tab/>
      </w:r>
      <w:r w:rsidRPr="005A0F5B">
        <w:tab/>
      </w:r>
      <w:proofErr w:type="spellStart"/>
      <w:r w:rsidRPr="005A0F5B">
        <w:t>Parhaol</w:t>
      </w:r>
      <w:proofErr w:type="spellEnd"/>
      <w:r w:rsidRPr="005A0F5B">
        <w:t xml:space="preserve">, </w:t>
      </w:r>
      <w:proofErr w:type="spellStart"/>
      <w:r w:rsidRPr="005A0F5B">
        <w:t>llawn</w:t>
      </w:r>
      <w:proofErr w:type="spellEnd"/>
      <w:r w:rsidRPr="005A0F5B">
        <w:t xml:space="preserve"> </w:t>
      </w:r>
      <w:proofErr w:type="spellStart"/>
      <w:r w:rsidRPr="005A0F5B">
        <w:t>amser</w:t>
      </w:r>
      <w:proofErr w:type="spellEnd"/>
      <w:r w:rsidRPr="005A0F5B">
        <w:t xml:space="preserve"> (37 </w:t>
      </w:r>
      <w:proofErr w:type="spellStart"/>
      <w:r w:rsidRPr="005A0F5B">
        <w:t>awr</w:t>
      </w:r>
      <w:proofErr w:type="spellEnd"/>
      <w:r w:rsidRPr="005A0F5B">
        <w:t xml:space="preserve"> yr </w:t>
      </w:r>
      <w:proofErr w:type="spellStart"/>
      <w:r w:rsidRPr="005A0F5B">
        <w:t>wythnos</w:t>
      </w:r>
      <w:proofErr w:type="spellEnd"/>
      <w:r w:rsidRPr="005A0F5B">
        <w:t>)</w:t>
      </w:r>
    </w:p>
    <w:p w14:paraId="28F40B6A" w14:textId="5EDF7A5F" w:rsidR="005A0F5B" w:rsidRPr="005A0F5B" w:rsidRDefault="005A0F5B" w:rsidP="005A0F5B">
      <w:proofErr w:type="spellStart"/>
      <w:r w:rsidRPr="005A0F5B">
        <w:t>Graddfa</w:t>
      </w:r>
      <w:proofErr w:type="spellEnd"/>
      <w:r w:rsidRPr="005A0F5B">
        <w:t xml:space="preserve"> </w:t>
      </w:r>
      <w:proofErr w:type="spellStart"/>
      <w:r w:rsidRPr="005A0F5B">
        <w:t>cyflog</w:t>
      </w:r>
      <w:proofErr w:type="spellEnd"/>
      <w:r w:rsidRPr="005A0F5B">
        <w:t xml:space="preserve">: </w:t>
      </w:r>
      <w:r w:rsidRPr="005A0F5B">
        <w:tab/>
      </w:r>
      <w:r w:rsidRPr="005A0F5B">
        <w:tab/>
      </w:r>
      <w:r w:rsidR="00907931" w:rsidRPr="00D83FC4">
        <w:t>£30,755 - £34,997</w:t>
      </w:r>
    </w:p>
    <w:p w14:paraId="3566A35F" w14:textId="77777777" w:rsidR="005A0F5B" w:rsidRPr="005A0F5B" w:rsidRDefault="005A0F5B" w:rsidP="005A0F5B">
      <w:pPr>
        <w:pStyle w:val="Heading1"/>
      </w:pPr>
      <w:proofErr w:type="spellStart"/>
      <w:r w:rsidRPr="005A0F5B">
        <w:t>Diben</w:t>
      </w:r>
      <w:proofErr w:type="spellEnd"/>
      <w:r w:rsidRPr="005A0F5B">
        <w:t xml:space="preserve"> y </w:t>
      </w:r>
      <w:proofErr w:type="spellStart"/>
      <w:r w:rsidRPr="005A0F5B">
        <w:t>swydd</w:t>
      </w:r>
      <w:proofErr w:type="spellEnd"/>
    </w:p>
    <w:p w14:paraId="58F77D8C" w14:textId="1D1D3F3A" w:rsidR="00907931" w:rsidRPr="003B6869" w:rsidRDefault="003B6869" w:rsidP="00907931">
      <w:pPr>
        <w:rPr>
          <w:rFonts w:cstheme="minorHAnsi"/>
          <w:lang w:val="cy-GB"/>
        </w:rPr>
      </w:pPr>
      <w:r w:rsidRPr="003B6869">
        <w:rPr>
          <w:rFonts w:cstheme="minorHAnsi"/>
          <w:lang w:val="cy-GB"/>
          <w14:ligatures w14:val="standardContextual"/>
        </w:rPr>
        <w:t>Bydd y Swyddog Cyllid yn darparu cefnogaeth weithredol a gweinyddol o fewn tîm cyllid bychan.  Gan gydweithio'n agos gyda'r rheolwr, cyllid, deiliaid cyllidebau, a chydweithwyr ar draws y sefydliad, byddwch yn chwarae rhan allweddol yn sicrhau rheoli cyllid manwl gywir, monitro cylliudebau yn effeithiol, a chydymffurfio gyda pholisïau a gweithdrefnau ariannol</w:t>
      </w:r>
      <w:r w:rsidR="00907931" w:rsidRPr="003B6869">
        <w:rPr>
          <w:rFonts w:cstheme="minorHAnsi"/>
          <w:lang w:val="cy-GB"/>
        </w:rPr>
        <w:t xml:space="preserve">. </w:t>
      </w:r>
    </w:p>
    <w:p w14:paraId="2EB72057" w14:textId="77777777" w:rsidR="005A0F5B" w:rsidRPr="005A0F5B" w:rsidRDefault="005A0F5B" w:rsidP="005A0F5B">
      <w:pPr>
        <w:pStyle w:val="Heading1"/>
      </w:pPr>
      <w:proofErr w:type="spellStart"/>
      <w:r w:rsidRPr="005A0F5B">
        <w:t>Cyfrifoldebau</w:t>
      </w:r>
      <w:proofErr w:type="spellEnd"/>
    </w:p>
    <w:p w14:paraId="6EE48EA6" w14:textId="77777777" w:rsidR="00907931" w:rsidRPr="006230B1" w:rsidRDefault="00907931" w:rsidP="00907931">
      <w:pPr>
        <w:rPr>
          <w:lang w:val="cy-GB"/>
        </w:rPr>
      </w:pPr>
      <w:r>
        <w:rPr>
          <w:lang w:val="cy-GB"/>
        </w:rPr>
        <w:t>Bydd y Swyddog Cyllid, dan arweiniad y Rheolwr Cyllid yn</w:t>
      </w:r>
      <w:r w:rsidRPr="006230B1">
        <w:rPr>
          <w:lang w:val="cy-GB"/>
        </w:rPr>
        <w:t>:</w:t>
      </w:r>
    </w:p>
    <w:p w14:paraId="5141704A" w14:textId="77777777" w:rsidR="00907931" w:rsidRPr="006230B1" w:rsidRDefault="00907931" w:rsidP="00907931">
      <w:pPr>
        <w:numPr>
          <w:ilvl w:val="0"/>
          <w:numId w:val="2"/>
        </w:numPr>
        <w:rPr>
          <w:lang w:val="cy-GB"/>
        </w:rPr>
      </w:pPr>
      <w:r>
        <w:rPr>
          <w:lang w:val="cy-GB"/>
        </w:rPr>
        <w:t>prosesu taliadau i Lywodraeth Cymru ar gyfer pob gweithgaredd a ariennir gan grantiau trwy wirio ceisiadau am daliadau, sicrhau bod y ddogfennaeth ategol wedi’i llenwi a chodi trafodion o fewn y system gyllid. Mae hyn yn sicrhau y caiff rhwymedigaethau cyllid grant eu bodloni’n gywir ac o fewn yr amserlenni gofynnol</w:t>
      </w:r>
      <w:r w:rsidRPr="006230B1">
        <w:rPr>
          <w:lang w:val="cy-GB"/>
        </w:rPr>
        <w:t>.</w:t>
      </w:r>
    </w:p>
    <w:p w14:paraId="567D95A2" w14:textId="77777777" w:rsidR="00907931" w:rsidRPr="006230B1" w:rsidRDefault="00907931" w:rsidP="00907931">
      <w:pPr>
        <w:numPr>
          <w:ilvl w:val="0"/>
          <w:numId w:val="2"/>
        </w:numPr>
        <w:rPr>
          <w:lang w:val="cy-GB"/>
        </w:rPr>
      </w:pPr>
      <w:r>
        <w:rPr>
          <w:rFonts w:ascii="Calibri" w:hAnsi="Calibri" w:cs="Calibri"/>
          <w:lang w:val="cy-GB"/>
        </w:rPr>
        <w:t>prosesu incwm y ffi gofrestru trwy gofnodi derbynebau ffioedd dyddiol, cynnal cofnodion ariannol cywir a chwblhau cysoniadau wythnosol a misol rhwng cofnodion incwm a’r system gyllid. Mae hyn yn sicrhau y caiff yr holl incwm ei gyfrif yn gywir ac yr adroddir arno’n gywir.</w:t>
      </w:r>
    </w:p>
    <w:p w14:paraId="2AE23E05" w14:textId="77777777" w:rsidR="00907931" w:rsidRPr="006230B1" w:rsidRDefault="00907931" w:rsidP="00907931">
      <w:pPr>
        <w:numPr>
          <w:ilvl w:val="0"/>
          <w:numId w:val="2"/>
        </w:numPr>
        <w:rPr>
          <w:lang w:val="cy-GB"/>
        </w:rPr>
      </w:pPr>
      <w:r>
        <w:rPr>
          <w:lang w:val="cy-GB"/>
        </w:rPr>
        <w:t>cysoni holl incwm ffioedd cofrestru Terfynellau Ar-lein a Rhithwir â derbynebau banc trwy adolygu cofnodion trafodion, ymchwilio i anghysondebau, prosesu ad-daliadau yn ôl y gofyn, a chysoni’r gronfa ddata yn wythnosol ac yn fisol. Mae hyn yn sicrhau bod cofnodion incwm yn parhau i fod yn gywir ac yn gyflawn</w:t>
      </w:r>
      <w:r w:rsidRPr="006230B1">
        <w:rPr>
          <w:lang w:val="cy-GB"/>
        </w:rPr>
        <w:t>.</w:t>
      </w:r>
    </w:p>
    <w:p w14:paraId="44721B4F" w14:textId="77777777" w:rsidR="00907931" w:rsidRPr="006230B1" w:rsidRDefault="00907931" w:rsidP="00907931">
      <w:pPr>
        <w:numPr>
          <w:ilvl w:val="0"/>
          <w:numId w:val="2"/>
        </w:numPr>
        <w:rPr>
          <w:lang w:val="cy-GB"/>
        </w:rPr>
      </w:pPr>
      <w:r>
        <w:rPr>
          <w:lang w:val="cy-GB"/>
        </w:rPr>
        <w:t>prosesu anfonebau cyflenwyr i’w talu trwy adolygu anfonebau er mwyn sicrhau eu bod yn gywir, cael yr awdurdodiad priodol a chofnodi trafodion ar y system gyllid yn unol â pholisïau talu cyflenwyr. Mae hyn yn sicrhau y caiff cyflenwyr eu talu’n gywir ac o fewn y telerau talu cytûn</w:t>
      </w:r>
      <w:r w:rsidRPr="006230B1">
        <w:rPr>
          <w:lang w:val="cy-GB"/>
        </w:rPr>
        <w:t>.</w:t>
      </w:r>
    </w:p>
    <w:p w14:paraId="688E8934" w14:textId="77777777" w:rsidR="00907931" w:rsidRPr="006230B1" w:rsidRDefault="00907931" w:rsidP="00907931">
      <w:pPr>
        <w:numPr>
          <w:ilvl w:val="0"/>
          <w:numId w:val="2"/>
        </w:numPr>
        <w:rPr>
          <w:lang w:val="cy-GB"/>
        </w:rPr>
      </w:pPr>
      <w:r>
        <w:rPr>
          <w:lang w:val="cy-GB"/>
        </w:rPr>
        <w:t xml:space="preserve">prosesu taliadau treuliau cyflogeion ac aelodau’r panel, gan gynnwys costau teithio a chynhaliaeth, trwy ddilysu hawliadau yn erbyn polisïau sefydliadol, gan sicrhau y ceir </w:t>
      </w:r>
      <w:r>
        <w:rPr>
          <w:lang w:val="cy-GB"/>
        </w:rPr>
        <w:lastRenderedPageBreak/>
        <w:t>cymeradwyaeth briodol, a pharatoi taliadau i’w prosesu. Mae hyn yn sicrhau y caiff treuliau eu had-dalu’n gywir ac yn brydlon</w:t>
      </w:r>
      <w:r w:rsidRPr="006230B1">
        <w:rPr>
          <w:lang w:val="cy-GB"/>
        </w:rPr>
        <w:t>.</w:t>
      </w:r>
    </w:p>
    <w:p w14:paraId="3F32721F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codi a rheoli archebion prynu trwy greu a chynnal cofnodion archebion prynu o fewn y system gyllid, diweddaru’r traciwr archebion prynu a chysylltu â deiliaid cyllidebau ynghylch ymrwymiadau heb eu talu. Mae hyn yn cefnogi monitro cyllidebau a rheolaeth ariannol effeithiol</w:t>
      </w:r>
      <w:r w:rsidRPr="006230B1">
        <w:rPr>
          <w:lang w:val="cy-GB"/>
        </w:rPr>
        <w:t>.</w:t>
      </w:r>
    </w:p>
    <w:p w14:paraId="0D50EE20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cysoni cardiau talu’n fisol trwy adolygu trafodion, cael dogfennaeth ategol, ymchwilio i anghysondebau a sicrhau bod yr holl wariant wedi’i gofnodi’n gywir ar y system gyllid. Mae hyn yn sicrhau cydymffurfiaeth â gweithdrefnau ariannol ac adrodd ariannol manwl gywir</w:t>
      </w:r>
      <w:r w:rsidRPr="006230B1">
        <w:rPr>
          <w:lang w:val="cy-GB"/>
        </w:rPr>
        <w:t>.</w:t>
      </w:r>
    </w:p>
    <w:p w14:paraId="74CBF373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lanlwytho cyllidebau a rhagolygon i’r system gyllid trwy ddilysu data, diweddaru cofnodion ariannol a sicrhau y caiff gwybodaeth ei chofnodi’n gywir ac o fewn terfynau amser cytûn. Mae hyn yn cefnogi cynllunio a monitro ariannol effeithiol</w:t>
      </w:r>
      <w:r w:rsidRPr="006230B1">
        <w:rPr>
          <w:lang w:val="cy-GB"/>
        </w:rPr>
        <w:t>.</w:t>
      </w:r>
    </w:p>
    <w:p w14:paraId="4F477AF6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rFonts w:ascii="Calibri" w:hAnsi="Calibri" w:cs="Calibri"/>
          <w:lang w:val="cy-GB"/>
        </w:rPr>
        <w:t>cynorthwyo i baratoi gwybodaeth ariannol ar gyfer adroddiadau i reolwyr, y Cyngor a phwyllgorau trwy lunio cysoniadau diwedd mis a data ariannol arall, gan sicrhau bod y wybodaeth yn gywir, yn berthnasol ac yn cael ei llunio o fewn yr amserlenni gofynnol. Mae hyn yn cefnogi penderfyniadau gwybodus a llywodraethu ariannol effeithiol.</w:t>
      </w:r>
    </w:p>
    <w:p w14:paraId="044516B3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cefnogi gweithdrefnau diwedd mis trwy gwblhau cysoniadau, adolygu trafodion ariannol a datrys anghysondebau o fewn terfynau amser cytûn</w:t>
      </w:r>
      <w:r w:rsidRPr="006230B1">
        <w:rPr>
          <w:lang w:val="cy-GB"/>
        </w:rPr>
        <w:t>.</w:t>
      </w:r>
      <w:r>
        <w:rPr>
          <w:lang w:val="cy-GB"/>
        </w:rPr>
        <w:t xml:space="preserve"> Mae hyn yn sicrhau cywirdeb a chyfanrwydd cofnodion ariannol.</w:t>
      </w:r>
    </w:p>
    <w:p w14:paraId="698470A5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cynorthwyo â gweithdrefnau diwedd blwyddyn trwy baratoi cysoniadau, cefnogi gofynion archwilio a sicrhau bod cofnodion ariannol yn gyflawn ac yn gywir. Mae hyn yn cyfrannu at gwblhau gofynion adrodd ariannol statudol yn llwyddiannus</w:t>
      </w:r>
      <w:r w:rsidRPr="006230B1">
        <w:rPr>
          <w:lang w:val="cy-GB"/>
        </w:rPr>
        <w:t>.</w:t>
      </w:r>
    </w:p>
    <w:p w14:paraId="18E25CCF" w14:textId="77777777" w:rsidR="00907931" w:rsidRPr="006230B1" w:rsidRDefault="00907931" w:rsidP="00907931">
      <w:pPr>
        <w:numPr>
          <w:ilvl w:val="0"/>
          <w:numId w:val="7"/>
        </w:numPr>
        <w:rPr>
          <w:lang w:val="cy-GB"/>
        </w:rPr>
      </w:pPr>
      <w:r>
        <w:rPr>
          <w:lang w:val="cy-GB"/>
        </w:rPr>
        <w:t>cefnogi proses y gyflogres fisol ar gyfer cyflogeion ac aelodau’r panel trwy baratoi gwybodaeth y gyflogres, dilysu data a chysylltu â chydweithwyr perthnasol i sicrhau taliadau cywir ac amserol. Mae hyn yn sicrhau y caiff y gyflogres ei phrosesu’n gywir ac yn unol â gofynion y sefydliad</w:t>
      </w:r>
      <w:r w:rsidRPr="006230B1">
        <w:rPr>
          <w:lang w:val="cy-GB"/>
        </w:rPr>
        <w:t>.</w:t>
      </w:r>
    </w:p>
    <w:p w14:paraId="3F0F3622" w14:textId="77777777" w:rsidR="00907931" w:rsidRPr="006230B1" w:rsidRDefault="00907931" w:rsidP="00907931">
      <w:pPr>
        <w:pStyle w:val="Heading2"/>
        <w:rPr>
          <w:lang w:val="cy-GB"/>
        </w:rPr>
      </w:pPr>
      <w:r>
        <w:rPr>
          <w:lang w:val="cy-GB"/>
        </w:rPr>
        <w:t>Dyletswyddau eraill</w:t>
      </w:r>
    </w:p>
    <w:p w14:paraId="459C9463" w14:textId="77777777" w:rsidR="00907931" w:rsidRPr="006230B1" w:rsidRDefault="00907931" w:rsidP="00907931">
      <w:pPr>
        <w:numPr>
          <w:ilvl w:val="0"/>
          <w:numId w:val="4"/>
        </w:numPr>
        <w:rPr>
          <w:lang w:val="cy-GB"/>
        </w:rPr>
      </w:pPr>
      <w:r>
        <w:rPr>
          <w:lang w:val="cy-GB"/>
        </w:rPr>
        <w:t>Sicrhau cydymffurfiaeth bersonol â deddfwriaeth berthnasol, gan gynnwys deddfwriaeth y Gymraeg, cydraddoldeb a diogelu data</w:t>
      </w:r>
      <w:r w:rsidRPr="006230B1">
        <w:rPr>
          <w:lang w:val="cy-GB"/>
        </w:rPr>
        <w:t>.</w:t>
      </w:r>
    </w:p>
    <w:p w14:paraId="22F5723C" w14:textId="77777777" w:rsidR="00907931" w:rsidRPr="006230B1" w:rsidRDefault="00907931" w:rsidP="00907931">
      <w:pPr>
        <w:numPr>
          <w:ilvl w:val="0"/>
          <w:numId w:val="4"/>
        </w:numPr>
        <w:rPr>
          <w:lang w:val="cy-GB"/>
        </w:rPr>
      </w:pPr>
      <w:r>
        <w:rPr>
          <w:lang w:val="cy-GB"/>
        </w:rPr>
        <w:t>Ymgymryd ag unrhyw ddyletswyddau eraill yn unol â chyfarwyddyd y Rheolwr Cyllid, y Cyfarwyddwr neu’r Cyfarwyddwr Cyllid a Gwasanaethau Corfforaethol, yn gymesur â’r swydd a’r radd</w:t>
      </w:r>
      <w:r w:rsidRPr="006230B1">
        <w:rPr>
          <w:lang w:val="cy-GB"/>
        </w:rPr>
        <w:t>.</w:t>
      </w:r>
    </w:p>
    <w:p w14:paraId="305507B8" w14:textId="77777777" w:rsidR="005A0F5B" w:rsidRPr="005A0F5B" w:rsidRDefault="005A0F5B" w:rsidP="005A0F5B">
      <w:pPr>
        <w:pStyle w:val="Heading1"/>
      </w:pPr>
      <w:proofErr w:type="spellStart"/>
      <w:r w:rsidRPr="005A0F5B">
        <w:t>Sgiliau</w:t>
      </w:r>
      <w:proofErr w:type="spellEnd"/>
      <w:r w:rsidRPr="005A0F5B">
        <w:t xml:space="preserve"> </w:t>
      </w:r>
      <w:proofErr w:type="spellStart"/>
      <w:r w:rsidRPr="005A0F5B">
        <w:t>iaith</w:t>
      </w:r>
      <w:proofErr w:type="spellEnd"/>
      <w:r w:rsidRPr="005A0F5B">
        <w:t xml:space="preserve"> </w:t>
      </w:r>
      <w:proofErr w:type="spellStart"/>
      <w:r w:rsidRPr="005A0F5B">
        <w:t>Gymraeg</w:t>
      </w:r>
      <w:proofErr w:type="spellEnd"/>
    </w:p>
    <w:p w14:paraId="4915DF55" w14:textId="77777777" w:rsidR="005A0F5B" w:rsidRPr="005A0F5B" w:rsidRDefault="005A0F5B" w:rsidP="005A0F5B">
      <w:r w:rsidRPr="005A0F5B">
        <w:t xml:space="preserve">Y </w:t>
      </w:r>
      <w:proofErr w:type="spellStart"/>
      <w:r w:rsidRPr="005A0F5B">
        <w:t>sgiliau</w:t>
      </w:r>
      <w:proofErr w:type="spellEnd"/>
      <w:r w:rsidRPr="005A0F5B">
        <w:t xml:space="preserve"> Cymraeg </w:t>
      </w:r>
      <w:proofErr w:type="spellStart"/>
      <w:r w:rsidRPr="005A0F5B">
        <w:t>sy'n</w:t>
      </w:r>
      <w:proofErr w:type="spellEnd"/>
      <w:r w:rsidRPr="005A0F5B">
        <w:t xml:space="preserve"> </w:t>
      </w:r>
      <w:proofErr w:type="spellStart"/>
      <w:r w:rsidRPr="005A0F5B">
        <w:t>ofynnol</w:t>
      </w:r>
      <w:proofErr w:type="spellEnd"/>
      <w:r w:rsidRPr="005A0F5B">
        <w:t xml:space="preserve"> </w:t>
      </w:r>
      <w:proofErr w:type="spellStart"/>
      <w:r w:rsidRPr="005A0F5B">
        <w:t>ar</w:t>
      </w:r>
      <w:proofErr w:type="spellEnd"/>
      <w:r w:rsidRPr="005A0F5B">
        <w:t xml:space="preserve"> </w:t>
      </w:r>
      <w:proofErr w:type="spellStart"/>
      <w:r w:rsidRPr="005A0F5B">
        <w:t>gyfer</w:t>
      </w:r>
      <w:proofErr w:type="spellEnd"/>
      <w:r w:rsidRPr="005A0F5B">
        <w:t xml:space="preserve"> y </w:t>
      </w:r>
      <w:proofErr w:type="spellStart"/>
      <w:r w:rsidRPr="005A0F5B">
        <w:t>swydd</w:t>
      </w:r>
      <w:proofErr w:type="spellEnd"/>
      <w:r w:rsidRPr="005A0F5B">
        <w:t>:</w:t>
      </w:r>
    </w:p>
    <w:p w14:paraId="67259046" w14:textId="235F5908" w:rsidR="005A0F5B" w:rsidRPr="005A0F5B" w:rsidRDefault="005A0F5B" w:rsidP="005A0F5B">
      <w:proofErr w:type="spellStart"/>
      <w:r w:rsidRPr="005A0F5B">
        <w:t>Siarad</w:t>
      </w:r>
      <w:proofErr w:type="spellEnd"/>
      <w:r w:rsidRPr="005A0F5B">
        <w:t xml:space="preserve"> - </w:t>
      </w:r>
      <w:proofErr w:type="spellStart"/>
      <w:r w:rsidRPr="005A0F5B">
        <w:t>lefel</w:t>
      </w:r>
      <w:proofErr w:type="spellEnd"/>
      <w:r w:rsidRPr="005A0F5B">
        <w:t xml:space="preserve"> </w:t>
      </w:r>
      <w:r w:rsidR="00907931">
        <w:t>1</w:t>
      </w:r>
      <w:r w:rsidRPr="005A0F5B">
        <w:t>:</w:t>
      </w:r>
    </w:p>
    <w:p w14:paraId="476165EC" w14:textId="77777777" w:rsidR="00907931" w:rsidRPr="00932E73" w:rsidRDefault="00907931" w:rsidP="00907931">
      <w:pPr>
        <w:pStyle w:val="ListParagraph"/>
        <w:numPr>
          <w:ilvl w:val="0"/>
          <w:numId w:val="5"/>
        </w:numPr>
        <w:rPr>
          <w:rFonts w:ascii="Source Sans 3" w:hAnsi="Source Sans 3"/>
          <w:lang w:val="cy-GB"/>
        </w:rPr>
      </w:pPr>
      <w:r w:rsidRPr="00932E73">
        <w:rPr>
          <w:rFonts w:ascii="Source Sans 3" w:hAnsi="Source Sans 3"/>
          <w:lang w:val="cy-GB"/>
        </w:rPr>
        <w:t>Yn gallu cyfarch yn ddwyieithog dros y ff</w:t>
      </w:r>
      <w:r w:rsidRPr="00932E73">
        <w:rPr>
          <w:rFonts w:ascii="Source Sans 3" w:hAnsi="Source Sans 3" w:cs="Arial"/>
          <w:lang w:val="cy-GB"/>
        </w:rPr>
        <w:t>ô</w:t>
      </w:r>
      <w:r w:rsidRPr="00932E73">
        <w:rPr>
          <w:rFonts w:ascii="Source Sans 3" w:hAnsi="Source Sans 3"/>
          <w:lang w:val="cy-GB"/>
        </w:rPr>
        <w:t xml:space="preserve">n. </w:t>
      </w:r>
    </w:p>
    <w:p w14:paraId="1676F81F" w14:textId="72B3D55B" w:rsidR="005A0F5B" w:rsidRPr="005A0F5B" w:rsidRDefault="00907931" w:rsidP="005A0F5B">
      <w:pPr>
        <w:numPr>
          <w:ilvl w:val="0"/>
          <w:numId w:val="5"/>
        </w:numPr>
      </w:pPr>
      <w:r>
        <w:t xml:space="preserve">Yn </w:t>
      </w:r>
      <w:r>
        <w:rPr>
          <w:lang w:val="cy-GB"/>
        </w:rPr>
        <w:t>gallu defnyddio geiriau, ymadroddion a chyfarchion sylfaenol bob dydd, fel diolch, os gwelwch yn dda, bore da, ac ati.</w:t>
      </w:r>
    </w:p>
    <w:p w14:paraId="6D1982A5" w14:textId="6CE9997E" w:rsidR="005A0F5B" w:rsidRPr="005A0F5B" w:rsidRDefault="00907931" w:rsidP="005A0F5B">
      <w:pPr>
        <w:numPr>
          <w:ilvl w:val="0"/>
          <w:numId w:val="5"/>
        </w:numPr>
      </w:pPr>
      <w:r>
        <w:rPr>
          <w:lang w:val="cy-GB"/>
        </w:rPr>
        <w:lastRenderedPageBreak/>
        <w:t>Yn gallu ynganu geiriau, enwau lleoedd ac enwau personol Cymraeg.</w:t>
      </w:r>
    </w:p>
    <w:p w14:paraId="06B5D56D" w14:textId="56D78636" w:rsidR="005A0F5B" w:rsidRPr="005A0F5B" w:rsidRDefault="005A0F5B" w:rsidP="005A0F5B">
      <w:r w:rsidRPr="005A0F5B">
        <w:t>Deall/</w:t>
      </w:r>
      <w:proofErr w:type="spellStart"/>
      <w:r w:rsidRPr="005A0F5B">
        <w:t>gwrando</w:t>
      </w:r>
      <w:proofErr w:type="spellEnd"/>
      <w:r w:rsidRPr="005A0F5B">
        <w:t xml:space="preserve"> - </w:t>
      </w:r>
      <w:proofErr w:type="spellStart"/>
      <w:r w:rsidRPr="005A0F5B">
        <w:t>lefel</w:t>
      </w:r>
      <w:proofErr w:type="spellEnd"/>
      <w:r w:rsidRPr="005A0F5B">
        <w:t xml:space="preserve"> </w:t>
      </w:r>
      <w:r w:rsidR="00907931">
        <w:t>1</w:t>
      </w:r>
      <w:r w:rsidRPr="005A0F5B">
        <w:t>:</w:t>
      </w:r>
    </w:p>
    <w:p w14:paraId="08C97637" w14:textId="6DCA66C4" w:rsidR="005A0F5B" w:rsidRPr="005A0F5B" w:rsidRDefault="00907931" w:rsidP="005A0F5B">
      <w:pPr>
        <w:numPr>
          <w:ilvl w:val="0"/>
          <w:numId w:val="2"/>
        </w:numPr>
      </w:pPr>
      <w:r w:rsidRPr="00932E73">
        <w:rPr>
          <w:rFonts w:ascii="Source Sans 3" w:hAnsi="Source Sans 3"/>
          <w:lang w:val="cy-GB"/>
        </w:rPr>
        <w:t xml:space="preserve">Yn gallu deall geiriau ac ymadroddion allweddol sylfaenol ar faterion cyfarwydd / rhagweladwy sy’n ymwneud </w:t>
      </w:r>
      <w:r w:rsidRPr="00932E73">
        <w:rPr>
          <w:rFonts w:ascii="Source Sans 3" w:hAnsi="Source Sans 3" w:cs="Arial"/>
          <w:lang w:val="cy-GB"/>
        </w:rPr>
        <w:t>â</w:t>
      </w:r>
      <w:r w:rsidRPr="00932E73">
        <w:rPr>
          <w:rFonts w:ascii="Source Sans 3" w:hAnsi="Source Sans 3"/>
          <w:lang w:val="cy-GB"/>
        </w:rPr>
        <w:t>’u meysydd gwaith eu hunain, er enghraifft ar arwyddion ac mewn llythyrau</w:t>
      </w:r>
    </w:p>
    <w:p w14:paraId="44EEE6D2" w14:textId="030BB15E" w:rsidR="005A0F5B" w:rsidRPr="005A0F5B" w:rsidRDefault="005A0F5B" w:rsidP="005A0F5B">
      <w:proofErr w:type="spellStart"/>
      <w:r w:rsidRPr="005A0F5B">
        <w:t>Ysgrifennu</w:t>
      </w:r>
      <w:proofErr w:type="spellEnd"/>
      <w:r w:rsidRPr="005A0F5B">
        <w:t xml:space="preserve"> - </w:t>
      </w:r>
      <w:proofErr w:type="spellStart"/>
      <w:r w:rsidRPr="005A0F5B">
        <w:t>lefel</w:t>
      </w:r>
      <w:proofErr w:type="spellEnd"/>
      <w:r w:rsidRPr="005A0F5B">
        <w:t xml:space="preserve"> </w:t>
      </w:r>
      <w:r w:rsidR="00907931">
        <w:t>1</w:t>
      </w:r>
      <w:r w:rsidRPr="005A0F5B">
        <w:t>:</w:t>
      </w:r>
    </w:p>
    <w:p w14:paraId="1C19D6FD" w14:textId="0CB07A9D" w:rsidR="005A0F5B" w:rsidRPr="005A0F5B" w:rsidRDefault="00907931" w:rsidP="005A0F5B">
      <w:pPr>
        <w:numPr>
          <w:ilvl w:val="0"/>
          <w:numId w:val="6"/>
        </w:numPr>
      </w:pPr>
      <w:r w:rsidRPr="00932E73">
        <w:rPr>
          <w:rFonts w:ascii="Source Sans 3" w:hAnsi="Source Sans 3"/>
          <w:lang w:val="cy-GB"/>
        </w:rPr>
        <w:t>Yn gallu ysgrifennu enwau personol, enwau lleoedd, teitlau swyddi, ac ati</w:t>
      </w:r>
    </w:p>
    <w:p w14:paraId="4E9D2B82" w14:textId="09716EF0" w:rsidR="005A0F5B" w:rsidRPr="005A0F5B" w:rsidRDefault="00907931" w:rsidP="005A0F5B">
      <w:pPr>
        <w:numPr>
          <w:ilvl w:val="0"/>
          <w:numId w:val="2"/>
        </w:numPr>
      </w:pPr>
      <w:r w:rsidRPr="00932E73">
        <w:rPr>
          <w:rFonts w:ascii="Source Sans 3" w:hAnsi="Source Sans 3"/>
          <w:lang w:val="cy-GB"/>
        </w:rPr>
        <w:t>Yn gallu llenwi ffurflenni syml a chofnodi gwybodaeth syml fel cyfeiriad, y dyddiad, rhif ff</w:t>
      </w:r>
      <w:r w:rsidRPr="00932E73">
        <w:rPr>
          <w:rFonts w:ascii="Source Sans 3" w:hAnsi="Source Sans 3" w:cs="Arial"/>
          <w:lang w:val="cy-GB"/>
        </w:rPr>
        <w:t>ô</w:t>
      </w:r>
      <w:r w:rsidRPr="00932E73">
        <w:rPr>
          <w:rFonts w:ascii="Source Sans 3" w:hAnsi="Source Sans 3"/>
          <w:lang w:val="cy-GB"/>
        </w:rPr>
        <w:t>n, a chyfeiriad e-bost yn Gymraeg</w:t>
      </w:r>
      <w:r>
        <w:rPr>
          <w:rFonts w:ascii="Source Sans 3" w:hAnsi="Source Sans 3"/>
          <w:lang w:val="cy-GB"/>
        </w:rPr>
        <w:t>.</w:t>
      </w:r>
    </w:p>
    <w:p w14:paraId="7E9AED9E" w14:textId="77777777" w:rsidR="005A0F5B" w:rsidRPr="005A0F5B" w:rsidRDefault="005A0F5B" w:rsidP="005A0F5B"/>
    <w:p w14:paraId="189ACCF9" w14:textId="77777777" w:rsidR="005A0F5B" w:rsidRPr="005A0F5B" w:rsidRDefault="005A0F5B" w:rsidP="005A0F5B"/>
    <w:p w14:paraId="05B628A1" w14:textId="77777777" w:rsidR="005A0F5B" w:rsidRPr="005A0F5B" w:rsidRDefault="005A0F5B" w:rsidP="005A0F5B"/>
    <w:p w14:paraId="42E7C1F0" w14:textId="77777777" w:rsidR="00F404A6" w:rsidRDefault="00F404A6"/>
    <w:sectPr w:rsidR="00F404A6" w:rsidSect="005A0F5B">
      <w:headerReference w:type="default" r:id="rId7"/>
      <w:pgSz w:w="11906" w:h="16838"/>
      <w:pgMar w:top="180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AEEC" w14:textId="77777777" w:rsidR="0085509D" w:rsidRDefault="0085509D">
      <w:pPr>
        <w:spacing w:after="0" w:line="240" w:lineRule="auto"/>
      </w:pPr>
      <w:r>
        <w:separator/>
      </w:r>
    </w:p>
  </w:endnote>
  <w:endnote w:type="continuationSeparator" w:id="0">
    <w:p w14:paraId="0F6AB774" w14:textId="77777777" w:rsidR="0085509D" w:rsidRDefault="0085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C76B" w14:textId="77777777" w:rsidR="0085509D" w:rsidRDefault="0085509D">
      <w:pPr>
        <w:spacing w:after="0" w:line="240" w:lineRule="auto"/>
      </w:pPr>
      <w:r>
        <w:separator/>
      </w:r>
    </w:p>
  </w:footnote>
  <w:footnote w:type="continuationSeparator" w:id="0">
    <w:p w14:paraId="72151BC7" w14:textId="77777777" w:rsidR="0085509D" w:rsidRDefault="00855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567F" w14:textId="77777777" w:rsidR="005A0F5B" w:rsidRDefault="005A0F5B" w:rsidP="00E876E5">
    <w:pPr>
      <w:tabs>
        <w:tab w:val="center" w:pos="4320"/>
        <w:tab w:val="right" w:pos="8640"/>
      </w:tabs>
      <w:spacing w:after="0"/>
      <w:rPr>
        <w:rFonts w:ascii="Calibri" w:hAnsi="Calibri" w:cs="Arial"/>
        <w:bCs/>
        <w:iCs/>
        <w:sz w:val="2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F1F209F" wp14:editId="0827FD1C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Cyngor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Gweithlu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Addysg</w:t>
    </w:r>
    <w:proofErr w:type="spellEnd"/>
    <w:r>
      <w:rPr>
        <w:rFonts w:ascii="Calibri" w:hAnsi="Calibri" w:cs="Arial"/>
        <w:bCs/>
        <w:iCs/>
        <w:sz w:val="24"/>
        <w:szCs w:val="20"/>
      </w:rPr>
      <w:t xml:space="preserve"> | </w:t>
    </w:r>
    <w:r w:rsidRPr="00E876E5">
      <w:rPr>
        <w:rFonts w:ascii="Calibri" w:hAnsi="Calibri" w:cs="Arial"/>
        <w:bCs/>
        <w:iCs/>
        <w:sz w:val="24"/>
        <w:szCs w:val="20"/>
      </w:rPr>
      <w:t>Education Workforce Council</w:t>
    </w:r>
  </w:p>
  <w:p w14:paraId="3DA00DD8" w14:textId="77777777" w:rsidR="005A0F5B" w:rsidRPr="00E876E5" w:rsidRDefault="005A0F5B" w:rsidP="00E876E5">
    <w:pPr>
      <w:ind w:right="-1617"/>
      <w:rPr>
        <w:bCs/>
        <w:iCs/>
        <w:sz w:val="20"/>
        <w:szCs w:val="20"/>
      </w:rPr>
    </w:pPr>
    <w:r>
      <w:rPr>
        <w:rFonts w:ascii="Calibri" w:hAnsi="Calibri" w:cs="Arial"/>
        <w:bCs/>
        <w:iCs/>
        <w:sz w:val="24"/>
        <w:szCs w:val="20"/>
      </w:rPr>
      <w:t>This document is also available in English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4E61"/>
    <w:multiLevelType w:val="hybridMultilevel"/>
    <w:tmpl w:val="51FCB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5A71DC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63EF3"/>
    <w:multiLevelType w:val="hybridMultilevel"/>
    <w:tmpl w:val="2A94D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35868"/>
    <w:multiLevelType w:val="hybridMultilevel"/>
    <w:tmpl w:val="6D027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35C3E"/>
    <w:multiLevelType w:val="hybridMultilevel"/>
    <w:tmpl w:val="D8FCB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32C14"/>
    <w:multiLevelType w:val="hybridMultilevel"/>
    <w:tmpl w:val="78085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B7994"/>
    <w:multiLevelType w:val="hybridMultilevel"/>
    <w:tmpl w:val="C9FE9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25CDF"/>
    <w:multiLevelType w:val="hybridMultilevel"/>
    <w:tmpl w:val="6256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E4B90"/>
    <w:multiLevelType w:val="hybridMultilevel"/>
    <w:tmpl w:val="3048B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989107">
    <w:abstractNumId w:val="7"/>
  </w:num>
  <w:num w:numId="2" w16cid:durableId="333651054">
    <w:abstractNumId w:val="0"/>
  </w:num>
  <w:num w:numId="3" w16cid:durableId="1423801487">
    <w:abstractNumId w:val="1"/>
  </w:num>
  <w:num w:numId="4" w16cid:durableId="420416153">
    <w:abstractNumId w:val="5"/>
  </w:num>
  <w:num w:numId="5" w16cid:durableId="1076322725">
    <w:abstractNumId w:val="4"/>
  </w:num>
  <w:num w:numId="6" w16cid:durableId="1474785961">
    <w:abstractNumId w:val="6"/>
  </w:num>
  <w:num w:numId="7" w16cid:durableId="1275094837">
    <w:abstractNumId w:val="3"/>
  </w:num>
  <w:num w:numId="8" w16cid:durableId="171141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5B"/>
    <w:rsid w:val="00326A26"/>
    <w:rsid w:val="0036511F"/>
    <w:rsid w:val="003B6869"/>
    <w:rsid w:val="00404A22"/>
    <w:rsid w:val="00581679"/>
    <w:rsid w:val="005A0F5B"/>
    <w:rsid w:val="007864E2"/>
    <w:rsid w:val="00831B8A"/>
    <w:rsid w:val="0085509D"/>
    <w:rsid w:val="00907931"/>
    <w:rsid w:val="009673A3"/>
    <w:rsid w:val="00B052C6"/>
    <w:rsid w:val="00C41D33"/>
    <w:rsid w:val="00C542E1"/>
    <w:rsid w:val="00D65336"/>
    <w:rsid w:val="00E652BD"/>
    <w:rsid w:val="00F37345"/>
    <w:rsid w:val="00F4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AB99"/>
  <w15:chartTrackingRefBased/>
  <w15:docId w15:val="{345C89AB-6AA9-4B27-ADE7-93523119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\templates\EWC%20Word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EWC Word document template</Template>
  <TotalTime>8</TotalTime>
  <Pages>3</Pages>
  <Words>770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Tippins</dc:creator>
  <cp:keywords/>
  <dc:description/>
  <cp:lastModifiedBy>Amy Pope</cp:lastModifiedBy>
  <cp:revision>4</cp:revision>
  <dcterms:created xsi:type="dcterms:W3CDTF">2026-08-11T10:09:00Z</dcterms:created>
  <dcterms:modified xsi:type="dcterms:W3CDTF">2026-08-12T13:12:00Z</dcterms:modified>
</cp:coreProperties>
</file>